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7BE" w:rsidRPr="00694F0C" w:rsidRDefault="004B07BE" w:rsidP="00A07BEC">
      <w:pPr>
        <w:pStyle w:val="stat-block-title"/>
        <w:spacing w:before="0" w:beforeAutospacing="0" w:after="0" w:afterAutospacing="0"/>
        <w:rPr>
          <w:b/>
          <w:bCs/>
          <w:sz w:val="32"/>
          <w:szCs w:val="32"/>
        </w:rPr>
      </w:pPr>
      <w:smartTag w:uri="urn:schemas-microsoft-com:office:smarttags" w:element="place">
        <w:smartTag w:uri="urn:schemas-microsoft-com:office:smarttags" w:element="City">
          <w:r w:rsidRPr="00694F0C">
            <w:rPr>
              <w:b/>
              <w:bCs/>
              <w:sz w:val="32"/>
              <w:szCs w:val="32"/>
            </w:rPr>
            <w:t>MISSION</w:t>
          </w:r>
        </w:smartTag>
      </w:smartTag>
      <w:r w:rsidRPr="00694F0C">
        <w:rPr>
          <w:b/>
          <w:bCs/>
          <w:sz w:val="32"/>
          <w:szCs w:val="32"/>
        </w:rPr>
        <w:t xml:space="preserve"> 1 : Delusions of Grandeur (</w:t>
      </w:r>
      <w:smartTag w:uri="urn:schemas-microsoft-com:office:smarttags" w:element="address">
        <w:smartTag w:uri="urn:schemas-microsoft-com:office:smarttags" w:element="Street">
          <w:r w:rsidRPr="00694F0C">
            <w:rPr>
              <w:b/>
              <w:bCs/>
              <w:sz w:val="32"/>
              <w:szCs w:val="32"/>
            </w:rPr>
            <w:t>Sovereign Court</w:t>
          </w:r>
        </w:smartTag>
      </w:smartTag>
      <w:r w:rsidRPr="00694F0C">
        <w:rPr>
          <w:b/>
          <w:bCs/>
          <w:sz w:val="32"/>
          <w:szCs w:val="32"/>
        </w:rPr>
        <w:t>)</w:t>
      </w:r>
    </w:p>
    <w:p w:rsidR="004B07BE" w:rsidRPr="00694F0C" w:rsidRDefault="004B07BE" w:rsidP="00A07BEC">
      <w:pPr>
        <w:pStyle w:val="stat-block-title"/>
        <w:spacing w:before="0" w:beforeAutospacing="0" w:after="0" w:afterAutospacing="0"/>
        <w:rPr>
          <w:b/>
          <w:bCs/>
          <w:sz w:val="32"/>
          <w:szCs w:val="32"/>
        </w:rPr>
      </w:pPr>
      <w:r w:rsidRPr="00694F0C">
        <w:rPr>
          <w:b/>
          <w:bCs/>
          <w:sz w:val="32"/>
          <w:szCs w:val="32"/>
        </w:rPr>
        <w:t xml:space="preserve"> </w:t>
      </w:r>
    </w:p>
    <w:p w:rsidR="004B07BE" w:rsidRPr="00694F0C" w:rsidRDefault="004B07BE" w:rsidP="00A07BEC">
      <w:pPr>
        <w:pStyle w:val="stat-block-title"/>
        <w:spacing w:before="0" w:beforeAutospacing="0" w:after="0" w:afterAutospacing="0"/>
        <w:rPr>
          <w:sz w:val="32"/>
          <w:szCs w:val="32"/>
        </w:rPr>
      </w:pPr>
      <w:r w:rsidRPr="00694F0C">
        <w:rPr>
          <w:b/>
          <w:bCs/>
          <w:sz w:val="32"/>
          <w:szCs w:val="32"/>
        </w:rPr>
        <w:t>Guard CR 1 (low)</w:t>
      </w:r>
    </w:p>
    <w:p w:rsidR="004B07BE" w:rsidRPr="00694F0C" w:rsidRDefault="004B07BE" w:rsidP="00A07BEC">
      <w:pPr>
        <w:pStyle w:val="stat-block-1"/>
        <w:spacing w:before="0" w:beforeAutospacing="0" w:after="0" w:afterAutospacing="0"/>
        <w:rPr>
          <w:sz w:val="16"/>
          <w:szCs w:val="16"/>
        </w:rPr>
      </w:pPr>
      <w:r w:rsidRPr="00694F0C">
        <w:rPr>
          <w:sz w:val="16"/>
          <w:szCs w:val="16"/>
        </w:rPr>
        <w:t>Human warrior 3</w:t>
      </w:r>
    </w:p>
    <w:p w:rsidR="004B07BE" w:rsidRPr="00694F0C" w:rsidRDefault="004B07BE" w:rsidP="00A07BEC">
      <w:pPr>
        <w:pStyle w:val="stat-block-1"/>
        <w:spacing w:before="0" w:beforeAutospacing="0" w:after="0" w:afterAutospacing="0"/>
        <w:rPr>
          <w:sz w:val="16"/>
          <w:szCs w:val="16"/>
        </w:rPr>
      </w:pPr>
      <w:r w:rsidRPr="00694F0C">
        <w:rPr>
          <w:sz w:val="16"/>
          <w:szCs w:val="16"/>
        </w:rPr>
        <w:t xml:space="preserve">LN Medium humanoid </w:t>
      </w:r>
    </w:p>
    <w:p w:rsidR="004B07BE" w:rsidRPr="00694F0C" w:rsidRDefault="004B07BE" w:rsidP="00A07BEC">
      <w:pPr>
        <w:pStyle w:val="stat-block-1"/>
        <w:spacing w:before="0" w:beforeAutospacing="0" w:after="0" w:afterAutospacing="0"/>
        <w:rPr>
          <w:sz w:val="16"/>
          <w:szCs w:val="16"/>
        </w:rPr>
      </w:pPr>
      <w:r w:rsidRPr="00694F0C">
        <w:rPr>
          <w:b/>
          <w:bCs/>
          <w:sz w:val="16"/>
          <w:szCs w:val="16"/>
        </w:rPr>
        <w:t>Init</w:t>
      </w:r>
      <w:r w:rsidRPr="00694F0C">
        <w:rPr>
          <w:sz w:val="16"/>
          <w:szCs w:val="16"/>
        </w:rPr>
        <w:t xml:space="preserve"> +0; </w:t>
      </w:r>
      <w:r w:rsidRPr="00694F0C">
        <w:rPr>
          <w:b/>
          <w:bCs/>
          <w:sz w:val="16"/>
          <w:szCs w:val="16"/>
        </w:rPr>
        <w:t xml:space="preserve">Senses </w:t>
      </w:r>
      <w:hyperlink r:id="rId4" w:anchor="_perception" w:history="1">
        <w:r w:rsidRPr="00694F0C">
          <w:rPr>
            <w:rStyle w:val="Hyperlink"/>
            <w:color w:val="auto"/>
            <w:sz w:val="16"/>
            <w:szCs w:val="16"/>
          </w:rPr>
          <w:t>Perception</w:t>
        </w:r>
      </w:hyperlink>
      <w:r w:rsidRPr="00694F0C">
        <w:rPr>
          <w:sz w:val="16"/>
          <w:szCs w:val="16"/>
        </w:rPr>
        <w:t xml:space="preserve"> +3</w:t>
      </w:r>
    </w:p>
    <w:p w:rsidR="004B07BE" w:rsidRPr="00694F0C" w:rsidRDefault="004B07BE" w:rsidP="00A07BEC">
      <w:pPr>
        <w:pStyle w:val="stat-block-breaker"/>
        <w:spacing w:before="0" w:beforeAutospacing="0" w:after="0" w:afterAutospacing="0"/>
        <w:rPr>
          <w:b/>
          <w:bCs/>
          <w:sz w:val="16"/>
          <w:szCs w:val="16"/>
        </w:rPr>
      </w:pPr>
    </w:p>
    <w:p w:rsidR="004B07BE" w:rsidRPr="00694F0C" w:rsidRDefault="004B07BE" w:rsidP="00A07BEC">
      <w:pPr>
        <w:pStyle w:val="stat-block-breaker"/>
        <w:spacing w:before="0" w:beforeAutospacing="0" w:after="0" w:afterAutospacing="0"/>
        <w:rPr>
          <w:sz w:val="16"/>
          <w:szCs w:val="16"/>
        </w:rPr>
      </w:pPr>
      <w:r w:rsidRPr="00694F0C">
        <w:rPr>
          <w:b/>
          <w:bCs/>
          <w:sz w:val="16"/>
          <w:szCs w:val="16"/>
        </w:rPr>
        <w:t>Defense</w:t>
      </w:r>
    </w:p>
    <w:p w:rsidR="004B07BE" w:rsidRPr="00694F0C" w:rsidRDefault="004B07BE" w:rsidP="00A07BEC">
      <w:pPr>
        <w:pStyle w:val="stat-block-1"/>
        <w:spacing w:before="0" w:beforeAutospacing="0" w:after="0" w:afterAutospacing="0"/>
        <w:rPr>
          <w:sz w:val="16"/>
          <w:szCs w:val="16"/>
        </w:rPr>
      </w:pPr>
      <w:r w:rsidRPr="00694F0C">
        <w:rPr>
          <w:b/>
          <w:bCs/>
          <w:sz w:val="16"/>
          <w:szCs w:val="16"/>
        </w:rPr>
        <w:t>AC</w:t>
      </w:r>
      <w:r w:rsidRPr="00694F0C">
        <w:rPr>
          <w:sz w:val="16"/>
          <w:szCs w:val="16"/>
        </w:rPr>
        <w:t xml:space="preserve"> 18, touch 10, flat-footed 18 (+8 armor)</w:t>
      </w:r>
    </w:p>
    <w:p w:rsidR="004B07BE" w:rsidRPr="00694F0C" w:rsidRDefault="004B07BE" w:rsidP="00A07BEC">
      <w:pPr>
        <w:pStyle w:val="stat-block-1"/>
        <w:spacing w:before="0" w:beforeAutospacing="0" w:after="0" w:afterAutospacing="0"/>
        <w:rPr>
          <w:sz w:val="16"/>
          <w:szCs w:val="16"/>
        </w:rPr>
      </w:pPr>
      <w:r w:rsidRPr="00694F0C">
        <w:rPr>
          <w:b/>
          <w:bCs/>
          <w:sz w:val="16"/>
          <w:szCs w:val="16"/>
        </w:rPr>
        <w:t>hp</w:t>
      </w:r>
      <w:r w:rsidRPr="00694F0C">
        <w:rPr>
          <w:sz w:val="16"/>
          <w:szCs w:val="16"/>
        </w:rPr>
        <w:t xml:space="preserve"> 19 (3d10+3)</w:t>
      </w:r>
    </w:p>
    <w:p w:rsidR="004B07BE" w:rsidRPr="00694F0C" w:rsidRDefault="004B07BE" w:rsidP="00A07BEC">
      <w:pPr>
        <w:pStyle w:val="stat-block-1"/>
        <w:spacing w:before="0" w:beforeAutospacing="0" w:after="0" w:afterAutospacing="0"/>
        <w:rPr>
          <w:sz w:val="16"/>
          <w:szCs w:val="16"/>
        </w:rPr>
      </w:pPr>
      <w:r w:rsidRPr="00694F0C">
        <w:rPr>
          <w:b/>
          <w:bCs/>
          <w:sz w:val="16"/>
          <w:szCs w:val="16"/>
        </w:rPr>
        <w:t>Fort</w:t>
      </w:r>
      <w:r w:rsidRPr="00694F0C">
        <w:rPr>
          <w:sz w:val="16"/>
          <w:szCs w:val="16"/>
        </w:rPr>
        <w:t xml:space="preserve"> +4, </w:t>
      </w:r>
      <w:r w:rsidRPr="00694F0C">
        <w:rPr>
          <w:b/>
          <w:bCs/>
          <w:sz w:val="16"/>
          <w:szCs w:val="16"/>
        </w:rPr>
        <w:t>Ref</w:t>
      </w:r>
      <w:r w:rsidRPr="00694F0C">
        <w:rPr>
          <w:sz w:val="16"/>
          <w:szCs w:val="16"/>
        </w:rPr>
        <w:t xml:space="preserve"> +1, </w:t>
      </w:r>
      <w:r w:rsidRPr="00694F0C">
        <w:rPr>
          <w:b/>
          <w:bCs/>
          <w:sz w:val="16"/>
          <w:szCs w:val="16"/>
        </w:rPr>
        <w:t>Will</w:t>
      </w:r>
      <w:r w:rsidRPr="00694F0C">
        <w:rPr>
          <w:sz w:val="16"/>
          <w:szCs w:val="16"/>
        </w:rPr>
        <w:t xml:space="preserve"> +1</w:t>
      </w:r>
    </w:p>
    <w:p w:rsidR="004B07BE" w:rsidRPr="00694F0C" w:rsidRDefault="004B07BE" w:rsidP="00A07BEC">
      <w:pPr>
        <w:pStyle w:val="stat-block-breaker"/>
        <w:spacing w:before="0" w:beforeAutospacing="0" w:after="0" w:afterAutospacing="0"/>
        <w:rPr>
          <w:b/>
          <w:bCs/>
          <w:sz w:val="16"/>
          <w:szCs w:val="16"/>
        </w:rPr>
      </w:pPr>
    </w:p>
    <w:p w:rsidR="004B07BE" w:rsidRPr="00694F0C" w:rsidRDefault="004B07BE" w:rsidP="00A07BEC">
      <w:pPr>
        <w:pStyle w:val="stat-block-breaker"/>
        <w:spacing w:before="0" w:beforeAutospacing="0" w:after="0" w:afterAutospacing="0"/>
        <w:rPr>
          <w:sz w:val="16"/>
          <w:szCs w:val="16"/>
        </w:rPr>
      </w:pPr>
      <w:r w:rsidRPr="00694F0C">
        <w:rPr>
          <w:b/>
          <w:bCs/>
          <w:sz w:val="16"/>
          <w:szCs w:val="16"/>
        </w:rPr>
        <w:t>Offense</w:t>
      </w:r>
    </w:p>
    <w:p w:rsidR="004B07BE" w:rsidRPr="00694F0C" w:rsidRDefault="004B07BE" w:rsidP="00A07BEC">
      <w:pPr>
        <w:pStyle w:val="stat-block-1"/>
        <w:spacing w:before="0" w:beforeAutospacing="0" w:after="0" w:afterAutospacing="0"/>
        <w:rPr>
          <w:sz w:val="16"/>
          <w:szCs w:val="16"/>
        </w:rPr>
      </w:pPr>
      <w:r w:rsidRPr="00694F0C">
        <w:rPr>
          <w:b/>
          <w:bCs/>
          <w:sz w:val="16"/>
          <w:szCs w:val="16"/>
        </w:rPr>
        <w:t>Speed</w:t>
      </w:r>
      <w:r w:rsidRPr="00694F0C">
        <w:rPr>
          <w:sz w:val="16"/>
          <w:szCs w:val="16"/>
        </w:rPr>
        <w:t xml:space="preserve"> 20 ft.</w:t>
      </w:r>
    </w:p>
    <w:p w:rsidR="004B07BE" w:rsidRPr="00694F0C" w:rsidRDefault="004B07BE" w:rsidP="00A07BEC">
      <w:pPr>
        <w:pStyle w:val="stat-block-1"/>
        <w:spacing w:before="0" w:beforeAutospacing="0" w:after="0" w:afterAutospacing="0"/>
        <w:rPr>
          <w:sz w:val="16"/>
          <w:szCs w:val="16"/>
        </w:rPr>
      </w:pPr>
      <w:r w:rsidRPr="00694F0C">
        <w:rPr>
          <w:b/>
          <w:bCs/>
          <w:sz w:val="16"/>
          <w:szCs w:val="16"/>
        </w:rPr>
        <w:t>Melee</w:t>
      </w:r>
      <w:r w:rsidRPr="00694F0C">
        <w:rPr>
          <w:sz w:val="16"/>
          <w:szCs w:val="16"/>
        </w:rPr>
        <w:t xml:space="preserve"> halberd +5 (1d10+3/×3) or heavy flail +5 (1d10+3/19–20) or sap +5 (1d6+2 nonlethal) </w:t>
      </w:r>
    </w:p>
    <w:p w:rsidR="004B07BE" w:rsidRPr="00694F0C" w:rsidRDefault="004B07BE" w:rsidP="00A07BEC">
      <w:pPr>
        <w:pStyle w:val="stat-block-1"/>
        <w:spacing w:before="0" w:beforeAutospacing="0" w:after="0" w:afterAutospacing="0"/>
        <w:rPr>
          <w:sz w:val="16"/>
          <w:szCs w:val="16"/>
        </w:rPr>
      </w:pPr>
      <w:smartTag w:uri="urn:schemas-microsoft-com:office:smarttags" w:element="stockticker">
        <w:r w:rsidRPr="00694F0C">
          <w:rPr>
            <w:b/>
            <w:bCs/>
            <w:sz w:val="16"/>
            <w:szCs w:val="16"/>
          </w:rPr>
          <w:t>PWR</w:t>
        </w:r>
      </w:smartTag>
      <w:r w:rsidRPr="00694F0C">
        <w:rPr>
          <w:b/>
          <w:bCs/>
          <w:sz w:val="16"/>
          <w:szCs w:val="16"/>
        </w:rPr>
        <w:t xml:space="preserve"> ATT </w:t>
      </w:r>
      <w:r w:rsidRPr="00694F0C">
        <w:rPr>
          <w:sz w:val="16"/>
          <w:szCs w:val="16"/>
        </w:rPr>
        <w:t>halberd +4 (1d10+6/×3) or heavy flail +4 (1d10+6/19–20) or sap +4 (1d6+4 nonlethal)</w:t>
      </w:r>
    </w:p>
    <w:p w:rsidR="004B07BE" w:rsidRPr="00694F0C" w:rsidRDefault="004B07BE" w:rsidP="00A07BEC">
      <w:pPr>
        <w:pStyle w:val="stat-block-1"/>
        <w:spacing w:before="0" w:beforeAutospacing="0" w:after="0" w:afterAutospacing="0"/>
        <w:rPr>
          <w:sz w:val="16"/>
          <w:szCs w:val="16"/>
        </w:rPr>
      </w:pPr>
      <w:r w:rsidRPr="00694F0C">
        <w:rPr>
          <w:b/>
          <w:bCs/>
          <w:sz w:val="16"/>
          <w:szCs w:val="16"/>
        </w:rPr>
        <w:t>Ranged</w:t>
      </w:r>
      <w:r w:rsidRPr="00694F0C">
        <w:rPr>
          <w:sz w:val="16"/>
          <w:szCs w:val="16"/>
        </w:rPr>
        <w:t xml:space="preserve"> heavy crossbow +3 (1d10/19–20) </w:t>
      </w:r>
    </w:p>
    <w:p w:rsidR="004B07BE" w:rsidRPr="00694F0C" w:rsidRDefault="004B07BE" w:rsidP="00A07BEC">
      <w:pPr>
        <w:pStyle w:val="stat-block-breaker"/>
        <w:spacing w:before="0" w:beforeAutospacing="0" w:after="0" w:afterAutospacing="0"/>
        <w:rPr>
          <w:b/>
          <w:bCs/>
          <w:sz w:val="16"/>
          <w:szCs w:val="16"/>
        </w:rPr>
      </w:pPr>
    </w:p>
    <w:p w:rsidR="004B07BE" w:rsidRPr="00694F0C" w:rsidRDefault="004B07BE" w:rsidP="00A07BEC">
      <w:pPr>
        <w:pStyle w:val="stat-block-breaker"/>
        <w:spacing w:before="0" w:beforeAutospacing="0" w:after="0" w:afterAutospacing="0"/>
        <w:rPr>
          <w:sz w:val="16"/>
          <w:szCs w:val="16"/>
        </w:rPr>
      </w:pPr>
      <w:r w:rsidRPr="00694F0C">
        <w:rPr>
          <w:b/>
          <w:bCs/>
          <w:sz w:val="16"/>
          <w:szCs w:val="16"/>
        </w:rPr>
        <w:t>Statistics</w:t>
      </w:r>
    </w:p>
    <w:p w:rsidR="004B07BE" w:rsidRPr="00694F0C" w:rsidRDefault="004B07BE" w:rsidP="00A07BEC">
      <w:pPr>
        <w:pStyle w:val="stat-block-1"/>
        <w:spacing w:before="0" w:beforeAutospacing="0" w:after="0" w:afterAutospacing="0"/>
        <w:rPr>
          <w:sz w:val="16"/>
          <w:szCs w:val="16"/>
        </w:rPr>
      </w:pPr>
      <w:r w:rsidRPr="00694F0C">
        <w:rPr>
          <w:b/>
          <w:bCs/>
          <w:sz w:val="16"/>
          <w:szCs w:val="16"/>
        </w:rPr>
        <w:t>Str</w:t>
      </w:r>
      <w:r w:rsidRPr="00694F0C">
        <w:rPr>
          <w:sz w:val="16"/>
          <w:szCs w:val="16"/>
        </w:rPr>
        <w:t xml:space="preserve"> 14, </w:t>
      </w:r>
      <w:r w:rsidRPr="00694F0C">
        <w:rPr>
          <w:b/>
          <w:bCs/>
          <w:sz w:val="16"/>
          <w:szCs w:val="16"/>
        </w:rPr>
        <w:t>Dex</w:t>
      </w:r>
      <w:r w:rsidRPr="00694F0C">
        <w:rPr>
          <w:sz w:val="16"/>
          <w:szCs w:val="16"/>
        </w:rPr>
        <w:t xml:space="preserve"> 11, </w:t>
      </w:r>
      <w:r w:rsidRPr="00694F0C">
        <w:rPr>
          <w:b/>
          <w:bCs/>
          <w:sz w:val="16"/>
          <w:szCs w:val="16"/>
        </w:rPr>
        <w:t>Con</w:t>
      </w:r>
      <w:r w:rsidRPr="00694F0C">
        <w:rPr>
          <w:sz w:val="16"/>
          <w:szCs w:val="16"/>
        </w:rPr>
        <w:t xml:space="preserve"> 13, </w:t>
      </w:r>
      <w:r w:rsidRPr="00694F0C">
        <w:rPr>
          <w:b/>
          <w:bCs/>
          <w:sz w:val="16"/>
          <w:szCs w:val="16"/>
        </w:rPr>
        <w:t>Int</w:t>
      </w:r>
      <w:r w:rsidRPr="00694F0C">
        <w:rPr>
          <w:sz w:val="16"/>
          <w:szCs w:val="16"/>
        </w:rPr>
        <w:t xml:space="preserve"> 9, </w:t>
      </w:r>
      <w:smartTag w:uri="urn:schemas-microsoft-com:office:smarttags" w:element="place">
        <w:smartTag w:uri="urn:schemas-microsoft-com:office:smarttags" w:element="State">
          <w:r w:rsidRPr="00694F0C">
            <w:rPr>
              <w:b/>
              <w:bCs/>
              <w:sz w:val="16"/>
              <w:szCs w:val="16"/>
            </w:rPr>
            <w:t>Wis</w:t>
          </w:r>
        </w:smartTag>
      </w:smartTag>
      <w:r w:rsidRPr="00694F0C">
        <w:rPr>
          <w:sz w:val="16"/>
          <w:szCs w:val="16"/>
        </w:rPr>
        <w:t xml:space="preserve"> 10, </w:t>
      </w:r>
      <w:r w:rsidRPr="00694F0C">
        <w:rPr>
          <w:b/>
          <w:bCs/>
          <w:sz w:val="16"/>
          <w:szCs w:val="16"/>
        </w:rPr>
        <w:t>Cha</w:t>
      </w:r>
      <w:r w:rsidRPr="00694F0C">
        <w:rPr>
          <w:sz w:val="16"/>
          <w:szCs w:val="16"/>
        </w:rPr>
        <w:t xml:space="preserve"> 8</w:t>
      </w:r>
    </w:p>
    <w:p w:rsidR="004B07BE" w:rsidRPr="00694F0C" w:rsidRDefault="004B07BE" w:rsidP="00A07BEC">
      <w:pPr>
        <w:pStyle w:val="stat-block-1"/>
        <w:spacing w:before="0" w:beforeAutospacing="0" w:after="0" w:afterAutospacing="0"/>
        <w:rPr>
          <w:b/>
          <w:bCs/>
          <w:sz w:val="16"/>
          <w:szCs w:val="16"/>
        </w:rPr>
      </w:pPr>
    </w:p>
    <w:p w:rsidR="004B07BE" w:rsidRPr="00694F0C" w:rsidRDefault="004B07BE" w:rsidP="00A07BEC">
      <w:pPr>
        <w:pStyle w:val="stat-block-1"/>
        <w:spacing w:before="0" w:beforeAutospacing="0" w:after="0" w:afterAutospacing="0"/>
        <w:rPr>
          <w:sz w:val="16"/>
          <w:szCs w:val="16"/>
        </w:rPr>
      </w:pPr>
      <w:r w:rsidRPr="00694F0C">
        <w:rPr>
          <w:b/>
          <w:bCs/>
          <w:sz w:val="16"/>
          <w:szCs w:val="16"/>
        </w:rPr>
        <w:t>Base Atk</w:t>
      </w:r>
      <w:r w:rsidRPr="00694F0C">
        <w:rPr>
          <w:sz w:val="16"/>
          <w:szCs w:val="16"/>
        </w:rPr>
        <w:t xml:space="preserve"> +3; </w:t>
      </w:r>
      <w:smartTag w:uri="urn:schemas-microsoft-com:office:smarttags" w:element="stockticker">
        <w:r w:rsidRPr="00694F0C">
          <w:rPr>
            <w:b/>
            <w:bCs/>
            <w:sz w:val="16"/>
            <w:szCs w:val="16"/>
          </w:rPr>
          <w:t>CMB</w:t>
        </w:r>
      </w:smartTag>
      <w:r w:rsidRPr="00694F0C">
        <w:rPr>
          <w:sz w:val="16"/>
          <w:szCs w:val="16"/>
        </w:rPr>
        <w:t xml:space="preserve"> +5 (+7 sunder); </w:t>
      </w:r>
      <w:r w:rsidRPr="00694F0C">
        <w:rPr>
          <w:b/>
          <w:bCs/>
          <w:sz w:val="16"/>
          <w:szCs w:val="16"/>
        </w:rPr>
        <w:t>CMD</w:t>
      </w:r>
      <w:r w:rsidRPr="00694F0C">
        <w:rPr>
          <w:sz w:val="16"/>
          <w:szCs w:val="16"/>
        </w:rPr>
        <w:t xml:space="preserve"> 15 (17 vs. sunder)</w:t>
      </w:r>
    </w:p>
    <w:p w:rsidR="004B07BE" w:rsidRPr="00694F0C" w:rsidRDefault="004B07BE" w:rsidP="00A07BEC">
      <w:pPr>
        <w:pStyle w:val="stat-block-1"/>
        <w:spacing w:before="0" w:beforeAutospacing="0" w:after="0" w:afterAutospacing="0"/>
        <w:rPr>
          <w:b/>
          <w:bCs/>
          <w:sz w:val="16"/>
          <w:szCs w:val="16"/>
        </w:rPr>
      </w:pPr>
    </w:p>
    <w:p w:rsidR="004B07BE" w:rsidRPr="00694F0C" w:rsidRDefault="004B07BE" w:rsidP="00A07BEC">
      <w:pPr>
        <w:pStyle w:val="stat-block-1"/>
        <w:spacing w:before="0" w:beforeAutospacing="0" w:after="0" w:afterAutospacing="0"/>
        <w:rPr>
          <w:sz w:val="16"/>
          <w:szCs w:val="16"/>
        </w:rPr>
      </w:pPr>
      <w:r w:rsidRPr="00694F0C">
        <w:rPr>
          <w:b/>
          <w:bCs/>
          <w:sz w:val="16"/>
          <w:szCs w:val="16"/>
        </w:rPr>
        <w:t>Feats</w:t>
      </w:r>
      <w:r w:rsidRPr="00694F0C">
        <w:rPr>
          <w:sz w:val="16"/>
          <w:szCs w:val="16"/>
        </w:rPr>
        <w:t xml:space="preserve"> </w:t>
      </w:r>
      <w:hyperlink r:id="rId5" w:anchor="_alertness" w:history="1">
        <w:r w:rsidRPr="00694F0C">
          <w:rPr>
            <w:rStyle w:val="Hyperlink"/>
            <w:color w:val="auto"/>
            <w:sz w:val="16"/>
            <w:szCs w:val="16"/>
          </w:rPr>
          <w:t>Alertness</w:t>
        </w:r>
      </w:hyperlink>
      <w:r w:rsidRPr="00694F0C">
        <w:rPr>
          <w:sz w:val="16"/>
          <w:szCs w:val="16"/>
        </w:rPr>
        <w:t xml:space="preserve">, </w:t>
      </w:r>
      <w:hyperlink r:id="rId6" w:anchor="_improved-sunder" w:history="1">
        <w:r w:rsidRPr="00694F0C">
          <w:rPr>
            <w:rStyle w:val="Hyperlink"/>
            <w:color w:val="auto"/>
            <w:sz w:val="16"/>
            <w:szCs w:val="16"/>
          </w:rPr>
          <w:t>Improved Sunder</w:t>
        </w:r>
      </w:hyperlink>
      <w:r w:rsidRPr="00694F0C">
        <w:rPr>
          <w:sz w:val="16"/>
          <w:szCs w:val="16"/>
        </w:rPr>
        <w:t xml:space="preserve">, </w:t>
      </w:r>
      <w:hyperlink r:id="rId7" w:anchor="_power-attack" w:history="1">
        <w:r w:rsidRPr="00694F0C">
          <w:rPr>
            <w:rStyle w:val="Hyperlink"/>
            <w:color w:val="auto"/>
            <w:sz w:val="16"/>
            <w:szCs w:val="16"/>
          </w:rPr>
          <w:t>Power Attack</w:t>
        </w:r>
      </w:hyperlink>
    </w:p>
    <w:p w:rsidR="004B07BE" w:rsidRPr="00694F0C" w:rsidRDefault="004B07BE" w:rsidP="00A07BEC">
      <w:pPr>
        <w:pStyle w:val="stat-block-1"/>
        <w:spacing w:before="0" w:beforeAutospacing="0" w:after="0" w:afterAutospacing="0"/>
        <w:rPr>
          <w:sz w:val="16"/>
          <w:szCs w:val="16"/>
        </w:rPr>
      </w:pPr>
      <w:r w:rsidRPr="00694F0C">
        <w:rPr>
          <w:b/>
          <w:bCs/>
          <w:sz w:val="16"/>
          <w:szCs w:val="16"/>
        </w:rPr>
        <w:t>Skills</w:t>
      </w:r>
      <w:r w:rsidRPr="00694F0C">
        <w:rPr>
          <w:sz w:val="16"/>
          <w:szCs w:val="16"/>
        </w:rPr>
        <w:t xml:space="preserve"> </w:t>
      </w:r>
      <w:hyperlink r:id="rId8" w:anchor="_intimidate" w:history="1">
        <w:r w:rsidRPr="00694F0C">
          <w:rPr>
            <w:rStyle w:val="Hyperlink"/>
            <w:color w:val="auto"/>
            <w:sz w:val="16"/>
            <w:szCs w:val="16"/>
          </w:rPr>
          <w:t>Intimidate</w:t>
        </w:r>
      </w:hyperlink>
      <w:r w:rsidRPr="00694F0C">
        <w:rPr>
          <w:sz w:val="16"/>
          <w:szCs w:val="16"/>
        </w:rPr>
        <w:t xml:space="preserve"> +5, </w:t>
      </w:r>
      <w:hyperlink r:id="rId9" w:anchor="_perception" w:history="1">
        <w:r w:rsidRPr="00694F0C">
          <w:rPr>
            <w:rStyle w:val="Hyperlink"/>
            <w:color w:val="auto"/>
            <w:sz w:val="16"/>
            <w:szCs w:val="16"/>
          </w:rPr>
          <w:t>Perception</w:t>
        </w:r>
      </w:hyperlink>
      <w:r w:rsidRPr="00694F0C">
        <w:rPr>
          <w:sz w:val="16"/>
          <w:szCs w:val="16"/>
        </w:rPr>
        <w:t xml:space="preserve"> +3, </w:t>
      </w:r>
      <w:hyperlink r:id="rId10" w:anchor="_ride" w:history="1">
        <w:r w:rsidRPr="00694F0C">
          <w:rPr>
            <w:rStyle w:val="Hyperlink"/>
            <w:color w:val="auto"/>
            <w:sz w:val="16"/>
            <w:szCs w:val="16"/>
          </w:rPr>
          <w:t>Ride</w:t>
        </w:r>
      </w:hyperlink>
      <w:r w:rsidRPr="00694F0C">
        <w:rPr>
          <w:sz w:val="16"/>
          <w:szCs w:val="16"/>
        </w:rPr>
        <w:t xml:space="preserve"> –3, </w:t>
      </w:r>
      <w:hyperlink r:id="rId11" w:anchor="_sense-motive" w:history="1">
        <w:r w:rsidRPr="00694F0C">
          <w:rPr>
            <w:rStyle w:val="Hyperlink"/>
            <w:color w:val="auto"/>
            <w:sz w:val="16"/>
            <w:szCs w:val="16"/>
          </w:rPr>
          <w:t>Sense Motive</w:t>
        </w:r>
      </w:hyperlink>
      <w:r w:rsidRPr="00694F0C">
        <w:rPr>
          <w:sz w:val="16"/>
          <w:szCs w:val="16"/>
        </w:rPr>
        <w:t xml:space="preserve"> +2</w:t>
      </w:r>
    </w:p>
    <w:p w:rsidR="004B07BE" w:rsidRPr="00694F0C" w:rsidRDefault="004B07BE" w:rsidP="00A07BEC">
      <w:pPr>
        <w:pStyle w:val="stat-block-1"/>
        <w:spacing w:before="0" w:beforeAutospacing="0" w:after="0" w:afterAutospacing="0"/>
        <w:rPr>
          <w:sz w:val="16"/>
          <w:szCs w:val="16"/>
        </w:rPr>
      </w:pPr>
      <w:r w:rsidRPr="00694F0C">
        <w:rPr>
          <w:b/>
          <w:bCs/>
          <w:sz w:val="16"/>
          <w:szCs w:val="16"/>
        </w:rPr>
        <w:t>Languages</w:t>
      </w:r>
      <w:r w:rsidRPr="00694F0C">
        <w:rPr>
          <w:sz w:val="16"/>
          <w:szCs w:val="16"/>
        </w:rPr>
        <w:t xml:space="preserve"> Common</w:t>
      </w:r>
    </w:p>
    <w:p w:rsidR="004B07BE" w:rsidRPr="00694F0C" w:rsidRDefault="004B07BE" w:rsidP="00A07BEC">
      <w:pPr>
        <w:pStyle w:val="stat-block-1"/>
        <w:spacing w:before="0" w:beforeAutospacing="0" w:after="0" w:afterAutospacing="0"/>
        <w:rPr>
          <w:sz w:val="16"/>
          <w:szCs w:val="16"/>
        </w:rPr>
      </w:pPr>
      <w:r w:rsidRPr="00694F0C">
        <w:rPr>
          <w:b/>
          <w:bCs/>
          <w:sz w:val="16"/>
          <w:szCs w:val="16"/>
        </w:rPr>
        <w:t>Combat Gear</w:t>
      </w:r>
      <w:r w:rsidRPr="00694F0C">
        <w:rPr>
          <w:sz w:val="16"/>
          <w:szCs w:val="16"/>
        </w:rPr>
        <w:t xml:space="preserve"> </w:t>
      </w:r>
      <w:r w:rsidRPr="00694F0C">
        <w:rPr>
          <w:i/>
          <w:iCs/>
          <w:sz w:val="16"/>
          <w:szCs w:val="16"/>
        </w:rPr>
        <w:t xml:space="preserve">potions of </w:t>
      </w:r>
      <w:hyperlink r:id="rId12" w:anchor="_cure-light-wounds" w:history="1">
        <w:r w:rsidRPr="00694F0C">
          <w:rPr>
            <w:rStyle w:val="Hyperlink"/>
            <w:i/>
            <w:iCs/>
            <w:color w:val="auto"/>
            <w:sz w:val="16"/>
            <w:szCs w:val="16"/>
          </w:rPr>
          <w:t>cure light wounds</w:t>
        </w:r>
      </w:hyperlink>
      <w:r w:rsidRPr="00694F0C">
        <w:rPr>
          <w:i/>
          <w:iCs/>
          <w:sz w:val="16"/>
          <w:szCs w:val="16"/>
        </w:rPr>
        <w:t xml:space="preserve"> </w:t>
      </w:r>
      <w:r w:rsidRPr="00694F0C">
        <w:rPr>
          <w:sz w:val="16"/>
          <w:szCs w:val="16"/>
        </w:rPr>
        <w:t xml:space="preserve">(2); </w:t>
      </w:r>
      <w:r w:rsidRPr="00694F0C">
        <w:rPr>
          <w:b/>
          <w:bCs/>
          <w:sz w:val="16"/>
          <w:szCs w:val="16"/>
        </w:rPr>
        <w:t>Other Gear</w:t>
      </w:r>
      <w:r w:rsidRPr="00694F0C">
        <w:rPr>
          <w:sz w:val="16"/>
          <w:szCs w:val="16"/>
        </w:rPr>
        <w:t xml:space="preserve"> half-plate, heavy crossbow with 10 bolts, halberd, heavy flail, sap, 5 gp</w:t>
      </w:r>
    </w:p>
    <w:p w:rsidR="004B07BE" w:rsidRPr="00694F0C" w:rsidRDefault="004B07BE" w:rsidP="00A07BEC">
      <w:pPr>
        <w:rPr>
          <w:sz w:val="16"/>
          <w:szCs w:val="16"/>
        </w:rPr>
      </w:pPr>
    </w:p>
    <w:p w:rsidR="004B07BE" w:rsidRPr="00694F0C" w:rsidRDefault="004B07BE" w:rsidP="00A07BEC">
      <w:pPr>
        <w:rPr>
          <w:sz w:val="16"/>
          <w:szCs w:val="16"/>
        </w:rPr>
      </w:pPr>
    </w:p>
    <w:p w:rsidR="004B07BE" w:rsidRPr="00694F0C" w:rsidRDefault="004B07BE" w:rsidP="00A07BEC">
      <w:pPr>
        <w:pStyle w:val="stat-block-title"/>
        <w:spacing w:before="0" w:beforeAutospacing="0" w:after="0" w:afterAutospacing="0"/>
        <w:rPr>
          <w:b/>
          <w:bCs/>
          <w:sz w:val="32"/>
          <w:szCs w:val="32"/>
        </w:rPr>
      </w:pPr>
      <w:r w:rsidRPr="00694F0C">
        <w:rPr>
          <w:b/>
          <w:bCs/>
          <w:sz w:val="32"/>
          <w:szCs w:val="32"/>
        </w:rPr>
        <w:t xml:space="preserve">Expert </w:t>
      </w:r>
      <w:hyperlink r:id="rId13" w:anchor="bodyguard" w:history="1">
        <w:r w:rsidRPr="00694F0C">
          <w:rPr>
            <w:rStyle w:val="Hyperlink"/>
            <w:b/>
            <w:bCs/>
            <w:color w:val="auto"/>
            <w:sz w:val="32"/>
            <w:szCs w:val="32"/>
            <w:u w:val="none"/>
          </w:rPr>
          <w:t>Bodyguard</w:t>
        </w:r>
      </w:hyperlink>
      <w:r w:rsidRPr="00694F0C">
        <w:rPr>
          <w:b/>
          <w:bCs/>
          <w:sz w:val="32"/>
          <w:szCs w:val="32"/>
        </w:rPr>
        <w:t xml:space="preserve"> </w:t>
      </w:r>
      <w:r w:rsidRPr="00694F0C">
        <w:rPr>
          <w:rStyle w:val="stat-block-cr"/>
          <w:b/>
          <w:bCs/>
          <w:sz w:val="32"/>
          <w:szCs w:val="32"/>
        </w:rPr>
        <w:t>CR 5  (High)</w:t>
      </w:r>
    </w:p>
    <w:p w:rsidR="004B07BE" w:rsidRPr="00694F0C" w:rsidRDefault="004B07BE" w:rsidP="00A07BEC">
      <w:pPr>
        <w:pStyle w:val="stat-block-1"/>
        <w:spacing w:before="0" w:beforeAutospacing="0" w:after="0" w:afterAutospacing="0"/>
        <w:rPr>
          <w:sz w:val="16"/>
          <w:szCs w:val="16"/>
        </w:rPr>
      </w:pPr>
      <w:r w:rsidRPr="00694F0C">
        <w:rPr>
          <w:b/>
          <w:bCs/>
          <w:sz w:val="16"/>
          <w:szCs w:val="16"/>
        </w:rPr>
        <w:t>Human warrior</w:t>
      </w:r>
      <w:r w:rsidRPr="00694F0C">
        <w:rPr>
          <w:sz w:val="16"/>
          <w:szCs w:val="16"/>
        </w:rPr>
        <w:t xml:space="preserve"> 7</w:t>
      </w:r>
    </w:p>
    <w:p w:rsidR="004B07BE" w:rsidRPr="00694F0C" w:rsidRDefault="004B07BE" w:rsidP="00A07BEC">
      <w:pPr>
        <w:pStyle w:val="stat-block-1"/>
        <w:spacing w:before="0" w:beforeAutospacing="0" w:after="0" w:afterAutospacing="0"/>
        <w:rPr>
          <w:sz w:val="16"/>
          <w:szCs w:val="16"/>
        </w:rPr>
      </w:pPr>
      <w:r w:rsidRPr="00694F0C">
        <w:rPr>
          <w:sz w:val="16"/>
          <w:szCs w:val="16"/>
        </w:rPr>
        <w:t>N Medium humanoid (human)</w:t>
      </w:r>
    </w:p>
    <w:p w:rsidR="004B07BE" w:rsidRPr="00694F0C" w:rsidRDefault="004B07BE" w:rsidP="00A07BEC">
      <w:pPr>
        <w:pStyle w:val="stat-block-1"/>
        <w:spacing w:before="0" w:beforeAutospacing="0" w:after="0" w:afterAutospacing="0"/>
        <w:rPr>
          <w:sz w:val="16"/>
          <w:szCs w:val="16"/>
        </w:rPr>
      </w:pPr>
      <w:r w:rsidRPr="00694F0C">
        <w:rPr>
          <w:b/>
          <w:bCs/>
          <w:sz w:val="16"/>
          <w:szCs w:val="16"/>
        </w:rPr>
        <w:t>Init</w:t>
      </w:r>
      <w:r w:rsidRPr="00694F0C">
        <w:rPr>
          <w:sz w:val="16"/>
          <w:szCs w:val="16"/>
        </w:rPr>
        <w:t xml:space="preserve"> +3; </w:t>
      </w:r>
      <w:r w:rsidRPr="00694F0C">
        <w:rPr>
          <w:b/>
          <w:bCs/>
          <w:sz w:val="16"/>
          <w:szCs w:val="16"/>
        </w:rPr>
        <w:t>Senses</w:t>
      </w:r>
      <w:r w:rsidRPr="00694F0C">
        <w:rPr>
          <w:sz w:val="16"/>
          <w:szCs w:val="16"/>
        </w:rPr>
        <w:t xml:space="preserve"> Perception +8</w:t>
      </w:r>
    </w:p>
    <w:p w:rsidR="004B07BE" w:rsidRPr="00694F0C" w:rsidRDefault="004B07BE" w:rsidP="00A07BEC">
      <w:pPr>
        <w:pStyle w:val="stat-block-breaker"/>
        <w:spacing w:before="0" w:beforeAutospacing="0" w:after="0" w:afterAutospacing="0"/>
        <w:rPr>
          <w:sz w:val="16"/>
          <w:szCs w:val="16"/>
        </w:rPr>
      </w:pPr>
    </w:p>
    <w:p w:rsidR="004B07BE" w:rsidRPr="00694F0C" w:rsidRDefault="004B07BE" w:rsidP="00A07BEC">
      <w:pPr>
        <w:pStyle w:val="stat-block-breaker"/>
        <w:spacing w:before="0" w:beforeAutospacing="0" w:after="0" w:afterAutospacing="0"/>
        <w:rPr>
          <w:sz w:val="16"/>
          <w:szCs w:val="16"/>
        </w:rPr>
      </w:pPr>
      <w:r w:rsidRPr="00694F0C">
        <w:rPr>
          <w:sz w:val="16"/>
          <w:szCs w:val="16"/>
        </w:rPr>
        <w:t>Defense</w:t>
      </w:r>
    </w:p>
    <w:p w:rsidR="004B07BE" w:rsidRPr="00694F0C" w:rsidRDefault="004B07BE" w:rsidP="00A07BEC">
      <w:pPr>
        <w:pStyle w:val="stat-block-1"/>
        <w:spacing w:before="0" w:beforeAutospacing="0" w:after="0" w:afterAutospacing="0"/>
        <w:rPr>
          <w:sz w:val="16"/>
          <w:szCs w:val="16"/>
        </w:rPr>
      </w:pPr>
      <w:r w:rsidRPr="00694F0C">
        <w:rPr>
          <w:b/>
          <w:bCs/>
          <w:sz w:val="16"/>
          <w:szCs w:val="16"/>
        </w:rPr>
        <w:t>AC</w:t>
      </w:r>
      <w:r w:rsidRPr="00694F0C">
        <w:rPr>
          <w:sz w:val="16"/>
          <w:szCs w:val="16"/>
        </w:rPr>
        <w:t xml:space="preserve"> 17, touch 9, flat-footed 17 (+7 armor, –1 Dex, +1 shield)</w:t>
      </w:r>
    </w:p>
    <w:p w:rsidR="004B07BE" w:rsidRPr="00694F0C" w:rsidRDefault="004B07BE" w:rsidP="00A07BEC">
      <w:pPr>
        <w:pStyle w:val="stat-block-1"/>
        <w:spacing w:before="0" w:beforeAutospacing="0" w:after="0" w:afterAutospacing="0"/>
        <w:rPr>
          <w:sz w:val="16"/>
          <w:szCs w:val="16"/>
        </w:rPr>
      </w:pPr>
      <w:r w:rsidRPr="00694F0C">
        <w:rPr>
          <w:b/>
          <w:bCs/>
          <w:sz w:val="16"/>
          <w:szCs w:val="16"/>
        </w:rPr>
        <w:t>hp</w:t>
      </w:r>
      <w:r w:rsidRPr="00694F0C">
        <w:rPr>
          <w:sz w:val="16"/>
          <w:szCs w:val="16"/>
        </w:rPr>
        <w:t xml:space="preserve"> 59 (7d10+21)</w:t>
      </w:r>
    </w:p>
    <w:p w:rsidR="004B07BE" w:rsidRPr="00694F0C" w:rsidRDefault="004B07BE" w:rsidP="00A07BEC">
      <w:pPr>
        <w:pStyle w:val="stat-block-1"/>
        <w:spacing w:before="0" w:beforeAutospacing="0" w:after="0" w:afterAutospacing="0"/>
        <w:rPr>
          <w:sz w:val="16"/>
          <w:szCs w:val="16"/>
        </w:rPr>
      </w:pPr>
      <w:r w:rsidRPr="00694F0C">
        <w:rPr>
          <w:b/>
          <w:bCs/>
          <w:sz w:val="16"/>
          <w:szCs w:val="16"/>
        </w:rPr>
        <w:t>Fort</w:t>
      </w:r>
      <w:r w:rsidRPr="00694F0C">
        <w:rPr>
          <w:sz w:val="16"/>
          <w:szCs w:val="16"/>
        </w:rPr>
        <w:t xml:space="preserve"> +7, </w:t>
      </w:r>
      <w:r w:rsidRPr="00694F0C">
        <w:rPr>
          <w:b/>
          <w:bCs/>
          <w:sz w:val="16"/>
          <w:szCs w:val="16"/>
        </w:rPr>
        <w:t>Ref</w:t>
      </w:r>
      <w:r w:rsidRPr="00694F0C">
        <w:rPr>
          <w:sz w:val="16"/>
          <w:szCs w:val="16"/>
        </w:rPr>
        <w:t xml:space="preserve"> +1, </w:t>
      </w:r>
      <w:r w:rsidRPr="00694F0C">
        <w:rPr>
          <w:b/>
          <w:bCs/>
          <w:sz w:val="16"/>
          <w:szCs w:val="16"/>
        </w:rPr>
        <w:t>Will</w:t>
      </w:r>
      <w:r w:rsidRPr="00694F0C">
        <w:rPr>
          <w:sz w:val="16"/>
          <w:szCs w:val="16"/>
        </w:rPr>
        <w:t xml:space="preserve"> +5</w:t>
      </w:r>
    </w:p>
    <w:p w:rsidR="004B07BE" w:rsidRPr="00694F0C" w:rsidRDefault="004B07BE" w:rsidP="00A07BEC">
      <w:pPr>
        <w:pStyle w:val="stat-block-breaker"/>
        <w:spacing w:before="0" w:beforeAutospacing="0" w:after="0" w:afterAutospacing="0"/>
        <w:rPr>
          <w:sz w:val="16"/>
          <w:szCs w:val="16"/>
        </w:rPr>
      </w:pPr>
    </w:p>
    <w:p w:rsidR="004B07BE" w:rsidRPr="00694F0C" w:rsidRDefault="004B07BE" w:rsidP="00A07BEC">
      <w:pPr>
        <w:pStyle w:val="stat-block-breaker"/>
        <w:spacing w:before="0" w:beforeAutospacing="0" w:after="0" w:afterAutospacing="0"/>
        <w:rPr>
          <w:sz w:val="16"/>
          <w:szCs w:val="16"/>
        </w:rPr>
      </w:pPr>
      <w:r w:rsidRPr="00694F0C">
        <w:rPr>
          <w:sz w:val="16"/>
          <w:szCs w:val="16"/>
        </w:rPr>
        <w:t>Offense</w:t>
      </w:r>
    </w:p>
    <w:p w:rsidR="004B07BE" w:rsidRPr="00694F0C" w:rsidRDefault="004B07BE" w:rsidP="00A07BEC">
      <w:pPr>
        <w:pStyle w:val="stat-block-1"/>
        <w:spacing w:before="0" w:beforeAutospacing="0" w:after="0" w:afterAutospacing="0"/>
        <w:rPr>
          <w:sz w:val="16"/>
          <w:szCs w:val="16"/>
        </w:rPr>
      </w:pPr>
      <w:r w:rsidRPr="00694F0C">
        <w:rPr>
          <w:b/>
          <w:bCs/>
          <w:sz w:val="16"/>
          <w:szCs w:val="16"/>
        </w:rPr>
        <w:t>Speed</w:t>
      </w:r>
      <w:r w:rsidRPr="00694F0C">
        <w:rPr>
          <w:sz w:val="16"/>
          <w:szCs w:val="16"/>
        </w:rPr>
        <w:t xml:space="preserve"> 20 ft.</w:t>
      </w:r>
    </w:p>
    <w:p w:rsidR="004B07BE" w:rsidRPr="00694F0C" w:rsidRDefault="004B07BE" w:rsidP="00A07BEC">
      <w:pPr>
        <w:pStyle w:val="stat-block-1"/>
        <w:spacing w:before="0" w:beforeAutospacing="0" w:after="0" w:afterAutospacing="0"/>
        <w:rPr>
          <w:sz w:val="16"/>
          <w:szCs w:val="16"/>
        </w:rPr>
      </w:pPr>
      <w:r w:rsidRPr="00694F0C">
        <w:rPr>
          <w:b/>
          <w:bCs/>
          <w:sz w:val="16"/>
          <w:szCs w:val="16"/>
        </w:rPr>
        <w:t>Melee</w:t>
      </w:r>
      <w:r w:rsidRPr="00694F0C">
        <w:rPr>
          <w:sz w:val="16"/>
          <w:szCs w:val="16"/>
        </w:rPr>
        <w:t xml:space="preserve"> </w:t>
      </w:r>
      <w:r w:rsidRPr="00694F0C">
        <w:rPr>
          <w:i/>
          <w:iCs/>
          <w:sz w:val="16"/>
          <w:szCs w:val="16"/>
        </w:rPr>
        <w:t>+1 longsword</w:t>
      </w:r>
      <w:r w:rsidRPr="00694F0C">
        <w:rPr>
          <w:sz w:val="16"/>
          <w:szCs w:val="16"/>
        </w:rPr>
        <w:t xml:space="preserve"> +10/+5 (1d8+2/19–20) or kukri +8/+3 (1d4+1/18–20)</w:t>
      </w:r>
    </w:p>
    <w:p w:rsidR="004B07BE" w:rsidRPr="00694F0C" w:rsidRDefault="004B07BE" w:rsidP="00A07BEC">
      <w:pPr>
        <w:pStyle w:val="stat-block-1"/>
        <w:spacing w:before="0" w:beforeAutospacing="0" w:after="0" w:afterAutospacing="0"/>
        <w:rPr>
          <w:sz w:val="16"/>
          <w:szCs w:val="16"/>
        </w:rPr>
      </w:pPr>
      <w:r w:rsidRPr="00694F0C">
        <w:rPr>
          <w:b/>
          <w:bCs/>
          <w:sz w:val="16"/>
          <w:szCs w:val="16"/>
        </w:rPr>
        <w:t>Ranged</w:t>
      </w:r>
      <w:r w:rsidRPr="00694F0C">
        <w:rPr>
          <w:sz w:val="16"/>
          <w:szCs w:val="16"/>
        </w:rPr>
        <w:t xml:space="preserve"> mwk light crossbow +7 (1d8/19–20)</w:t>
      </w:r>
    </w:p>
    <w:p w:rsidR="004B07BE" w:rsidRPr="00694F0C" w:rsidRDefault="004B07BE" w:rsidP="00A07BEC">
      <w:pPr>
        <w:pStyle w:val="stat-block-breaker"/>
        <w:spacing w:before="0" w:beforeAutospacing="0" w:after="0" w:afterAutospacing="0"/>
        <w:rPr>
          <w:sz w:val="16"/>
          <w:szCs w:val="16"/>
        </w:rPr>
      </w:pPr>
    </w:p>
    <w:p w:rsidR="004B07BE" w:rsidRPr="00694F0C" w:rsidRDefault="004B07BE" w:rsidP="00A07BEC">
      <w:pPr>
        <w:pStyle w:val="stat-block-breaker"/>
        <w:spacing w:before="0" w:beforeAutospacing="0" w:after="0" w:afterAutospacing="0"/>
        <w:rPr>
          <w:sz w:val="16"/>
          <w:szCs w:val="16"/>
        </w:rPr>
      </w:pPr>
      <w:r w:rsidRPr="00694F0C">
        <w:rPr>
          <w:sz w:val="16"/>
          <w:szCs w:val="16"/>
        </w:rPr>
        <w:t>Statistics</w:t>
      </w:r>
    </w:p>
    <w:p w:rsidR="004B07BE" w:rsidRPr="00694F0C" w:rsidRDefault="004B07BE" w:rsidP="00A07BEC">
      <w:pPr>
        <w:pStyle w:val="stat-block-1"/>
        <w:spacing w:before="0" w:beforeAutospacing="0" w:after="0" w:afterAutospacing="0"/>
        <w:rPr>
          <w:sz w:val="16"/>
          <w:szCs w:val="16"/>
        </w:rPr>
      </w:pPr>
      <w:r w:rsidRPr="00694F0C">
        <w:rPr>
          <w:b/>
          <w:bCs/>
          <w:sz w:val="16"/>
          <w:szCs w:val="16"/>
        </w:rPr>
        <w:t>Str</w:t>
      </w:r>
      <w:r w:rsidRPr="00694F0C">
        <w:rPr>
          <w:sz w:val="16"/>
          <w:szCs w:val="16"/>
        </w:rPr>
        <w:t xml:space="preserve"> 13, </w:t>
      </w:r>
      <w:r w:rsidRPr="00694F0C">
        <w:rPr>
          <w:b/>
          <w:bCs/>
          <w:sz w:val="16"/>
          <w:szCs w:val="16"/>
        </w:rPr>
        <w:t>Dex</w:t>
      </w:r>
      <w:r w:rsidRPr="00694F0C">
        <w:rPr>
          <w:sz w:val="16"/>
          <w:szCs w:val="16"/>
        </w:rPr>
        <w:t xml:space="preserve"> 9, </w:t>
      </w:r>
      <w:r w:rsidRPr="00694F0C">
        <w:rPr>
          <w:b/>
          <w:bCs/>
          <w:sz w:val="16"/>
          <w:szCs w:val="16"/>
        </w:rPr>
        <w:t>Con</w:t>
      </w:r>
      <w:r w:rsidRPr="00694F0C">
        <w:rPr>
          <w:sz w:val="16"/>
          <w:szCs w:val="16"/>
        </w:rPr>
        <w:t xml:space="preserve"> 14, </w:t>
      </w:r>
      <w:r w:rsidRPr="00694F0C">
        <w:rPr>
          <w:b/>
          <w:bCs/>
          <w:sz w:val="16"/>
          <w:szCs w:val="16"/>
        </w:rPr>
        <w:t>Int</w:t>
      </w:r>
      <w:r w:rsidRPr="00694F0C">
        <w:rPr>
          <w:sz w:val="16"/>
          <w:szCs w:val="16"/>
        </w:rPr>
        <w:t xml:space="preserve"> 10, </w:t>
      </w:r>
      <w:smartTag w:uri="urn:schemas-microsoft-com:office:smarttags" w:element="place">
        <w:smartTag w:uri="urn:schemas-microsoft-com:office:smarttags" w:element="State">
          <w:r w:rsidRPr="00694F0C">
            <w:rPr>
              <w:b/>
              <w:bCs/>
              <w:sz w:val="16"/>
              <w:szCs w:val="16"/>
            </w:rPr>
            <w:t>Wis</w:t>
          </w:r>
        </w:smartTag>
      </w:smartTag>
      <w:r w:rsidRPr="00694F0C">
        <w:rPr>
          <w:sz w:val="16"/>
          <w:szCs w:val="16"/>
        </w:rPr>
        <w:t xml:space="preserve"> 12, </w:t>
      </w:r>
      <w:r w:rsidRPr="00694F0C">
        <w:rPr>
          <w:b/>
          <w:bCs/>
          <w:sz w:val="16"/>
          <w:szCs w:val="16"/>
        </w:rPr>
        <w:t>Cha</w:t>
      </w:r>
      <w:r w:rsidRPr="00694F0C">
        <w:rPr>
          <w:sz w:val="16"/>
          <w:szCs w:val="16"/>
        </w:rPr>
        <w:t xml:space="preserve"> 8</w:t>
      </w:r>
    </w:p>
    <w:p w:rsidR="004B07BE" w:rsidRPr="00694F0C" w:rsidRDefault="004B07BE" w:rsidP="00A07BEC">
      <w:pPr>
        <w:pStyle w:val="stat-block-1"/>
        <w:spacing w:before="0" w:beforeAutospacing="0" w:after="0" w:afterAutospacing="0"/>
        <w:rPr>
          <w:b/>
          <w:bCs/>
          <w:sz w:val="16"/>
          <w:szCs w:val="16"/>
        </w:rPr>
      </w:pPr>
    </w:p>
    <w:p w:rsidR="004B07BE" w:rsidRPr="00694F0C" w:rsidRDefault="004B07BE" w:rsidP="00A07BEC">
      <w:pPr>
        <w:pStyle w:val="stat-block-1"/>
        <w:spacing w:before="0" w:beforeAutospacing="0" w:after="0" w:afterAutospacing="0"/>
        <w:rPr>
          <w:sz w:val="16"/>
          <w:szCs w:val="16"/>
        </w:rPr>
      </w:pPr>
      <w:r w:rsidRPr="00694F0C">
        <w:rPr>
          <w:b/>
          <w:bCs/>
          <w:sz w:val="16"/>
          <w:szCs w:val="16"/>
        </w:rPr>
        <w:t>Base Atk</w:t>
      </w:r>
      <w:r w:rsidRPr="00694F0C">
        <w:rPr>
          <w:sz w:val="16"/>
          <w:szCs w:val="16"/>
        </w:rPr>
        <w:t xml:space="preserve"> +7; </w:t>
      </w:r>
      <w:smartTag w:uri="urn:schemas-microsoft-com:office:smarttags" w:element="stockticker">
        <w:r w:rsidRPr="00694F0C">
          <w:rPr>
            <w:b/>
            <w:bCs/>
            <w:sz w:val="16"/>
            <w:szCs w:val="16"/>
          </w:rPr>
          <w:t>CMB</w:t>
        </w:r>
      </w:smartTag>
      <w:r w:rsidRPr="00694F0C">
        <w:rPr>
          <w:sz w:val="16"/>
          <w:szCs w:val="16"/>
        </w:rPr>
        <w:t xml:space="preserve"> +8; </w:t>
      </w:r>
      <w:r w:rsidRPr="00694F0C">
        <w:rPr>
          <w:b/>
          <w:bCs/>
          <w:sz w:val="16"/>
          <w:szCs w:val="16"/>
        </w:rPr>
        <w:t>CMD</w:t>
      </w:r>
      <w:r w:rsidRPr="00694F0C">
        <w:rPr>
          <w:sz w:val="16"/>
          <w:szCs w:val="16"/>
        </w:rPr>
        <w:t xml:space="preserve"> 17</w:t>
      </w:r>
    </w:p>
    <w:p w:rsidR="004B07BE" w:rsidRPr="00694F0C" w:rsidRDefault="004B07BE" w:rsidP="00A07BEC">
      <w:pPr>
        <w:pStyle w:val="stat-block-1"/>
        <w:spacing w:before="0" w:beforeAutospacing="0" w:after="0" w:afterAutospacing="0"/>
        <w:rPr>
          <w:b/>
          <w:bCs/>
          <w:sz w:val="16"/>
          <w:szCs w:val="16"/>
        </w:rPr>
      </w:pPr>
    </w:p>
    <w:p w:rsidR="004B07BE" w:rsidRPr="00694F0C" w:rsidRDefault="004B07BE" w:rsidP="00A07BEC">
      <w:pPr>
        <w:pStyle w:val="stat-block-1"/>
        <w:spacing w:before="0" w:beforeAutospacing="0" w:after="0" w:afterAutospacing="0"/>
        <w:rPr>
          <w:sz w:val="16"/>
          <w:szCs w:val="16"/>
        </w:rPr>
      </w:pPr>
      <w:r w:rsidRPr="00694F0C">
        <w:rPr>
          <w:b/>
          <w:bCs/>
          <w:sz w:val="16"/>
          <w:szCs w:val="16"/>
        </w:rPr>
        <w:t>Feats</w:t>
      </w:r>
      <w:r w:rsidRPr="00694F0C">
        <w:rPr>
          <w:sz w:val="16"/>
          <w:szCs w:val="16"/>
        </w:rPr>
        <w:t xml:space="preserve"> </w:t>
      </w:r>
      <w:hyperlink r:id="rId14" w:anchor="_combat-reflexes" w:history="1">
        <w:r w:rsidRPr="00694F0C">
          <w:rPr>
            <w:rStyle w:val="Hyperlink"/>
            <w:color w:val="auto"/>
            <w:sz w:val="16"/>
            <w:szCs w:val="16"/>
          </w:rPr>
          <w:t>Combat Reflexes</w:t>
        </w:r>
      </w:hyperlink>
      <w:r w:rsidRPr="00694F0C">
        <w:rPr>
          <w:sz w:val="16"/>
          <w:szCs w:val="16"/>
        </w:rPr>
        <w:t xml:space="preserve">, </w:t>
      </w:r>
      <w:hyperlink r:id="rId15" w:anchor="_improved-initiative" w:history="1">
        <w:r w:rsidRPr="00694F0C">
          <w:rPr>
            <w:rStyle w:val="Hyperlink"/>
            <w:color w:val="auto"/>
            <w:sz w:val="16"/>
            <w:szCs w:val="16"/>
          </w:rPr>
          <w:t>Improved Initiative</w:t>
        </w:r>
      </w:hyperlink>
      <w:r w:rsidRPr="00694F0C">
        <w:rPr>
          <w:sz w:val="16"/>
          <w:szCs w:val="16"/>
        </w:rPr>
        <w:t xml:space="preserve">, </w:t>
      </w:r>
      <w:hyperlink r:id="rId16" w:anchor="_iron-will" w:history="1">
        <w:r w:rsidRPr="00694F0C">
          <w:rPr>
            <w:rStyle w:val="Hyperlink"/>
            <w:color w:val="auto"/>
            <w:sz w:val="16"/>
            <w:szCs w:val="16"/>
          </w:rPr>
          <w:t>Iron Will</w:t>
        </w:r>
      </w:hyperlink>
      <w:r w:rsidRPr="00694F0C">
        <w:rPr>
          <w:sz w:val="16"/>
          <w:szCs w:val="16"/>
        </w:rPr>
        <w:t xml:space="preserve">, Stand Still, </w:t>
      </w:r>
      <w:hyperlink r:id="rId17" w:anchor="_weapon-focus" w:history="1">
        <w:r w:rsidRPr="00694F0C">
          <w:rPr>
            <w:rStyle w:val="Hyperlink"/>
            <w:color w:val="auto"/>
            <w:sz w:val="16"/>
            <w:szCs w:val="16"/>
          </w:rPr>
          <w:t>Weapon Focus</w:t>
        </w:r>
      </w:hyperlink>
      <w:r w:rsidRPr="00694F0C">
        <w:rPr>
          <w:sz w:val="16"/>
          <w:szCs w:val="16"/>
        </w:rPr>
        <w:t xml:space="preserve"> (longsword)</w:t>
      </w:r>
    </w:p>
    <w:p w:rsidR="004B07BE" w:rsidRPr="00694F0C" w:rsidRDefault="004B07BE" w:rsidP="00A07BEC">
      <w:pPr>
        <w:pStyle w:val="stat-block-1"/>
        <w:spacing w:before="0" w:beforeAutospacing="0" w:after="0" w:afterAutospacing="0"/>
        <w:rPr>
          <w:sz w:val="16"/>
          <w:szCs w:val="16"/>
        </w:rPr>
      </w:pPr>
      <w:r w:rsidRPr="00694F0C">
        <w:rPr>
          <w:b/>
          <w:bCs/>
          <w:sz w:val="16"/>
          <w:szCs w:val="16"/>
        </w:rPr>
        <w:t>Skills</w:t>
      </w:r>
      <w:r w:rsidRPr="00694F0C">
        <w:rPr>
          <w:sz w:val="16"/>
          <w:szCs w:val="16"/>
        </w:rPr>
        <w:t xml:space="preserve"> </w:t>
      </w:r>
      <w:hyperlink r:id="rId18" w:anchor="_intimidate" w:history="1">
        <w:r w:rsidRPr="00694F0C">
          <w:rPr>
            <w:rStyle w:val="Hyperlink"/>
            <w:color w:val="auto"/>
            <w:sz w:val="16"/>
            <w:szCs w:val="16"/>
          </w:rPr>
          <w:t>Intimidate</w:t>
        </w:r>
      </w:hyperlink>
      <w:r w:rsidRPr="00694F0C">
        <w:rPr>
          <w:sz w:val="16"/>
          <w:szCs w:val="16"/>
        </w:rPr>
        <w:t xml:space="preserve"> +9, Perception +8, </w:t>
      </w:r>
      <w:hyperlink r:id="rId19" w:anchor="_sense-motive" w:history="1">
        <w:r w:rsidRPr="00694F0C">
          <w:rPr>
            <w:rStyle w:val="Hyperlink"/>
            <w:color w:val="auto"/>
            <w:sz w:val="16"/>
            <w:szCs w:val="16"/>
          </w:rPr>
          <w:t>Sense Motive</w:t>
        </w:r>
      </w:hyperlink>
      <w:r w:rsidRPr="00694F0C">
        <w:rPr>
          <w:sz w:val="16"/>
          <w:szCs w:val="16"/>
        </w:rPr>
        <w:t xml:space="preserve"> +8</w:t>
      </w:r>
    </w:p>
    <w:p w:rsidR="004B07BE" w:rsidRPr="00694F0C" w:rsidRDefault="004B07BE" w:rsidP="00A07BEC">
      <w:pPr>
        <w:pStyle w:val="stat-block-1"/>
        <w:spacing w:before="0" w:beforeAutospacing="0" w:after="0" w:afterAutospacing="0"/>
        <w:rPr>
          <w:sz w:val="16"/>
          <w:szCs w:val="16"/>
        </w:rPr>
      </w:pPr>
      <w:r w:rsidRPr="00694F0C">
        <w:rPr>
          <w:b/>
          <w:bCs/>
          <w:sz w:val="16"/>
          <w:szCs w:val="16"/>
        </w:rPr>
        <w:t>Languages</w:t>
      </w:r>
      <w:r w:rsidRPr="00694F0C">
        <w:rPr>
          <w:sz w:val="16"/>
          <w:szCs w:val="16"/>
        </w:rPr>
        <w:t xml:space="preserve"> Common</w:t>
      </w:r>
    </w:p>
    <w:p w:rsidR="004B07BE" w:rsidRPr="00694F0C" w:rsidRDefault="004B07BE" w:rsidP="00A07BEC">
      <w:pPr>
        <w:pStyle w:val="stat-block-1"/>
        <w:spacing w:before="0" w:beforeAutospacing="0" w:after="0" w:afterAutospacing="0"/>
        <w:rPr>
          <w:sz w:val="16"/>
          <w:szCs w:val="16"/>
        </w:rPr>
      </w:pPr>
      <w:r w:rsidRPr="00694F0C">
        <w:rPr>
          <w:b/>
          <w:bCs/>
          <w:sz w:val="16"/>
          <w:szCs w:val="16"/>
        </w:rPr>
        <w:t>Combat Gear</w:t>
      </w:r>
      <w:r w:rsidRPr="00694F0C">
        <w:rPr>
          <w:sz w:val="16"/>
          <w:szCs w:val="16"/>
        </w:rPr>
        <w:t xml:space="preserve"> </w:t>
      </w:r>
      <w:r w:rsidRPr="00694F0C">
        <w:rPr>
          <w:i/>
          <w:iCs/>
          <w:sz w:val="16"/>
          <w:szCs w:val="16"/>
        </w:rPr>
        <w:t xml:space="preserve">potion of </w:t>
      </w:r>
      <w:hyperlink r:id="rId20" w:anchor="_barkskin" w:history="1">
        <w:r w:rsidRPr="00694F0C">
          <w:rPr>
            <w:rStyle w:val="Hyperlink"/>
            <w:i/>
            <w:iCs/>
            <w:color w:val="auto"/>
            <w:sz w:val="16"/>
            <w:szCs w:val="16"/>
          </w:rPr>
          <w:t>barkskin</w:t>
        </w:r>
      </w:hyperlink>
      <w:r w:rsidRPr="00694F0C">
        <w:rPr>
          <w:sz w:val="16"/>
          <w:szCs w:val="16"/>
        </w:rPr>
        <w:t xml:space="preserve">, </w:t>
      </w:r>
      <w:r w:rsidRPr="00694F0C">
        <w:rPr>
          <w:i/>
          <w:iCs/>
          <w:sz w:val="16"/>
          <w:szCs w:val="16"/>
        </w:rPr>
        <w:t xml:space="preserve">potion of </w:t>
      </w:r>
      <w:hyperlink r:id="rId21" w:anchor="_bear-s-endurance" w:history="1">
        <w:r w:rsidRPr="00694F0C">
          <w:rPr>
            <w:rStyle w:val="Hyperlink"/>
            <w:i/>
            <w:iCs/>
            <w:color w:val="auto"/>
            <w:sz w:val="16"/>
            <w:szCs w:val="16"/>
          </w:rPr>
          <w:t>bear's endurance</w:t>
        </w:r>
      </w:hyperlink>
      <w:r w:rsidRPr="00694F0C">
        <w:rPr>
          <w:sz w:val="16"/>
          <w:szCs w:val="16"/>
        </w:rPr>
        <w:t xml:space="preserve">, </w:t>
      </w:r>
      <w:r w:rsidRPr="00694F0C">
        <w:rPr>
          <w:i/>
          <w:iCs/>
          <w:sz w:val="16"/>
          <w:szCs w:val="16"/>
        </w:rPr>
        <w:t xml:space="preserve">potion of </w:t>
      </w:r>
      <w:hyperlink r:id="rId22" w:anchor="_cure-moderate-wounds" w:history="1">
        <w:r w:rsidRPr="00694F0C">
          <w:rPr>
            <w:rStyle w:val="Hyperlink"/>
            <w:i/>
            <w:iCs/>
            <w:color w:val="auto"/>
            <w:sz w:val="16"/>
            <w:szCs w:val="16"/>
          </w:rPr>
          <w:t>cure moderate wounds</w:t>
        </w:r>
      </w:hyperlink>
      <w:r w:rsidRPr="00694F0C">
        <w:rPr>
          <w:sz w:val="16"/>
          <w:szCs w:val="16"/>
        </w:rPr>
        <w:t xml:space="preserve">, </w:t>
      </w:r>
      <w:hyperlink r:id="rId23" w:anchor="_screaming-bolt" w:history="1">
        <w:r w:rsidRPr="00694F0C">
          <w:rPr>
            <w:rStyle w:val="Hyperlink"/>
            <w:i/>
            <w:iCs/>
            <w:color w:val="auto"/>
            <w:sz w:val="16"/>
            <w:szCs w:val="16"/>
          </w:rPr>
          <w:t>screaming bolt</w:t>
        </w:r>
      </w:hyperlink>
      <w:r w:rsidRPr="00694F0C">
        <w:rPr>
          <w:sz w:val="16"/>
          <w:szCs w:val="16"/>
        </w:rPr>
        <w:t xml:space="preserve">, tanglefoot bag (2); </w:t>
      </w:r>
      <w:r w:rsidRPr="00694F0C">
        <w:rPr>
          <w:b/>
          <w:bCs/>
          <w:sz w:val="16"/>
          <w:szCs w:val="16"/>
        </w:rPr>
        <w:t>Other Gear</w:t>
      </w:r>
      <w:r w:rsidRPr="00694F0C">
        <w:rPr>
          <w:sz w:val="16"/>
          <w:szCs w:val="16"/>
        </w:rPr>
        <w:t xml:space="preserve"> masterwork banded mail, masterwork light steel shield, </w:t>
      </w:r>
      <w:r w:rsidRPr="00694F0C">
        <w:rPr>
          <w:i/>
          <w:iCs/>
          <w:sz w:val="16"/>
          <w:szCs w:val="16"/>
        </w:rPr>
        <w:t>+1 longsword</w:t>
      </w:r>
      <w:r w:rsidRPr="00694F0C">
        <w:rPr>
          <w:sz w:val="16"/>
          <w:szCs w:val="16"/>
        </w:rPr>
        <w:t>, kukri, masterwork light crossbow with 20 bolts, masterwork manacles, 114 gp</w:t>
      </w:r>
    </w:p>
    <w:p w:rsidR="004B07BE" w:rsidRPr="00694F0C" w:rsidRDefault="004B07BE" w:rsidP="00B34694">
      <w:pPr>
        <w:rPr>
          <w:sz w:val="16"/>
          <w:szCs w:val="16"/>
        </w:rPr>
      </w:pPr>
    </w:p>
    <w:p w:rsidR="004B07BE" w:rsidRPr="00694F0C" w:rsidRDefault="004B07BE" w:rsidP="00B34694">
      <w:pPr>
        <w:pStyle w:val="Heading2"/>
        <w:spacing w:before="0" w:after="0"/>
        <w:rPr>
          <w:sz w:val="16"/>
          <w:szCs w:val="16"/>
        </w:rPr>
      </w:pPr>
      <w:r w:rsidRPr="00694F0C">
        <w:rPr>
          <w:sz w:val="16"/>
          <w:szCs w:val="16"/>
        </w:rPr>
        <w:t>Stand Still (Combat)</w:t>
      </w:r>
    </w:p>
    <w:p w:rsidR="004B07BE" w:rsidRPr="00694F0C" w:rsidRDefault="004B07BE" w:rsidP="00B34694">
      <w:pPr>
        <w:pStyle w:val="NormalWeb"/>
        <w:spacing w:before="0" w:beforeAutospacing="0" w:after="0" w:afterAutospacing="0"/>
        <w:rPr>
          <w:sz w:val="16"/>
          <w:szCs w:val="16"/>
        </w:rPr>
      </w:pPr>
      <w:r w:rsidRPr="00694F0C">
        <w:rPr>
          <w:sz w:val="16"/>
          <w:szCs w:val="16"/>
        </w:rPr>
        <w:t>You can stop foes that try to move past you.</w:t>
      </w:r>
    </w:p>
    <w:p w:rsidR="004B07BE" w:rsidRPr="00694F0C" w:rsidRDefault="004B07BE" w:rsidP="00B34694">
      <w:pPr>
        <w:pStyle w:val="stat-block-1"/>
        <w:spacing w:before="0" w:beforeAutospacing="0" w:after="0" w:afterAutospacing="0"/>
        <w:rPr>
          <w:sz w:val="16"/>
          <w:szCs w:val="16"/>
        </w:rPr>
      </w:pPr>
      <w:r w:rsidRPr="00694F0C">
        <w:rPr>
          <w:b/>
          <w:bCs/>
          <w:sz w:val="16"/>
          <w:szCs w:val="16"/>
        </w:rPr>
        <w:t>Prerequisites:</w:t>
      </w:r>
      <w:r w:rsidRPr="00694F0C">
        <w:rPr>
          <w:sz w:val="16"/>
          <w:szCs w:val="16"/>
        </w:rPr>
        <w:t xml:space="preserve"> </w:t>
      </w:r>
      <w:hyperlink r:id="rId24" w:anchor="_combat-reflexes" w:history="1">
        <w:r w:rsidRPr="00694F0C">
          <w:rPr>
            <w:rStyle w:val="Hyperlink"/>
            <w:color w:val="auto"/>
            <w:sz w:val="16"/>
            <w:szCs w:val="16"/>
          </w:rPr>
          <w:t>Combat Reflexes</w:t>
        </w:r>
      </w:hyperlink>
      <w:r w:rsidRPr="00694F0C">
        <w:rPr>
          <w:sz w:val="16"/>
          <w:szCs w:val="16"/>
        </w:rPr>
        <w:t>.</w:t>
      </w:r>
    </w:p>
    <w:p w:rsidR="004B07BE" w:rsidRPr="00694F0C" w:rsidRDefault="004B07BE" w:rsidP="00B34694">
      <w:pPr>
        <w:pStyle w:val="stat-block-1"/>
        <w:spacing w:before="0" w:beforeAutospacing="0" w:after="0" w:afterAutospacing="0"/>
        <w:rPr>
          <w:sz w:val="16"/>
          <w:szCs w:val="16"/>
        </w:rPr>
      </w:pPr>
      <w:r w:rsidRPr="00694F0C">
        <w:rPr>
          <w:b/>
          <w:bCs/>
          <w:sz w:val="16"/>
          <w:szCs w:val="16"/>
        </w:rPr>
        <w:t>Benefit:</w:t>
      </w:r>
      <w:r w:rsidRPr="00694F0C">
        <w:rPr>
          <w:sz w:val="16"/>
          <w:szCs w:val="16"/>
        </w:rPr>
        <w:t xml:space="preserve"> When a foe provokes an attack of opportunity due to moving through your adjacent squares, you can make a combat maneuver check as your attack of opportunity. If successful, the enemy cannot move for the rest of his turn. An enemy can still take the rest of his action, but cannot move. This feat also applies to any creature that attempts to move from a square that is adjacent to you if such movement provokes an attack of opportunity.</w:t>
      </w:r>
    </w:p>
    <w:p w:rsidR="004B07BE" w:rsidRPr="00694F0C" w:rsidRDefault="004B07BE" w:rsidP="00A07BEC">
      <w:pPr>
        <w:rPr>
          <w:sz w:val="16"/>
          <w:szCs w:val="16"/>
        </w:rPr>
      </w:pPr>
    </w:p>
    <w:p w:rsidR="004B07BE" w:rsidRPr="00694F0C" w:rsidRDefault="004B07BE" w:rsidP="00A07BEC">
      <w:pPr>
        <w:rPr>
          <w:sz w:val="16"/>
          <w:szCs w:val="16"/>
        </w:rPr>
      </w:pPr>
    </w:p>
    <w:p w:rsidR="004B07BE" w:rsidRPr="00694F0C" w:rsidRDefault="004B07BE" w:rsidP="00A07BEC">
      <w:pPr>
        <w:rPr>
          <w:sz w:val="16"/>
          <w:szCs w:val="16"/>
        </w:rPr>
      </w:pPr>
    </w:p>
    <w:p w:rsidR="004B07BE" w:rsidRPr="00694F0C" w:rsidRDefault="004B07BE" w:rsidP="00A07BEC">
      <w:pPr>
        <w:pStyle w:val="NormalWeb"/>
        <w:spacing w:before="0" w:beforeAutospacing="0" w:after="0" w:afterAutospacing="0"/>
        <w:rPr>
          <w:b/>
          <w:bCs/>
          <w:sz w:val="40"/>
          <w:szCs w:val="40"/>
        </w:rPr>
      </w:pPr>
      <w:smartTag w:uri="urn:schemas-microsoft-com:office:smarttags" w:element="place">
        <w:r w:rsidRPr="00694F0C">
          <w:rPr>
            <w:b/>
            <w:bCs/>
            <w:sz w:val="40"/>
            <w:szCs w:val="40"/>
          </w:rPr>
          <w:t>Mission</w:t>
        </w:r>
      </w:smartTag>
      <w:r w:rsidRPr="00694F0C">
        <w:rPr>
          <w:b/>
          <w:bCs/>
          <w:sz w:val="40"/>
          <w:szCs w:val="40"/>
        </w:rPr>
        <w:t xml:space="preserve"> 2: a mater of vendetta  (the Exchange)</w:t>
      </w:r>
    </w:p>
    <w:p w:rsidR="004B07BE" w:rsidRPr="00694F0C" w:rsidRDefault="004B07BE" w:rsidP="00A07BEC">
      <w:pPr>
        <w:pStyle w:val="NormalWeb"/>
        <w:spacing w:before="0" w:beforeAutospacing="0" w:after="0" w:afterAutospacing="0"/>
        <w:rPr>
          <w:sz w:val="16"/>
          <w:szCs w:val="16"/>
        </w:rPr>
      </w:pPr>
    </w:p>
    <w:p w:rsidR="004B07BE" w:rsidRPr="00694F0C" w:rsidRDefault="004B07BE" w:rsidP="00B34694">
      <w:pPr>
        <w:pStyle w:val="Pa19"/>
        <w:rPr>
          <w:rFonts w:cs="Times New Roman"/>
          <w:sz w:val="32"/>
          <w:szCs w:val="32"/>
        </w:rPr>
      </w:pPr>
      <w:r w:rsidRPr="00694F0C">
        <w:rPr>
          <w:b/>
          <w:bCs/>
          <w:sz w:val="32"/>
          <w:szCs w:val="32"/>
        </w:rPr>
        <w:t>GUARIL KARELA CR 10 (both Tiers)</w:t>
      </w:r>
    </w:p>
    <w:p w:rsidR="004B07BE" w:rsidRPr="00694F0C" w:rsidRDefault="004B07BE" w:rsidP="00B34694">
      <w:pPr>
        <w:pStyle w:val="Pa20"/>
        <w:rPr>
          <w:sz w:val="16"/>
          <w:szCs w:val="16"/>
        </w:rPr>
      </w:pPr>
      <w:r w:rsidRPr="00694F0C">
        <w:rPr>
          <w:sz w:val="16"/>
          <w:szCs w:val="16"/>
        </w:rPr>
        <w:t>Human rogue 11</w:t>
      </w:r>
    </w:p>
    <w:p w:rsidR="004B07BE" w:rsidRPr="00694F0C" w:rsidRDefault="004B07BE" w:rsidP="00B34694">
      <w:pPr>
        <w:pStyle w:val="Pa20"/>
        <w:rPr>
          <w:sz w:val="16"/>
          <w:szCs w:val="16"/>
        </w:rPr>
      </w:pPr>
      <w:r w:rsidRPr="00694F0C">
        <w:rPr>
          <w:sz w:val="16"/>
          <w:szCs w:val="16"/>
        </w:rPr>
        <w:t>CN Medium humanoid (human)</w:t>
      </w:r>
    </w:p>
    <w:p w:rsidR="004B07BE" w:rsidRPr="00694F0C" w:rsidRDefault="004B07BE" w:rsidP="00B34694">
      <w:pPr>
        <w:pStyle w:val="Pa20"/>
        <w:rPr>
          <w:sz w:val="16"/>
          <w:szCs w:val="16"/>
        </w:rPr>
      </w:pPr>
      <w:r w:rsidRPr="00694F0C">
        <w:rPr>
          <w:b/>
          <w:bCs/>
          <w:sz w:val="16"/>
          <w:szCs w:val="16"/>
        </w:rPr>
        <w:t xml:space="preserve">Init </w:t>
      </w:r>
      <w:r w:rsidRPr="00694F0C">
        <w:rPr>
          <w:sz w:val="16"/>
          <w:szCs w:val="16"/>
        </w:rPr>
        <w:t xml:space="preserve">+9; </w:t>
      </w:r>
      <w:r w:rsidRPr="00694F0C">
        <w:rPr>
          <w:b/>
          <w:bCs/>
          <w:sz w:val="16"/>
          <w:szCs w:val="16"/>
        </w:rPr>
        <w:t xml:space="preserve">Senses </w:t>
      </w:r>
      <w:r w:rsidRPr="00694F0C">
        <w:rPr>
          <w:sz w:val="16"/>
          <w:szCs w:val="16"/>
        </w:rPr>
        <w:t>Perception +13</w:t>
      </w:r>
    </w:p>
    <w:p w:rsidR="004B07BE" w:rsidRPr="00694F0C" w:rsidRDefault="004B07BE" w:rsidP="00B34694">
      <w:pPr>
        <w:pStyle w:val="Pa21"/>
        <w:rPr>
          <w:rFonts w:cs="Times New Roman"/>
          <w:b/>
          <w:bCs/>
          <w:sz w:val="16"/>
          <w:szCs w:val="16"/>
        </w:rPr>
      </w:pPr>
    </w:p>
    <w:p w:rsidR="004B07BE" w:rsidRPr="00694F0C" w:rsidRDefault="004B07BE" w:rsidP="00B34694">
      <w:pPr>
        <w:pStyle w:val="Pa21"/>
        <w:rPr>
          <w:rFonts w:cs="Times New Roman"/>
          <w:sz w:val="16"/>
          <w:szCs w:val="16"/>
        </w:rPr>
      </w:pPr>
      <w:r w:rsidRPr="00694F0C">
        <w:rPr>
          <w:b/>
          <w:bCs/>
          <w:sz w:val="16"/>
          <w:szCs w:val="16"/>
        </w:rPr>
        <w:t>DEFENSE</w:t>
      </w:r>
    </w:p>
    <w:p w:rsidR="004B07BE" w:rsidRPr="00694F0C" w:rsidRDefault="004B07BE" w:rsidP="00B34694">
      <w:pPr>
        <w:pStyle w:val="Pa20"/>
        <w:rPr>
          <w:sz w:val="16"/>
          <w:szCs w:val="16"/>
        </w:rPr>
      </w:pPr>
      <w:r w:rsidRPr="00694F0C">
        <w:rPr>
          <w:b/>
          <w:bCs/>
          <w:sz w:val="16"/>
          <w:szCs w:val="16"/>
        </w:rPr>
        <w:t xml:space="preserve">AC </w:t>
      </w:r>
      <w:r w:rsidRPr="00694F0C">
        <w:rPr>
          <w:sz w:val="16"/>
          <w:szCs w:val="16"/>
        </w:rPr>
        <w:t>20, touch 15, flat-footed 15 (+5 armor, +5 Dex)</w:t>
      </w:r>
    </w:p>
    <w:p w:rsidR="004B07BE" w:rsidRPr="00694F0C" w:rsidRDefault="004B07BE" w:rsidP="00B34694">
      <w:pPr>
        <w:pStyle w:val="Pa20"/>
        <w:rPr>
          <w:sz w:val="16"/>
          <w:szCs w:val="16"/>
        </w:rPr>
      </w:pPr>
      <w:r w:rsidRPr="00694F0C">
        <w:rPr>
          <w:b/>
          <w:bCs/>
          <w:sz w:val="16"/>
          <w:szCs w:val="16"/>
        </w:rPr>
        <w:t xml:space="preserve">hp </w:t>
      </w:r>
      <w:r w:rsidRPr="00694F0C">
        <w:rPr>
          <w:sz w:val="16"/>
          <w:szCs w:val="16"/>
        </w:rPr>
        <w:t>75 (11d8+22)</w:t>
      </w:r>
    </w:p>
    <w:p w:rsidR="004B07BE" w:rsidRPr="00694F0C" w:rsidRDefault="004B07BE" w:rsidP="00B34694">
      <w:pPr>
        <w:rPr>
          <w:sz w:val="16"/>
          <w:szCs w:val="16"/>
        </w:rPr>
      </w:pPr>
      <w:r w:rsidRPr="00694F0C">
        <w:rPr>
          <w:b/>
          <w:bCs/>
          <w:sz w:val="16"/>
          <w:szCs w:val="16"/>
        </w:rPr>
        <w:t xml:space="preserve">Fort </w:t>
      </w:r>
      <w:r w:rsidRPr="00694F0C">
        <w:rPr>
          <w:sz w:val="16"/>
          <w:szCs w:val="16"/>
        </w:rPr>
        <w:t xml:space="preserve">+5, </w:t>
      </w:r>
      <w:r w:rsidRPr="00694F0C">
        <w:rPr>
          <w:b/>
          <w:bCs/>
          <w:sz w:val="16"/>
          <w:szCs w:val="16"/>
        </w:rPr>
        <w:t xml:space="preserve">Ref </w:t>
      </w:r>
      <w:r w:rsidRPr="00694F0C">
        <w:rPr>
          <w:sz w:val="16"/>
          <w:szCs w:val="16"/>
        </w:rPr>
        <w:t xml:space="preserve">+13, </w:t>
      </w:r>
      <w:r w:rsidRPr="00694F0C">
        <w:rPr>
          <w:b/>
          <w:bCs/>
          <w:sz w:val="16"/>
          <w:szCs w:val="16"/>
        </w:rPr>
        <w:t xml:space="preserve">Will </w:t>
      </w:r>
      <w:r w:rsidRPr="00694F0C">
        <w:rPr>
          <w:sz w:val="16"/>
          <w:szCs w:val="16"/>
        </w:rPr>
        <w:t>+5</w:t>
      </w:r>
    </w:p>
    <w:p w:rsidR="004B07BE" w:rsidRPr="00694F0C" w:rsidRDefault="004B07BE" w:rsidP="00B34694">
      <w:pPr>
        <w:pStyle w:val="Pa20"/>
        <w:rPr>
          <w:sz w:val="16"/>
          <w:szCs w:val="16"/>
        </w:rPr>
      </w:pPr>
      <w:r w:rsidRPr="00694F0C">
        <w:rPr>
          <w:b/>
          <w:bCs/>
          <w:sz w:val="16"/>
          <w:szCs w:val="16"/>
        </w:rPr>
        <w:t xml:space="preserve">Defensive Abilities </w:t>
      </w:r>
      <w:r w:rsidRPr="00694F0C">
        <w:rPr>
          <w:sz w:val="16"/>
          <w:szCs w:val="16"/>
        </w:rPr>
        <w:t>evasion, improved uncanny dodge, trap sense +3</w:t>
      </w:r>
    </w:p>
    <w:p w:rsidR="004B07BE" w:rsidRPr="00694F0C" w:rsidRDefault="004B07BE" w:rsidP="00B34694">
      <w:pPr>
        <w:pStyle w:val="Pa21"/>
        <w:rPr>
          <w:rFonts w:cs="Times New Roman"/>
          <w:b/>
          <w:bCs/>
          <w:sz w:val="16"/>
          <w:szCs w:val="16"/>
        </w:rPr>
      </w:pPr>
    </w:p>
    <w:p w:rsidR="004B07BE" w:rsidRPr="00694F0C" w:rsidRDefault="004B07BE" w:rsidP="00B34694">
      <w:pPr>
        <w:pStyle w:val="Pa21"/>
        <w:rPr>
          <w:rFonts w:cs="Times New Roman"/>
          <w:sz w:val="16"/>
          <w:szCs w:val="16"/>
        </w:rPr>
      </w:pPr>
      <w:r w:rsidRPr="00694F0C">
        <w:rPr>
          <w:b/>
          <w:bCs/>
          <w:sz w:val="16"/>
          <w:szCs w:val="16"/>
        </w:rPr>
        <w:t>OFFENSE</w:t>
      </w:r>
    </w:p>
    <w:p w:rsidR="004B07BE" w:rsidRPr="00694F0C" w:rsidRDefault="004B07BE" w:rsidP="00B34694">
      <w:pPr>
        <w:pStyle w:val="Pa20"/>
        <w:rPr>
          <w:sz w:val="16"/>
          <w:szCs w:val="16"/>
        </w:rPr>
      </w:pPr>
      <w:r w:rsidRPr="00694F0C">
        <w:rPr>
          <w:b/>
          <w:bCs/>
          <w:sz w:val="16"/>
          <w:szCs w:val="16"/>
        </w:rPr>
        <w:t xml:space="preserve">Speed </w:t>
      </w:r>
      <w:r w:rsidRPr="00694F0C">
        <w:rPr>
          <w:sz w:val="16"/>
          <w:szCs w:val="16"/>
        </w:rPr>
        <w:t>40 ft.</w:t>
      </w:r>
    </w:p>
    <w:p w:rsidR="004B07BE" w:rsidRPr="00694F0C" w:rsidRDefault="004B07BE" w:rsidP="00B34694">
      <w:pPr>
        <w:pStyle w:val="Pa20"/>
        <w:rPr>
          <w:sz w:val="16"/>
          <w:szCs w:val="16"/>
        </w:rPr>
      </w:pPr>
      <w:r w:rsidRPr="00694F0C">
        <w:rPr>
          <w:b/>
          <w:bCs/>
          <w:sz w:val="16"/>
          <w:szCs w:val="16"/>
        </w:rPr>
        <w:t xml:space="preserve">Melee </w:t>
      </w:r>
      <w:r w:rsidRPr="00694F0C">
        <w:rPr>
          <w:i/>
          <w:iCs/>
          <w:sz w:val="16"/>
          <w:szCs w:val="16"/>
        </w:rPr>
        <w:t xml:space="preserve">+1 dagger </w:t>
      </w:r>
      <w:r w:rsidRPr="00694F0C">
        <w:rPr>
          <w:sz w:val="16"/>
          <w:szCs w:val="16"/>
        </w:rPr>
        <w:t>+14/+9 (1d4+1/19–20)</w:t>
      </w:r>
    </w:p>
    <w:p w:rsidR="004B07BE" w:rsidRPr="00694F0C" w:rsidRDefault="004B07BE" w:rsidP="00B34694">
      <w:pPr>
        <w:pStyle w:val="Pa20"/>
        <w:rPr>
          <w:sz w:val="16"/>
          <w:szCs w:val="16"/>
        </w:rPr>
      </w:pPr>
      <w:r w:rsidRPr="00694F0C">
        <w:rPr>
          <w:b/>
          <w:bCs/>
          <w:sz w:val="16"/>
          <w:szCs w:val="16"/>
        </w:rPr>
        <w:t xml:space="preserve">Ranged </w:t>
      </w:r>
      <w:r w:rsidRPr="00694F0C">
        <w:rPr>
          <w:sz w:val="16"/>
          <w:szCs w:val="16"/>
        </w:rPr>
        <w:t>dagger +13/+8 (1d4/19–20)</w:t>
      </w:r>
    </w:p>
    <w:p w:rsidR="004B07BE" w:rsidRPr="00694F0C" w:rsidRDefault="004B07BE" w:rsidP="00B34694">
      <w:pPr>
        <w:pStyle w:val="Pa20"/>
        <w:rPr>
          <w:sz w:val="16"/>
          <w:szCs w:val="16"/>
        </w:rPr>
      </w:pPr>
      <w:r w:rsidRPr="00694F0C">
        <w:rPr>
          <w:b/>
          <w:bCs/>
          <w:sz w:val="16"/>
          <w:szCs w:val="16"/>
        </w:rPr>
        <w:t xml:space="preserve">Special Attacks </w:t>
      </w:r>
      <w:r w:rsidRPr="00694F0C">
        <w:rPr>
          <w:sz w:val="16"/>
          <w:szCs w:val="16"/>
        </w:rPr>
        <w:t>sneak attack +6d6</w:t>
      </w:r>
    </w:p>
    <w:p w:rsidR="004B07BE" w:rsidRPr="00694F0C" w:rsidRDefault="004B07BE" w:rsidP="00B34694">
      <w:pPr>
        <w:pStyle w:val="Pa21"/>
        <w:rPr>
          <w:rFonts w:cs="Times New Roman"/>
          <w:b/>
          <w:bCs/>
          <w:sz w:val="16"/>
          <w:szCs w:val="16"/>
        </w:rPr>
      </w:pPr>
    </w:p>
    <w:p w:rsidR="004B07BE" w:rsidRPr="00694F0C" w:rsidRDefault="004B07BE" w:rsidP="00B34694">
      <w:pPr>
        <w:pStyle w:val="Pa21"/>
        <w:rPr>
          <w:rFonts w:cs="Times New Roman"/>
          <w:sz w:val="16"/>
          <w:szCs w:val="16"/>
        </w:rPr>
      </w:pPr>
      <w:r w:rsidRPr="00694F0C">
        <w:rPr>
          <w:b/>
          <w:bCs/>
          <w:sz w:val="16"/>
          <w:szCs w:val="16"/>
        </w:rPr>
        <w:t>STATISTICS</w:t>
      </w:r>
    </w:p>
    <w:p w:rsidR="004B07BE" w:rsidRPr="00694F0C" w:rsidRDefault="004B07BE" w:rsidP="00B34694">
      <w:pPr>
        <w:pStyle w:val="Pa20"/>
        <w:rPr>
          <w:sz w:val="16"/>
          <w:szCs w:val="16"/>
        </w:rPr>
      </w:pPr>
      <w:r w:rsidRPr="00694F0C">
        <w:rPr>
          <w:b/>
          <w:bCs/>
          <w:sz w:val="16"/>
          <w:szCs w:val="16"/>
        </w:rPr>
        <w:t xml:space="preserve">Str </w:t>
      </w:r>
      <w:r w:rsidRPr="00694F0C">
        <w:rPr>
          <w:sz w:val="16"/>
          <w:szCs w:val="16"/>
        </w:rPr>
        <w:t xml:space="preserve">10, </w:t>
      </w:r>
      <w:r w:rsidRPr="00694F0C">
        <w:rPr>
          <w:b/>
          <w:bCs/>
          <w:sz w:val="16"/>
          <w:szCs w:val="16"/>
        </w:rPr>
        <w:t xml:space="preserve">Dex </w:t>
      </w:r>
      <w:r w:rsidRPr="00694F0C">
        <w:rPr>
          <w:sz w:val="16"/>
          <w:szCs w:val="16"/>
        </w:rPr>
        <w:t xml:space="preserve">20, </w:t>
      </w:r>
      <w:r w:rsidRPr="00694F0C">
        <w:rPr>
          <w:b/>
          <w:bCs/>
          <w:sz w:val="16"/>
          <w:szCs w:val="16"/>
        </w:rPr>
        <w:t xml:space="preserve">Con </w:t>
      </w:r>
      <w:r w:rsidRPr="00694F0C">
        <w:rPr>
          <w:sz w:val="16"/>
          <w:szCs w:val="16"/>
        </w:rPr>
        <w:t xml:space="preserve">12, </w:t>
      </w:r>
      <w:r w:rsidRPr="00694F0C">
        <w:rPr>
          <w:b/>
          <w:bCs/>
          <w:sz w:val="16"/>
          <w:szCs w:val="16"/>
        </w:rPr>
        <w:t xml:space="preserve">Int </w:t>
      </w:r>
      <w:r w:rsidRPr="00694F0C">
        <w:rPr>
          <w:sz w:val="16"/>
          <w:szCs w:val="16"/>
        </w:rPr>
        <w:t xml:space="preserve">14, </w:t>
      </w:r>
      <w:smartTag w:uri="urn:schemas-microsoft-com:office:smarttags" w:element="place">
        <w:smartTag w:uri="urn:schemas-microsoft-com:office:smarttags" w:element="State">
          <w:r w:rsidRPr="00694F0C">
            <w:rPr>
              <w:b/>
              <w:bCs/>
              <w:sz w:val="16"/>
              <w:szCs w:val="16"/>
            </w:rPr>
            <w:t>Wis</w:t>
          </w:r>
        </w:smartTag>
      </w:smartTag>
      <w:r w:rsidRPr="00694F0C">
        <w:rPr>
          <w:b/>
          <w:bCs/>
          <w:sz w:val="16"/>
          <w:szCs w:val="16"/>
        </w:rPr>
        <w:t xml:space="preserve"> </w:t>
      </w:r>
      <w:r w:rsidRPr="00694F0C">
        <w:rPr>
          <w:sz w:val="16"/>
          <w:szCs w:val="16"/>
        </w:rPr>
        <w:t xml:space="preserve">8, </w:t>
      </w:r>
      <w:r w:rsidRPr="00694F0C">
        <w:rPr>
          <w:b/>
          <w:bCs/>
          <w:sz w:val="16"/>
          <w:szCs w:val="16"/>
        </w:rPr>
        <w:t xml:space="preserve">Cha </w:t>
      </w:r>
      <w:r w:rsidRPr="00694F0C">
        <w:rPr>
          <w:sz w:val="16"/>
          <w:szCs w:val="16"/>
        </w:rPr>
        <w:t>14</w:t>
      </w:r>
    </w:p>
    <w:p w:rsidR="004B07BE" w:rsidRPr="00694F0C" w:rsidRDefault="004B07BE" w:rsidP="00B34694">
      <w:pPr>
        <w:pStyle w:val="Pa20"/>
        <w:rPr>
          <w:rFonts w:cs="Times New Roman"/>
          <w:b/>
          <w:bCs/>
          <w:sz w:val="16"/>
          <w:szCs w:val="16"/>
        </w:rPr>
      </w:pPr>
    </w:p>
    <w:p w:rsidR="004B07BE" w:rsidRPr="00694F0C" w:rsidRDefault="004B07BE" w:rsidP="00B34694">
      <w:pPr>
        <w:pStyle w:val="Pa20"/>
        <w:rPr>
          <w:sz w:val="16"/>
          <w:szCs w:val="16"/>
        </w:rPr>
      </w:pPr>
      <w:r w:rsidRPr="00694F0C">
        <w:rPr>
          <w:b/>
          <w:bCs/>
          <w:sz w:val="16"/>
          <w:szCs w:val="16"/>
        </w:rPr>
        <w:t xml:space="preserve">Base Atk </w:t>
      </w:r>
      <w:r w:rsidRPr="00694F0C">
        <w:rPr>
          <w:sz w:val="16"/>
          <w:szCs w:val="16"/>
        </w:rPr>
        <w:t xml:space="preserve">+8; </w:t>
      </w:r>
      <w:smartTag w:uri="urn:schemas-microsoft-com:office:smarttags" w:element="stockticker">
        <w:r w:rsidRPr="00694F0C">
          <w:rPr>
            <w:b/>
            <w:bCs/>
            <w:sz w:val="16"/>
            <w:szCs w:val="16"/>
          </w:rPr>
          <w:t>CMB</w:t>
        </w:r>
      </w:smartTag>
      <w:r w:rsidRPr="00694F0C">
        <w:rPr>
          <w:b/>
          <w:bCs/>
          <w:sz w:val="16"/>
          <w:szCs w:val="16"/>
        </w:rPr>
        <w:t xml:space="preserve"> </w:t>
      </w:r>
      <w:r w:rsidRPr="00694F0C">
        <w:rPr>
          <w:sz w:val="16"/>
          <w:szCs w:val="16"/>
        </w:rPr>
        <w:t xml:space="preserve">+13 (+15 dirty trick); </w:t>
      </w:r>
      <w:r w:rsidRPr="00694F0C">
        <w:rPr>
          <w:b/>
          <w:bCs/>
          <w:sz w:val="16"/>
          <w:szCs w:val="16"/>
        </w:rPr>
        <w:t xml:space="preserve">CMD </w:t>
      </w:r>
      <w:r w:rsidRPr="00694F0C">
        <w:rPr>
          <w:sz w:val="16"/>
          <w:szCs w:val="16"/>
        </w:rPr>
        <w:t>23 (25 vs. dirty trick)</w:t>
      </w:r>
    </w:p>
    <w:p w:rsidR="004B07BE" w:rsidRPr="00694F0C" w:rsidRDefault="004B07BE" w:rsidP="00B34694">
      <w:pPr>
        <w:pStyle w:val="Pa20"/>
        <w:rPr>
          <w:rFonts w:cs="Times New Roman"/>
          <w:b/>
          <w:bCs/>
          <w:sz w:val="16"/>
          <w:szCs w:val="16"/>
        </w:rPr>
      </w:pPr>
    </w:p>
    <w:p w:rsidR="004B07BE" w:rsidRPr="00694F0C" w:rsidRDefault="004B07BE" w:rsidP="00B34694">
      <w:pPr>
        <w:pStyle w:val="Pa20"/>
        <w:rPr>
          <w:sz w:val="16"/>
          <w:szCs w:val="16"/>
        </w:rPr>
      </w:pPr>
      <w:r w:rsidRPr="00694F0C">
        <w:rPr>
          <w:b/>
          <w:bCs/>
          <w:sz w:val="16"/>
          <w:szCs w:val="16"/>
        </w:rPr>
        <w:t xml:space="preserve">Feats </w:t>
      </w:r>
      <w:r w:rsidRPr="00694F0C">
        <w:rPr>
          <w:sz w:val="16"/>
          <w:szCs w:val="16"/>
        </w:rPr>
        <w:t>Agile Maneuvers, Combat Expertise, Deceitful, Deft Hands, Improved Dirty Trick</w:t>
      </w:r>
      <w:r w:rsidRPr="00694F0C">
        <w:rPr>
          <w:rStyle w:val="A16"/>
          <w:color w:val="auto"/>
          <w:sz w:val="16"/>
          <w:szCs w:val="16"/>
        </w:rPr>
        <w:t>APG</w:t>
      </w:r>
      <w:r w:rsidRPr="00694F0C">
        <w:rPr>
          <w:sz w:val="16"/>
          <w:szCs w:val="16"/>
        </w:rPr>
        <w:t>, Improved Initiative, Iron Will, Weapon Finesse</w:t>
      </w:r>
    </w:p>
    <w:p w:rsidR="004B07BE" w:rsidRPr="00694F0C" w:rsidRDefault="004B07BE" w:rsidP="00B34694">
      <w:pPr>
        <w:pStyle w:val="Pa20"/>
        <w:rPr>
          <w:sz w:val="16"/>
          <w:szCs w:val="16"/>
        </w:rPr>
      </w:pPr>
      <w:r w:rsidRPr="00694F0C">
        <w:rPr>
          <w:b/>
          <w:bCs/>
          <w:sz w:val="16"/>
          <w:szCs w:val="16"/>
        </w:rPr>
        <w:t xml:space="preserve">Skills </w:t>
      </w:r>
      <w:r w:rsidRPr="00694F0C">
        <w:rPr>
          <w:sz w:val="16"/>
          <w:szCs w:val="16"/>
        </w:rPr>
        <w:t>Acrobatics +19 (+24 when jumping), Bluff +20, Climb +8, Diplomacy +16, Disable Device +28, Disguise +12, Intimidate +16, Knowledge (local) +12, Perception +13, Sense Motive +13, Sleight of Hand +23, Stealth +19, Swim +8</w:t>
      </w:r>
    </w:p>
    <w:p w:rsidR="004B07BE" w:rsidRPr="00694F0C" w:rsidRDefault="004B07BE" w:rsidP="00B34694">
      <w:pPr>
        <w:pStyle w:val="Pa20"/>
        <w:rPr>
          <w:sz w:val="16"/>
          <w:szCs w:val="16"/>
        </w:rPr>
      </w:pPr>
      <w:r w:rsidRPr="00694F0C">
        <w:rPr>
          <w:b/>
          <w:bCs/>
          <w:sz w:val="16"/>
          <w:szCs w:val="16"/>
        </w:rPr>
        <w:t xml:space="preserve">Languages </w:t>
      </w:r>
      <w:r w:rsidRPr="00694F0C">
        <w:rPr>
          <w:sz w:val="16"/>
          <w:szCs w:val="16"/>
        </w:rPr>
        <w:t>Common, Shoanti, Tien, Varisian</w:t>
      </w:r>
    </w:p>
    <w:p w:rsidR="004B07BE" w:rsidRPr="00694F0C" w:rsidRDefault="004B07BE" w:rsidP="00B34694">
      <w:pPr>
        <w:pStyle w:val="Pa20"/>
        <w:rPr>
          <w:sz w:val="16"/>
          <w:szCs w:val="16"/>
        </w:rPr>
      </w:pPr>
      <w:r w:rsidRPr="00694F0C">
        <w:rPr>
          <w:b/>
          <w:bCs/>
          <w:sz w:val="16"/>
          <w:szCs w:val="16"/>
        </w:rPr>
        <w:t xml:space="preserve">SQ </w:t>
      </w:r>
      <w:r w:rsidRPr="00694F0C">
        <w:rPr>
          <w:sz w:val="16"/>
          <w:szCs w:val="16"/>
        </w:rPr>
        <w:t>rogue talents (bleeding attack +6, charmer</w:t>
      </w:r>
      <w:r w:rsidRPr="00694F0C">
        <w:rPr>
          <w:rStyle w:val="A16"/>
          <w:color w:val="auto"/>
          <w:sz w:val="16"/>
          <w:szCs w:val="16"/>
        </w:rPr>
        <w:t>APG</w:t>
      </w:r>
      <w:r w:rsidRPr="00694F0C">
        <w:rPr>
          <w:sz w:val="16"/>
          <w:szCs w:val="16"/>
        </w:rPr>
        <w:t>, finesse rogue, honeyed words</w:t>
      </w:r>
      <w:r w:rsidRPr="00694F0C">
        <w:rPr>
          <w:rStyle w:val="A16"/>
          <w:color w:val="auto"/>
          <w:sz w:val="16"/>
          <w:szCs w:val="16"/>
        </w:rPr>
        <w:t>APG</w:t>
      </w:r>
      <w:r w:rsidRPr="00694F0C">
        <w:rPr>
          <w:sz w:val="16"/>
          <w:szCs w:val="16"/>
        </w:rPr>
        <w:t>, skill mastery [Acrobatics, Perception, Sense Motive, Sleight of Hand, Stealth]), trapfinding +5</w:t>
      </w:r>
    </w:p>
    <w:p w:rsidR="004B07BE" w:rsidRPr="00694F0C" w:rsidRDefault="004B07BE" w:rsidP="00B34694">
      <w:pPr>
        <w:rPr>
          <w:sz w:val="16"/>
          <w:szCs w:val="16"/>
        </w:rPr>
      </w:pPr>
      <w:r w:rsidRPr="00694F0C">
        <w:rPr>
          <w:b/>
          <w:bCs/>
          <w:sz w:val="16"/>
          <w:szCs w:val="16"/>
        </w:rPr>
        <w:t xml:space="preserve">Gear </w:t>
      </w:r>
      <w:r w:rsidRPr="00694F0C">
        <w:rPr>
          <w:i/>
          <w:iCs/>
          <w:sz w:val="16"/>
          <w:szCs w:val="16"/>
        </w:rPr>
        <w:t>+2 studded leather</w:t>
      </w:r>
      <w:r w:rsidRPr="00694F0C">
        <w:rPr>
          <w:sz w:val="16"/>
          <w:szCs w:val="16"/>
        </w:rPr>
        <w:t xml:space="preserve">, </w:t>
      </w:r>
      <w:r w:rsidRPr="00694F0C">
        <w:rPr>
          <w:i/>
          <w:iCs/>
          <w:sz w:val="16"/>
          <w:szCs w:val="16"/>
        </w:rPr>
        <w:t>+1 dagger</w:t>
      </w:r>
      <w:r w:rsidRPr="00694F0C">
        <w:rPr>
          <w:sz w:val="16"/>
          <w:szCs w:val="16"/>
        </w:rPr>
        <w:t xml:space="preserve">, daggers (2), </w:t>
      </w:r>
      <w:r w:rsidRPr="00694F0C">
        <w:rPr>
          <w:i/>
          <w:iCs/>
          <w:sz w:val="16"/>
          <w:szCs w:val="16"/>
        </w:rPr>
        <w:t>belt of incredible dexterity +2</w:t>
      </w:r>
      <w:r w:rsidRPr="00694F0C">
        <w:rPr>
          <w:sz w:val="16"/>
          <w:szCs w:val="16"/>
        </w:rPr>
        <w:t xml:space="preserve">, </w:t>
      </w:r>
      <w:r w:rsidRPr="00694F0C">
        <w:rPr>
          <w:i/>
          <w:iCs/>
          <w:sz w:val="16"/>
          <w:szCs w:val="16"/>
        </w:rPr>
        <w:t>cloak of resistance +1</w:t>
      </w:r>
      <w:r w:rsidRPr="00694F0C">
        <w:rPr>
          <w:sz w:val="16"/>
          <w:szCs w:val="16"/>
        </w:rPr>
        <w:t xml:space="preserve">, </w:t>
      </w:r>
      <w:r w:rsidRPr="00694F0C">
        <w:rPr>
          <w:i/>
          <w:iCs/>
          <w:sz w:val="16"/>
          <w:szCs w:val="16"/>
        </w:rPr>
        <w:t>boots of striding and springing</w:t>
      </w:r>
      <w:r w:rsidRPr="00694F0C">
        <w:rPr>
          <w:sz w:val="16"/>
          <w:szCs w:val="16"/>
        </w:rPr>
        <w:t>, sunrod (2), disguise kit, mwk thieves’ tools</w:t>
      </w:r>
    </w:p>
    <w:p w:rsidR="004B07BE" w:rsidRPr="00694F0C" w:rsidRDefault="004B07BE" w:rsidP="00B34694">
      <w:pPr>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r w:rsidRPr="00694F0C">
        <w:rPr>
          <w:sz w:val="16"/>
          <w:szCs w:val="16"/>
        </w:rPr>
        <w:t>This purple, seven-armed octopoid monstrosity is the size of a horse, with hook-lined tentacles and cold, blue eyes.</w:t>
      </w:r>
    </w:p>
    <w:p w:rsidR="004B07BE" w:rsidRPr="00694F0C" w:rsidRDefault="004B07BE" w:rsidP="00A07BEC">
      <w:pPr>
        <w:pStyle w:val="stat-block-title"/>
        <w:spacing w:before="0" w:beforeAutospacing="0" w:after="0" w:afterAutospacing="0"/>
        <w:rPr>
          <w:sz w:val="32"/>
          <w:szCs w:val="32"/>
        </w:rPr>
      </w:pPr>
      <w:r w:rsidRPr="00694F0C">
        <w:rPr>
          <w:b/>
          <w:bCs/>
          <w:sz w:val="32"/>
          <w:szCs w:val="32"/>
        </w:rPr>
        <w:t xml:space="preserve">Devilfish </w:t>
      </w:r>
      <w:r w:rsidRPr="00694F0C">
        <w:rPr>
          <w:rStyle w:val="stat-block-cr"/>
          <w:b/>
          <w:bCs/>
          <w:sz w:val="32"/>
          <w:szCs w:val="32"/>
        </w:rPr>
        <w:t>CR 4 (low)</w:t>
      </w:r>
      <w:r>
        <w:rPr>
          <w:rStyle w:val="stat-block-cr"/>
          <w:b/>
          <w:bCs/>
          <w:sz w:val="32"/>
          <w:szCs w:val="32"/>
        </w:rPr>
        <w:t>( one is young if 4 players)</w:t>
      </w:r>
    </w:p>
    <w:p w:rsidR="004B07BE" w:rsidRPr="00694F0C" w:rsidRDefault="004B07BE" w:rsidP="00A07BEC">
      <w:pPr>
        <w:pStyle w:val="stat-block-1"/>
        <w:spacing w:before="0" w:beforeAutospacing="0" w:after="0" w:afterAutospacing="0"/>
        <w:rPr>
          <w:sz w:val="16"/>
          <w:szCs w:val="16"/>
        </w:rPr>
      </w:pPr>
      <w:r w:rsidRPr="00694F0C">
        <w:rPr>
          <w:sz w:val="16"/>
          <w:szCs w:val="16"/>
        </w:rPr>
        <w:t xml:space="preserve">NE Large </w:t>
      </w:r>
      <w:hyperlink r:id="rId25" w:anchor="_magical-beast" w:history="1">
        <w:r w:rsidRPr="00694F0C">
          <w:rPr>
            <w:rStyle w:val="Hyperlink"/>
            <w:color w:val="auto"/>
            <w:sz w:val="16"/>
            <w:szCs w:val="16"/>
          </w:rPr>
          <w:t>magical beast</w:t>
        </w:r>
      </w:hyperlink>
      <w:r w:rsidRPr="00694F0C">
        <w:rPr>
          <w:sz w:val="16"/>
          <w:szCs w:val="16"/>
        </w:rPr>
        <w:t xml:space="preserve"> (</w:t>
      </w:r>
      <w:hyperlink r:id="rId26" w:anchor="_aquatic-subtype" w:history="1">
        <w:r w:rsidRPr="00694F0C">
          <w:rPr>
            <w:rStyle w:val="Hyperlink"/>
            <w:color w:val="auto"/>
            <w:sz w:val="16"/>
            <w:szCs w:val="16"/>
          </w:rPr>
          <w:t>aquatic</w:t>
        </w:r>
      </w:hyperlink>
      <w:r w:rsidRPr="00694F0C">
        <w:rPr>
          <w:sz w:val="16"/>
          <w:szCs w:val="16"/>
        </w:rPr>
        <w:t>)</w:t>
      </w:r>
    </w:p>
    <w:p w:rsidR="004B07BE" w:rsidRPr="00694F0C" w:rsidRDefault="004B07BE" w:rsidP="00A07BEC">
      <w:pPr>
        <w:pStyle w:val="stat-block-1"/>
        <w:spacing w:before="0" w:beforeAutospacing="0" w:after="0" w:afterAutospacing="0"/>
        <w:rPr>
          <w:sz w:val="16"/>
          <w:szCs w:val="16"/>
        </w:rPr>
      </w:pPr>
      <w:r w:rsidRPr="00694F0C">
        <w:rPr>
          <w:b/>
          <w:bCs/>
          <w:sz w:val="16"/>
          <w:szCs w:val="16"/>
        </w:rPr>
        <w:t>Init</w:t>
      </w:r>
      <w:r w:rsidRPr="00694F0C">
        <w:rPr>
          <w:sz w:val="16"/>
          <w:szCs w:val="16"/>
        </w:rPr>
        <w:t xml:space="preserve"> +3; </w:t>
      </w:r>
      <w:r w:rsidRPr="00694F0C">
        <w:rPr>
          <w:b/>
          <w:bCs/>
          <w:sz w:val="16"/>
          <w:szCs w:val="16"/>
        </w:rPr>
        <w:t>Senses</w:t>
      </w:r>
      <w:r w:rsidRPr="00694F0C">
        <w:rPr>
          <w:sz w:val="16"/>
          <w:szCs w:val="16"/>
        </w:rPr>
        <w:t xml:space="preserve"> low-light vision, </w:t>
      </w:r>
      <w:hyperlink r:id="rId27" w:anchor="_see-in-darkness" w:history="1">
        <w:r w:rsidRPr="00694F0C">
          <w:rPr>
            <w:rStyle w:val="Hyperlink"/>
            <w:color w:val="auto"/>
            <w:sz w:val="16"/>
            <w:szCs w:val="16"/>
          </w:rPr>
          <w:t>see in darkness</w:t>
        </w:r>
      </w:hyperlink>
      <w:r w:rsidRPr="00694F0C">
        <w:rPr>
          <w:sz w:val="16"/>
          <w:szCs w:val="16"/>
        </w:rPr>
        <w:t xml:space="preserve">; </w:t>
      </w:r>
      <w:hyperlink r:id="rId28" w:anchor="_perception" w:history="1">
        <w:r w:rsidRPr="00694F0C">
          <w:rPr>
            <w:rStyle w:val="Hyperlink"/>
            <w:color w:val="auto"/>
            <w:sz w:val="16"/>
            <w:szCs w:val="16"/>
          </w:rPr>
          <w:t>Perception</w:t>
        </w:r>
      </w:hyperlink>
      <w:r w:rsidRPr="00694F0C">
        <w:rPr>
          <w:sz w:val="16"/>
          <w:szCs w:val="16"/>
        </w:rPr>
        <w:t xml:space="preserve"> +5</w:t>
      </w:r>
    </w:p>
    <w:p w:rsidR="004B07BE" w:rsidRPr="00694F0C" w:rsidRDefault="004B07BE" w:rsidP="00A07BEC">
      <w:pPr>
        <w:pStyle w:val="stat-block-breaker"/>
        <w:spacing w:before="0" w:beforeAutospacing="0" w:after="0" w:afterAutospacing="0"/>
        <w:rPr>
          <w:sz w:val="16"/>
          <w:szCs w:val="16"/>
        </w:rPr>
      </w:pPr>
    </w:p>
    <w:p w:rsidR="004B07BE" w:rsidRPr="00694F0C" w:rsidRDefault="004B07BE" w:rsidP="00A07BEC">
      <w:pPr>
        <w:pStyle w:val="stat-block-breaker"/>
        <w:spacing w:before="0" w:beforeAutospacing="0" w:after="0" w:afterAutospacing="0"/>
        <w:rPr>
          <w:sz w:val="16"/>
          <w:szCs w:val="16"/>
        </w:rPr>
      </w:pPr>
      <w:r w:rsidRPr="00694F0C">
        <w:rPr>
          <w:sz w:val="16"/>
          <w:szCs w:val="16"/>
        </w:rPr>
        <w:t>Defense</w:t>
      </w:r>
    </w:p>
    <w:p w:rsidR="004B07BE" w:rsidRPr="00694F0C" w:rsidRDefault="004B07BE" w:rsidP="00A07BEC">
      <w:pPr>
        <w:pStyle w:val="stat-block-1"/>
        <w:spacing w:before="0" w:beforeAutospacing="0" w:after="0" w:afterAutospacing="0"/>
        <w:rPr>
          <w:sz w:val="16"/>
          <w:szCs w:val="16"/>
        </w:rPr>
      </w:pPr>
      <w:r w:rsidRPr="00694F0C">
        <w:rPr>
          <w:b/>
          <w:bCs/>
          <w:sz w:val="16"/>
          <w:szCs w:val="16"/>
        </w:rPr>
        <w:t>AC</w:t>
      </w:r>
      <w:r w:rsidRPr="00694F0C">
        <w:rPr>
          <w:sz w:val="16"/>
          <w:szCs w:val="16"/>
        </w:rPr>
        <w:t xml:space="preserve"> 17, touch 12, flat-footed 14 (+3 Dex, +5 natural, –1 size)</w:t>
      </w:r>
    </w:p>
    <w:p w:rsidR="004B07BE" w:rsidRPr="00694F0C" w:rsidRDefault="004B07BE" w:rsidP="00A07BEC">
      <w:pPr>
        <w:pStyle w:val="stat-block-1"/>
        <w:spacing w:before="0" w:beforeAutospacing="0" w:after="0" w:afterAutospacing="0"/>
        <w:rPr>
          <w:sz w:val="16"/>
          <w:szCs w:val="16"/>
        </w:rPr>
      </w:pPr>
      <w:r w:rsidRPr="00694F0C">
        <w:rPr>
          <w:b/>
          <w:bCs/>
          <w:sz w:val="16"/>
          <w:szCs w:val="16"/>
        </w:rPr>
        <w:t>hp</w:t>
      </w:r>
      <w:r w:rsidRPr="00694F0C">
        <w:rPr>
          <w:sz w:val="16"/>
          <w:szCs w:val="16"/>
        </w:rPr>
        <w:t xml:space="preserve"> 42 (5d10+15)</w:t>
      </w:r>
    </w:p>
    <w:p w:rsidR="004B07BE" w:rsidRPr="00694F0C" w:rsidRDefault="004B07BE" w:rsidP="00A07BEC">
      <w:pPr>
        <w:pStyle w:val="stat-block-1"/>
        <w:spacing w:before="0" w:beforeAutospacing="0" w:after="0" w:afterAutospacing="0"/>
        <w:rPr>
          <w:sz w:val="16"/>
          <w:szCs w:val="16"/>
        </w:rPr>
      </w:pPr>
      <w:r w:rsidRPr="00694F0C">
        <w:rPr>
          <w:b/>
          <w:bCs/>
          <w:sz w:val="16"/>
          <w:szCs w:val="16"/>
        </w:rPr>
        <w:t>Fort</w:t>
      </w:r>
      <w:r w:rsidRPr="00694F0C">
        <w:rPr>
          <w:sz w:val="16"/>
          <w:szCs w:val="16"/>
        </w:rPr>
        <w:t xml:space="preserve"> +7, </w:t>
      </w:r>
      <w:r w:rsidRPr="00694F0C">
        <w:rPr>
          <w:b/>
          <w:bCs/>
          <w:sz w:val="16"/>
          <w:szCs w:val="16"/>
        </w:rPr>
        <w:t>Ref</w:t>
      </w:r>
      <w:r w:rsidRPr="00694F0C">
        <w:rPr>
          <w:sz w:val="16"/>
          <w:szCs w:val="16"/>
        </w:rPr>
        <w:t xml:space="preserve"> +7, </w:t>
      </w:r>
      <w:r w:rsidRPr="00694F0C">
        <w:rPr>
          <w:b/>
          <w:bCs/>
          <w:sz w:val="16"/>
          <w:szCs w:val="16"/>
        </w:rPr>
        <w:t>Will</w:t>
      </w:r>
      <w:r w:rsidRPr="00694F0C">
        <w:rPr>
          <w:sz w:val="16"/>
          <w:szCs w:val="16"/>
        </w:rPr>
        <w:t xml:space="preserve"> +2</w:t>
      </w:r>
    </w:p>
    <w:p w:rsidR="004B07BE" w:rsidRPr="00694F0C" w:rsidRDefault="004B07BE" w:rsidP="00A07BEC">
      <w:pPr>
        <w:pStyle w:val="stat-block-1"/>
        <w:spacing w:before="0" w:beforeAutospacing="0" w:after="0" w:afterAutospacing="0"/>
        <w:rPr>
          <w:sz w:val="16"/>
          <w:szCs w:val="16"/>
        </w:rPr>
      </w:pPr>
      <w:r w:rsidRPr="00694F0C">
        <w:rPr>
          <w:b/>
          <w:bCs/>
          <w:sz w:val="16"/>
          <w:szCs w:val="16"/>
        </w:rPr>
        <w:t>Resist</w:t>
      </w:r>
      <w:r w:rsidRPr="00694F0C">
        <w:rPr>
          <w:sz w:val="16"/>
          <w:szCs w:val="16"/>
        </w:rPr>
        <w:t xml:space="preserve"> </w:t>
      </w:r>
      <w:hyperlink r:id="rId29" w:anchor="_cold-subtype" w:history="1">
        <w:r w:rsidRPr="00694F0C">
          <w:rPr>
            <w:rStyle w:val="Hyperlink"/>
            <w:color w:val="auto"/>
            <w:sz w:val="16"/>
            <w:szCs w:val="16"/>
          </w:rPr>
          <w:t>cold</w:t>
        </w:r>
      </w:hyperlink>
      <w:r w:rsidRPr="00694F0C">
        <w:rPr>
          <w:sz w:val="16"/>
          <w:szCs w:val="16"/>
        </w:rPr>
        <w:t xml:space="preserve"> 10</w:t>
      </w:r>
    </w:p>
    <w:p w:rsidR="004B07BE" w:rsidRPr="00694F0C" w:rsidRDefault="004B07BE" w:rsidP="00A07BEC">
      <w:pPr>
        <w:pStyle w:val="stat-block-breaker"/>
        <w:spacing w:before="0" w:beforeAutospacing="0" w:after="0" w:afterAutospacing="0"/>
        <w:rPr>
          <w:sz w:val="16"/>
          <w:szCs w:val="16"/>
        </w:rPr>
      </w:pPr>
    </w:p>
    <w:p w:rsidR="004B07BE" w:rsidRPr="00694F0C" w:rsidRDefault="004B07BE" w:rsidP="00A07BEC">
      <w:pPr>
        <w:pStyle w:val="stat-block-breaker"/>
        <w:spacing w:before="0" w:beforeAutospacing="0" w:after="0" w:afterAutospacing="0"/>
        <w:rPr>
          <w:sz w:val="16"/>
          <w:szCs w:val="16"/>
        </w:rPr>
      </w:pPr>
      <w:r w:rsidRPr="00694F0C">
        <w:rPr>
          <w:sz w:val="16"/>
          <w:szCs w:val="16"/>
        </w:rPr>
        <w:t>Offense</w:t>
      </w:r>
    </w:p>
    <w:p w:rsidR="004B07BE" w:rsidRPr="00694F0C" w:rsidRDefault="004B07BE" w:rsidP="00A07BEC">
      <w:pPr>
        <w:pStyle w:val="stat-block-1"/>
        <w:spacing w:before="0" w:beforeAutospacing="0" w:after="0" w:afterAutospacing="0"/>
        <w:rPr>
          <w:sz w:val="16"/>
          <w:szCs w:val="16"/>
        </w:rPr>
      </w:pPr>
      <w:r w:rsidRPr="00694F0C">
        <w:rPr>
          <w:b/>
          <w:bCs/>
          <w:sz w:val="16"/>
          <w:szCs w:val="16"/>
        </w:rPr>
        <w:t>Speed</w:t>
      </w:r>
      <w:r w:rsidRPr="00694F0C">
        <w:rPr>
          <w:sz w:val="16"/>
          <w:szCs w:val="16"/>
        </w:rPr>
        <w:t xml:space="preserve"> 10 ft., swim 40 ft.; </w:t>
      </w:r>
      <w:hyperlink r:id="rId30" w:anchor="_jet" w:history="1">
        <w:r w:rsidRPr="00694F0C">
          <w:rPr>
            <w:rStyle w:val="Hyperlink"/>
            <w:color w:val="auto"/>
            <w:sz w:val="16"/>
            <w:szCs w:val="16"/>
          </w:rPr>
          <w:t>jet</w:t>
        </w:r>
      </w:hyperlink>
      <w:r w:rsidRPr="00694F0C">
        <w:rPr>
          <w:sz w:val="16"/>
          <w:szCs w:val="16"/>
        </w:rPr>
        <w:t xml:space="preserve"> (240 ft.)</w:t>
      </w:r>
    </w:p>
    <w:p w:rsidR="004B07BE" w:rsidRPr="00694F0C" w:rsidRDefault="004B07BE" w:rsidP="00A07BEC">
      <w:pPr>
        <w:pStyle w:val="stat-block-1"/>
        <w:spacing w:before="0" w:beforeAutospacing="0" w:after="0" w:afterAutospacing="0"/>
        <w:rPr>
          <w:sz w:val="16"/>
          <w:szCs w:val="16"/>
        </w:rPr>
      </w:pPr>
      <w:r w:rsidRPr="00694F0C">
        <w:rPr>
          <w:b/>
          <w:bCs/>
          <w:sz w:val="16"/>
          <w:szCs w:val="16"/>
        </w:rPr>
        <w:t>Melee</w:t>
      </w:r>
      <w:r w:rsidRPr="00694F0C">
        <w:rPr>
          <w:sz w:val="16"/>
          <w:szCs w:val="16"/>
        </w:rPr>
        <w:t xml:space="preserve"> tentacles +7 (3d6+4 plus </w:t>
      </w:r>
      <w:hyperlink r:id="rId31" w:anchor="_grab" w:history="1">
        <w:r w:rsidRPr="00694F0C">
          <w:rPr>
            <w:rStyle w:val="Hyperlink"/>
            <w:color w:val="auto"/>
            <w:sz w:val="16"/>
            <w:szCs w:val="16"/>
          </w:rPr>
          <w:t>grab</w:t>
        </w:r>
      </w:hyperlink>
      <w:r w:rsidRPr="00694F0C">
        <w:rPr>
          <w:sz w:val="16"/>
          <w:szCs w:val="16"/>
        </w:rPr>
        <w:t>)</w:t>
      </w:r>
    </w:p>
    <w:p w:rsidR="004B07BE" w:rsidRPr="00694F0C" w:rsidRDefault="004B07BE" w:rsidP="00A07BEC">
      <w:pPr>
        <w:pStyle w:val="stat-block-1"/>
        <w:spacing w:before="0" w:beforeAutospacing="0" w:after="0" w:afterAutospacing="0"/>
        <w:rPr>
          <w:sz w:val="16"/>
          <w:szCs w:val="16"/>
        </w:rPr>
      </w:pPr>
      <w:smartTag w:uri="urn:schemas-microsoft-com:office:smarttags" w:element="stockticker">
        <w:r w:rsidRPr="00694F0C">
          <w:rPr>
            <w:b/>
            <w:bCs/>
            <w:sz w:val="16"/>
            <w:szCs w:val="16"/>
          </w:rPr>
          <w:t>PWR</w:t>
        </w:r>
      </w:smartTag>
      <w:r w:rsidRPr="00694F0C">
        <w:rPr>
          <w:b/>
          <w:bCs/>
          <w:sz w:val="16"/>
          <w:szCs w:val="16"/>
        </w:rPr>
        <w:t xml:space="preserve"> ATT </w:t>
      </w:r>
      <w:r w:rsidRPr="00694F0C">
        <w:rPr>
          <w:sz w:val="16"/>
          <w:szCs w:val="16"/>
        </w:rPr>
        <w:t>tentacles +5 (3d6+10 plus grab)</w:t>
      </w:r>
    </w:p>
    <w:p w:rsidR="004B07BE" w:rsidRPr="00694F0C" w:rsidRDefault="004B07BE" w:rsidP="00A07BEC">
      <w:pPr>
        <w:pStyle w:val="stat-block-1"/>
        <w:spacing w:before="0" w:beforeAutospacing="0" w:after="0" w:afterAutospacing="0"/>
        <w:rPr>
          <w:sz w:val="16"/>
          <w:szCs w:val="16"/>
        </w:rPr>
      </w:pPr>
      <w:r w:rsidRPr="00694F0C">
        <w:rPr>
          <w:b/>
          <w:bCs/>
          <w:sz w:val="16"/>
          <w:szCs w:val="16"/>
        </w:rPr>
        <w:t>Space</w:t>
      </w:r>
      <w:r w:rsidRPr="00694F0C">
        <w:rPr>
          <w:sz w:val="16"/>
          <w:szCs w:val="16"/>
        </w:rPr>
        <w:t xml:space="preserve"> 10 ft.; </w:t>
      </w:r>
      <w:r w:rsidRPr="00694F0C">
        <w:rPr>
          <w:b/>
          <w:bCs/>
          <w:sz w:val="16"/>
          <w:szCs w:val="16"/>
        </w:rPr>
        <w:t>Reach</w:t>
      </w:r>
      <w:r w:rsidRPr="00694F0C">
        <w:rPr>
          <w:sz w:val="16"/>
          <w:szCs w:val="16"/>
        </w:rPr>
        <w:t xml:space="preserve"> 15 ft.</w:t>
      </w:r>
    </w:p>
    <w:p w:rsidR="004B07BE" w:rsidRPr="00694F0C" w:rsidRDefault="004B07BE" w:rsidP="00A07BEC">
      <w:pPr>
        <w:pStyle w:val="stat-block-1"/>
        <w:spacing w:before="0" w:beforeAutospacing="0" w:after="0" w:afterAutospacing="0"/>
        <w:rPr>
          <w:sz w:val="16"/>
          <w:szCs w:val="16"/>
        </w:rPr>
      </w:pPr>
      <w:r w:rsidRPr="00694F0C">
        <w:rPr>
          <w:b/>
          <w:bCs/>
          <w:sz w:val="16"/>
          <w:szCs w:val="16"/>
        </w:rPr>
        <w:t>Special Attacks</w:t>
      </w:r>
      <w:r w:rsidRPr="00694F0C">
        <w:rPr>
          <w:sz w:val="16"/>
          <w:szCs w:val="16"/>
        </w:rPr>
        <w:t xml:space="preserve"> savage bite (+7 melee, 2d6+4/18–20 plus </w:t>
      </w:r>
      <w:hyperlink r:id="rId32" w:anchor="_poison-%28ex-or-su%29" w:history="1">
        <w:r w:rsidRPr="00694F0C">
          <w:rPr>
            <w:rStyle w:val="Hyperlink"/>
            <w:color w:val="auto"/>
            <w:sz w:val="16"/>
            <w:szCs w:val="16"/>
          </w:rPr>
          <w:t>poison</w:t>
        </w:r>
      </w:hyperlink>
      <w:r w:rsidRPr="00694F0C">
        <w:rPr>
          <w:sz w:val="16"/>
          <w:szCs w:val="16"/>
        </w:rPr>
        <w:t>), unholy blood</w:t>
      </w:r>
    </w:p>
    <w:p w:rsidR="004B07BE" w:rsidRPr="00694F0C" w:rsidRDefault="004B07BE" w:rsidP="00A07BEC">
      <w:pPr>
        <w:pStyle w:val="stat-block-breaker"/>
        <w:spacing w:before="0" w:beforeAutospacing="0" w:after="0" w:afterAutospacing="0"/>
        <w:rPr>
          <w:sz w:val="16"/>
          <w:szCs w:val="16"/>
        </w:rPr>
      </w:pPr>
    </w:p>
    <w:p w:rsidR="004B07BE" w:rsidRPr="00694F0C" w:rsidRDefault="004B07BE" w:rsidP="00A07BEC">
      <w:pPr>
        <w:pStyle w:val="stat-block-breaker"/>
        <w:spacing w:before="0" w:beforeAutospacing="0" w:after="0" w:afterAutospacing="0"/>
        <w:rPr>
          <w:sz w:val="16"/>
          <w:szCs w:val="16"/>
        </w:rPr>
      </w:pPr>
      <w:r w:rsidRPr="00694F0C">
        <w:rPr>
          <w:sz w:val="16"/>
          <w:szCs w:val="16"/>
        </w:rPr>
        <w:t>Statistics</w:t>
      </w:r>
    </w:p>
    <w:p w:rsidR="004B07BE" w:rsidRPr="00694F0C" w:rsidRDefault="004B07BE" w:rsidP="00A07BEC">
      <w:pPr>
        <w:pStyle w:val="stat-block-1"/>
        <w:spacing w:before="0" w:beforeAutospacing="0" w:after="0" w:afterAutospacing="0"/>
        <w:rPr>
          <w:sz w:val="16"/>
          <w:szCs w:val="16"/>
        </w:rPr>
      </w:pPr>
      <w:r w:rsidRPr="00694F0C">
        <w:rPr>
          <w:b/>
          <w:bCs/>
          <w:sz w:val="16"/>
          <w:szCs w:val="16"/>
        </w:rPr>
        <w:t>Str</w:t>
      </w:r>
      <w:r w:rsidRPr="00694F0C">
        <w:rPr>
          <w:sz w:val="16"/>
          <w:szCs w:val="16"/>
        </w:rPr>
        <w:t xml:space="preserve"> 17, </w:t>
      </w:r>
      <w:r w:rsidRPr="00694F0C">
        <w:rPr>
          <w:b/>
          <w:bCs/>
          <w:sz w:val="16"/>
          <w:szCs w:val="16"/>
        </w:rPr>
        <w:t>Dex</w:t>
      </w:r>
      <w:r w:rsidRPr="00694F0C">
        <w:rPr>
          <w:sz w:val="16"/>
          <w:szCs w:val="16"/>
        </w:rPr>
        <w:t xml:space="preserve"> 17, </w:t>
      </w:r>
      <w:r w:rsidRPr="00694F0C">
        <w:rPr>
          <w:b/>
          <w:bCs/>
          <w:sz w:val="16"/>
          <w:szCs w:val="16"/>
        </w:rPr>
        <w:t>Con</w:t>
      </w:r>
      <w:r w:rsidRPr="00694F0C">
        <w:rPr>
          <w:sz w:val="16"/>
          <w:szCs w:val="16"/>
        </w:rPr>
        <w:t xml:space="preserve"> 16, </w:t>
      </w:r>
      <w:r w:rsidRPr="00694F0C">
        <w:rPr>
          <w:b/>
          <w:bCs/>
          <w:sz w:val="16"/>
          <w:szCs w:val="16"/>
        </w:rPr>
        <w:t>Int</w:t>
      </w:r>
      <w:r w:rsidRPr="00694F0C">
        <w:rPr>
          <w:sz w:val="16"/>
          <w:szCs w:val="16"/>
        </w:rPr>
        <w:t xml:space="preserve"> 3, </w:t>
      </w:r>
      <w:smartTag w:uri="urn:schemas-microsoft-com:office:smarttags" w:element="place">
        <w:smartTag w:uri="urn:schemas-microsoft-com:office:smarttags" w:element="State">
          <w:r w:rsidRPr="00694F0C">
            <w:rPr>
              <w:b/>
              <w:bCs/>
              <w:sz w:val="16"/>
              <w:szCs w:val="16"/>
            </w:rPr>
            <w:t>Wis</w:t>
          </w:r>
        </w:smartTag>
      </w:smartTag>
      <w:r w:rsidRPr="00694F0C">
        <w:rPr>
          <w:sz w:val="16"/>
          <w:szCs w:val="16"/>
        </w:rPr>
        <w:t xml:space="preserve"> 12, </w:t>
      </w:r>
      <w:r w:rsidRPr="00694F0C">
        <w:rPr>
          <w:b/>
          <w:bCs/>
          <w:sz w:val="16"/>
          <w:szCs w:val="16"/>
        </w:rPr>
        <w:t>Cha</w:t>
      </w:r>
      <w:r w:rsidRPr="00694F0C">
        <w:rPr>
          <w:sz w:val="16"/>
          <w:szCs w:val="16"/>
        </w:rPr>
        <w:t xml:space="preserve"> 8</w:t>
      </w:r>
    </w:p>
    <w:p w:rsidR="004B07BE" w:rsidRPr="00694F0C" w:rsidRDefault="004B07BE" w:rsidP="00A07BEC">
      <w:pPr>
        <w:pStyle w:val="stat-block-1"/>
        <w:spacing w:before="0" w:beforeAutospacing="0" w:after="0" w:afterAutospacing="0"/>
        <w:rPr>
          <w:b/>
          <w:bCs/>
          <w:sz w:val="16"/>
          <w:szCs w:val="16"/>
        </w:rPr>
      </w:pPr>
    </w:p>
    <w:p w:rsidR="004B07BE" w:rsidRPr="00694F0C" w:rsidRDefault="004B07BE" w:rsidP="00A07BEC">
      <w:pPr>
        <w:pStyle w:val="stat-block-1"/>
        <w:spacing w:before="0" w:beforeAutospacing="0" w:after="0" w:afterAutospacing="0"/>
        <w:rPr>
          <w:sz w:val="16"/>
          <w:szCs w:val="16"/>
        </w:rPr>
      </w:pPr>
      <w:r w:rsidRPr="00694F0C">
        <w:rPr>
          <w:b/>
          <w:bCs/>
          <w:sz w:val="16"/>
          <w:szCs w:val="16"/>
        </w:rPr>
        <w:t>Base Atk</w:t>
      </w:r>
      <w:r w:rsidRPr="00694F0C">
        <w:rPr>
          <w:sz w:val="16"/>
          <w:szCs w:val="16"/>
        </w:rPr>
        <w:t xml:space="preserve"> +5; </w:t>
      </w:r>
      <w:smartTag w:uri="urn:schemas-microsoft-com:office:smarttags" w:element="stockticker">
        <w:r w:rsidRPr="00694F0C">
          <w:rPr>
            <w:b/>
            <w:bCs/>
            <w:sz w:val="16"/>
            <w:szCs w:val="16"/>
          </w:rPr>
          <w:t>CMB</w:t>
        </w:r>
      </w:smartTag>
      <w:r w:rsidRPr="00694F0C">
        <w:rPr>
          <w:sz w:val="16"/>
          <w:szCs w:val="16"/>
        </w:rPr>
        <w:t xml:space="preserve"> +9 (+13 grapple); </w:t>
      </w:r>
      <w:r w:rsidRPr="00694F0C">
        <w:rPr>
          <w:b/>
          <w:bCs/>
          <w:sz w:val="16"/>
          <w:szCs w:val="16"/>
        </w:rPr>
        <w:t>CMD</w:t>
      </w:r>
      <w:r w:rsidRPr="00694F0C">
        <w:rPr>
          <w:sz w:val="16"/>
          <w:szCs w:val="16"/>
        </w:rPr>
        <w:t xml:space="preserve"> 22 (can't be tripped)</w:t>
      </w:r>
    </w:p>
    <w:p w:rsidR="004B07BE" w:rsidRPr="00694F0C" w:rsidRDefault="004B07BE" w:rsidP="00A07BEC">
      <w:pPr>
        <w:pStyle w:val="stat-block-1"/>
        <w:spacing w:before="0" w:beforeAutospacing="0" w:after="0" w:afterAutospacing="0"/>
        <w:rPr>
          <w:b/>
          <w:bCs/>
          <w:sz w:val="16"/>
          <w:szCs w:val="16"/>
        </w:rPr>
      </w:pPr>
    </w:p>
    <w:p w:rsidR="004B07BE" w:rsidRPr="00694F0C" w:rsidRDefault="004B07BE" w:rsidP="00A07BEC">
      <w:pPr>
        <w:pStyle w:val="stat-block-1"/>
        <w:spacing w:before="0" w:beforeAutospacing="0" w:after="0" w:afterAutospacing="0"/>
        <w:rPr>
          <w:sz w:val="16"/>
          <w:szCs w:val="16"/>
        </w:rPr>
      </w:pPr>
      <w:r w:rsidRPr="00694F0C">
        <w:rPr>
          <w:b/>
          <w:bCs/>
          <w:sz w:val="16"/>
          <w:szCs w:val="16"/>
        </w:rPr>
        <w:t>Feats</w:t>
      </w:r>
      <w:r w:rsidRPr="00694F0C">
        <w:rPr>
          <w:sz w:val="16"/>
          <w:szCs w:val="16"/>
        </w:rPr>
        <w:t xml:space="preserve"> </w:t>
      </w:r>
      <w:hyperlink r:id="rId33" w:anchor="_cleave" w:history="1">
        <w:r w:rsidRPr="00694F0C">
          <w:rPr>
            <w:rStyle w:val="Hyperlink"/>
            <w:color w:val="auto"/>
            <w:sz w:val="16"/>
            <w:szCs w:val="16"/>
          </w:rPr>
          <w:t>Cleave</w:t>
        </w:r>
      </w:hyperlink>
      <w:r w:rsidRPr="00694F0C">
        <w:rPr>
          <w:sz w:val="16"/>
          <w:szCs w:val="16"/>
        </w:rPr>
        <w:t xml:space="preserve">, </w:t>
      </w:r>
      <w:hyperlink r:id="rId34" w:anchor="_combat-reflexes" w:history="1">
        <w:r w:rsidRPr="00694F0C">
          <w:rPr>
            <w:rStyle w:val="Hyperlink"/>
            <w:color w:val="auto"/>
            <w:sz w:val="16"/>
            <w:szCs w:val="16"/>
          </w:rPr>
          <w:t>Combat Reflexes</w:t>
        </w:r>
      </w:hyperlink>
      <w:r w:rsidRPr="00694F0C">
        <w:rPr>
          <w:sz w:val="16"/>
          <w:szCs w:val="16"/>
        </w:rPr>
        <w:t xml:space="preserve">, </w:t>
      </w:r>
      <w:hyperlink r:id="rId35" w:anchor="_power-attack" w:history="1">
        <w:r w:rsidRPr="00694F0C">
          <w:rPr>
            <w:rStyle w:val="Hyperlink"/>
            <w:color w:val="auto"/>
            <w:sz w:val="16"/>
            <w:szCs w:val="16"/>
          </w:rPr>
          <w:t>Power Attack</w:t>
        </w:r>
      </w:hyperlink>
    </w:p>
    <w:p w:rsidR="004B07BE" w:rsidRPr="00694F0C" w:rsidRDefault="004B07BE" w:rsidP="00A07BEC">
      <w:pPr>
        <w:pStyle w:val="stat-block-1"/>
        <w:spacing w:before="0" w:beforeAutospacing="0" w:after="0" w:afterAutospacing="0"/>
        <w:rPr>
          <w:sz w:val="16"/>
          <w:szCs w:val="16"/>
        </w:rPr>
      </w:pPr>
      <w:r w:rsidRPr="00694F0C">
        <w:rPr>
          <w:b/>
          <w:bCs/>
          <w:sz w:val="16"/>
          <w:szCs w:val="16"/>
        </w:rPr>
        <w:t>Skills</w:t>
      </w:r>
      <w:r w:rsidRPr="00694F0C">
        <w:rPr>
          <w:sz w:val="16"/>
          <w:szCs w:val="16"/>
        </w:rPr>
        <w:t xml:space="preserve"> </w:t>
      </w:r>
      <w:hyperlink r:id="rId36" w:anchor="_escape-artist" w:history="1">
        <w:r w:rsidRPr="00694F0C">
          <w:rPr>
            <w:rStyle w:val="Hyperlink"/>
            <w:color w:val="auto"/>
            <w:sz w:val="16"/>
            <w:szCs w:val="16"/>
          </w:rPr>
          <w:t>Escape Artist</w:t>
        </w:r>
      </w:hyperlink>
      <w:r w:rsidRPr="00694F0C">
        <w:rPr>
          <w:sz w:val="16"/>
          <w:szCs w:val="16"/>
        </w:rPr>
        <w:t xml:space="preserve"> +5, </w:t>
      </w:r>
      <w:hyperlink r:id="rId37" w:anchor="_perception" w:history="1">
        <w:r w:rsidRPr="00694F0C">
          <w:rPr>
            <w:rStyle w:val="Hyperlink"/>
            <w:color w:val="auto"/>
            <w:sz w:val="16"/>
            <w:szCs w:val="16"/>
          </w:rPr>
          <w:t>Perception</w:t>
        </w:r>
      </w:hyperlink>
      <w:r w:rsidRPr="00694F0C">
        <w:rPr>
          <w:sz w:val="16"/>
          <w:szCs w:val="16"/>
        </w:rPr>
        <w:t xml:space="preserve"> +5, </w:t>
      </w:r>
      <w:hyperlink r:id="rId38" w:anchor="_stealth" w:history="1">
        <w:r w:rsidRPr="00694F0C">
          <w:rPr>
            <w:rStyle w:val="Hyperlink"/>
            <w:color w:val="auto"/>
            <w:sz w:val="16"/>
            <w:szCs w:val="16"/>
          </w:rPr>
          <w:t>Stealth</w:t>
        </w:r>
      </w:hyperlink>
      <w:r w:rsidRPr="00694F0C">
        <w:rPr>
          <w:sz w:val="16"/>
          <w:szCs w:val="16"/>
        </w:rPr>
        <w:t xml:space="preserve"> +3, </w:t>
      </w:r>
      <w:hyperlink r:id="rId39" w:anchor="_swim" w:history="1">
        <w:r w:rsidRPr="00694F0C">
          <w:rPr>
            <w:rStyle w:val="Hyperlink"/>
            <w:color w:val="auto"/>
            <w:sz w:val="16"/>
            <w:szCs w:val="16"/>
          </w:rPr>
          <w:t>Swim</w:t>
        </w:r>
      </w:hyperlink>
      <w:r w:rsidRPr="00694F0C">
        <w:rPr>
          <w:sz w:val="16"/>
          <w:szCs w:val="16"/>
        </w:rPr>
        <w:t xml:space="preserve"> +15</w:t>
      </w:r>
    </w:p>
    <w:p w:rsidR="004B07BE" w:rsidRPr="00694F0C" w:rsidRDefault="004B07BE" w:rsidP="00A07BEC">
      <w:pPr>
        <w:pStyle w:val="stat-block-1"/>
        <w:spacing w:before="0" w:beforeAutospacing="0" w:after="0" w:afterAutospacing="0"/>
        <w:rPr>
          <w:sz w:val="16"/>
          <w:szCs w:val="16"/>
        </w:rPr>
      </w:pPr>
      <w:r w:rsidRPr="00694F0C">
        <w:rPr>
          <w:b/>
          <w:bCs/>
          <w:sz w:val="16"/>
          <w:szCs w:val="16"/>
        </w:rPr>
        <w:t>Languages</w:t>
      </w:r>
      <w:r w:rsidRPr="00694F0C">
        <w:rPr>
          <w:sz w:val="16"/>
          <w:szCs w:val="16"/>
        </w:rPr>
        <w:t xml:space="preserve"> Abyssal, Aquan, Common</w:t>
      </w:r>
    </w:p>
    <w:p w:rsidR="004B07BE" w:rsidRPr="00694F0C" w:rsidRDefault="004B07BE" w:rsidP="00A07BEC">
      <w:pPr>
        <w:pStyle w:val="stat-block-1"/>
        <w:spacing w:before="0" w:beforeAutospacing="0" w:after="0" w:afterAutospacing="0"/>
        <w:rPr>
          <w:sz w:val="16"/>
          <w:szCs w:val="16"/>
        </w:rPr>
      </w:pPr>
      <w:r w:rsidRPr="00694F0C">
        <w:rPr>
          <w:b/>
          <w:bCs/>
          <w:sz w:val="16"/>
          <w:szCs w:val="16"/>
        </w:rPr>
        <w:t>SQ</w:t>
      </w:r>
      <w:r w:rsidRPr="00694F0C">
        <w:rPr>
          <w:sz w:val="16"/>
          <w:szCs w:val="16"/>
        </w:rPr>
        <w:t xml:space="preserve"> water dependency</w:t>
      </w:r>
    </w:p>
    <w:p w:rsidR="004B07BE" w:rsidRPr="00694F0C" w:rsidRDefault="004B07BE" w:rsidP="00A07BEC">
      <w:pPr>
        <w:pStyle w:val="stat-block-breaker"/>
        <w:spacing w:before="0" w:beforeAutospacing="0" w:after="0" w:afterAutospacing="0"/>
        <w:rPr>
          <w:sz w:val="16"/>
          <w:szCs w:val="16"/>
        </w:rPr>
      </w:pPr>
    </w:p>
    <w:p w:rsidR="004B07BE" w:rsidRPr="00694F0C" w:rsidRDefault="004B07BE" w:rsidP="00A07BEC">
      <w:pPr>
        <w:pStyle w:val="stat-block-breaker"/>
        <w:spacing w:before="0" w:beforeAutospacing="0" w:after="0" w:afterAutospacing="0"/>
        <w:rPr>
          <w:sz w:val="16"/>
          <w:szCs w:val="16"/>
        </w:rPr>
      </w:pPr>
      <w:r w:rsidRPr="00694F0C">
        <w:rPr>
          <w:sz w:val="16"/>
          <w:szCs w:val="16"/>
        </w:rPr>
        <w:t>Special Abilities</w:t>
      </w:r>
    </w:p>
    <w:p w:rsidR="004B07BE" w:rsidRPr="00694F0C" w:rsidRDefault="004B07BE" w:rsidP="00A07BEC">
      <w:pPr>
        <w:pStyle w:val="stat-block-1"/>
        <w:spacing w:before="0" w:beforeAutospacing="0" w:after="0" w:afterAutospacing="0"/>
        <w:rPr>
          <w:sz w:val="16"/>
          <w:szCs w:val="16"/>
        </w:rPr>
      </w:pPr>
      <w:hyperlink r:id="rId40" w:anchor="_poison-%28ex-or-su%29" w:history="1">
        <w:r w:rsidRPr="00694F0C">
          <w:rPr>
            <w:rStyle w:val="Hyperlink"/>
            <w:b/>
            <w:bCs/>
            <w:color w:val="auto"/>
            <w:sz w:val="16"/>
            <w:szCs w:val="16"/>
          </w:rPr>
          <w:t>Poison</w:t>
        </w:r>
      </w:hyperlink>
      <w:r w:rsidRPr="00694F0C">
        <w:rPr>
          <w:b/>
          <w:bCs/>
          <w:sz w:val="16"/>
          <w:szCs w:val="16"/>
        </w:rPr>
        <w:t xml:space="preserve"> (Ex) </w:t>
      </w:r>
      <w:r w:rsidRPr="00694F0C">
        <w:rPr>
          <w:sz w:val="16"/>
          <w:szCs w:val="16"/>
        </w:rPr>
        <w:t xml:space="preserve">Savage bite—injury; </w:t>
      </w:r>
      <w:r w:rsidRPr="00694F0C">
        <w:rPr>
          <w:i/>
          <w:iCs/>
          <w:sz w:val="16"/>
          <w:szCs w:val="16"/>
        </w:rPr>
        <w:t>save</w:t>
      </w:r>
      <w:r w:rsidRPr="00694F0C">
        <w:rPr>
          <w:sz w:val="16"/>
          <w:szCs w:val="16"/>
        </w:rPr>
        <w:t xml:space="preserve"> Fort DC 15; </w:t>
      </w:r>
      <w:r w:rsidRPr="00694F0C">
        <w:rPr>
          <w:i/>
          <w:iCs/>
          <w:sz w:val="16"/>
          <w:szCs w:val="16"/>
        </w:rPr>
        <w:t>frequency</w:t>
      </w:r>
      <w:r w:rsidRPr="00694F0C">
        <w:rPr>
          <w:sz w:val="16"/>
          <w:szCs w:val="16"/>
        </w:rPr>
        <w:t xml:space="preserve"> 1/round for 6 rounds; </w:t>
      </w:r>
      <w:r w:rsidRPr="00694F0C">
        <w:rPr>
          <w:i/>
          <w:iCs/>
          <w:sz w:val="16"/>
          <w:szCs w:val="16"/>
        </w:rPr>
        <w:t>effect</w:t>
      </w:r>
      <w:r w:rsidRPr="00694F0C">
        <w:rPr>
          <w:sz w:val="16"/>
          <w:szCs w:val="16"/>
        </w:rPr>
        <w:t xml:space="preserve"> 1d2 Str; </w:t>
      </w:r>
      <w:r w:rsidRPr="00694F0C">
        <w:rPr>
          <w:i/>
          <w:iCs/>
          <w:sz w:val="16"/>
          <w:szCs w:val="16"/>
        </w:rPr>
        <w:t>cure</w:t>
      </w:r>
      <w:r w:rsidRPr="00694F0C">
        <w:rPr>
          <w:sz w:val="16"/>
          <w:szCs w:val="16"/>
        </w:rPr>
        <w:t xml:space="preserve"> 2 consecutive saves.</w:t>
      </w:r>
    </w:p>
    <w:p w:rsidR="004B07BE" w:rsidRPr="00694F0C" w:rsidRDefault="004B07BE" w:rsidP="00A07BEC">
      <w:pPr>
        <w:pStyle w:val="stat-block-1"/>
        <w:spacing w:before="0" w:beforeAutospacing="0" w:after="0" w:afterAutospacing="0"/>
        <w:rPr>
          <w:b/>
          <w:bCs/>
          <w:sz w:val="16"/>
          <w:szCs w:val="16"/>
        </w:rPr>
      </w:pPr>
    </w:p>
    <w:p w:rsidR="004B07BE" w:rsidRPr="00694F0C" w:rsidRDefault="004B07BE" w:rsidP="00A07BEC">
      <w:pPr>
        <w:pStyle w:val="stat-block-1"/>
        <w:spacing w:before="0" w:beforeAutospacing="0" w:after="0" w:afterAutospacing="0"/>
        <w:rPr>
          <w:sz w:val="16"/>
          <w:szCs w:val="16"/>
        </w:rPr>
      </w:pPr>
      <w:r w:rsidRPr="00694F0C">
        <w:rPr>
          <w:b/>
          <w:bCs/>
          <w:sz w:val="16"/>
          <w:szCs w:val="16"/>
        </w:rPr>
        <w:t>Savage Bite (Ex)</w:t>
      </w:r>
      <w:r w:rsidRPr="00694F0C">
        <w:rPr>
          <w:sz w:val="16"/>
          <w:szCs w:val="16"/>
        </w:rPr>
        <w:t xml:space="preserve"> A devilfish can attack with its savage bite whenever it makes a successful grapple check. This attack is in place of any other action made with a successful grapple check. The bite threatens a critical hit on a roll of 18–20, and injects the target with </w:t>
      </w:r>
      <w:hyperlink r:id="rId41" w:anchor="_poison-%28ex-or-su%29" w:history="1">
        <w:r w:rsidRPr="00694F0C">
          <w:rPr>
            <w:rStyle w:val="Hyperlink"/>
            <w:color w:val="auto"/>
            <w:sz w:val="16"/>
            <w:szCs w:val="16"/>
          </w:rPr>
          <w:t>poison</w:t>
        </w:r>
      </w:hyperlink>
      <w:r w:rsidRPr="00694F0C">
        <w:rPr>
          <w:sz w:val="16"/>
          <w:szCs w:val="16"/>
        </w:rPr>
        <w:t xml:space="preserve"> as well.</w:t>
      </w:r>
    </w:p>
    <w:p w:rsidR="004B07BE" w:rsidRPr="00694F0C" w:rsidRDefault="004B07BE" w:rsidP="00A07BEC">
      <w:pPr>
        <w:pStyle w:val="stat-block-1"/>
        <w:spacing w:before="0" w:beforeAutospacing="0" w:after="0" w:afterAutospacing="0"/>
        <w:rPr>
          <w:b/>
          <w:bCs/>
          <w:sz w:val="16"/>
          <w:szCs w:val="16"/>
        </w:rPr>
      </w:pPr>
    </w:p>
    <w:p w:rsidR="004B07BE" w:rsidRPr="00694F0C" w:rsidRDefault="004B07BE" w:rsidP="00A07BEC">
      <w:pPr>
        <w:pStyle w:val="stat-block-1"/>
        <w:spacing w:before="0" w:beforeAutospacing="0" w:after="0" w:afterAutospacing="0"/>
        <w:rPr>
          <w:sz w:val="16"/>
          <w:szCs w:val="16"/>
        </w:rPr>
      </w:pPr>
      <w:r w:rsidRPr="00694F0C">
        <w:rPr>
          <w:b/>
          <w:bCs/>
          <w:sz w:val="16"/>
          <w:szCs w:val="16"/>
        </w:rPr>
        <w:t>Unholy Blood (Su)</w:t>
      </w:r>
      <w:r w:rsidRPr="00694F0C">
        <w:rPr>
          <w:sz w:val="16"/>
          <w:szCs w:val="16"/>
        </w:rPr>
        <w:t xml:space="preserve"> A devilfish's blood is infused with fiendish magic. Once per day, as a swift action, a devilfish can emit a night-black cloud of this foul liquid, filling a 20-foot-radius cloud if underwater, or a 20-foot-radius burst on land. In water, the blood provides total concealment for everything but a devilfish (which can see through the blood with ease); on land the slippery blood coats the ground, making the area difficult terrain. The blood persists for 1 minute before fading. Anyone who enters a cloud of the blood in the water or who is within the area of a burst of blood on land must make a DC 15 Fortitude save or be nauseated for 1d4 rounds—this save need be made only once per cloud. The save DC is Constitution-based.</w:t>
      </w:r>
    </w:p>
    <w:p w:rsidR="004B07BE" w:rsidRPr="00694F0C" w:rsidRDefault="004B07BE" w:rsidP="00A07BEC">
      <w:pPr>
        <w:pStyle w:val="stat-block-1"/>
        <w:spacing w:before="0" w:beforeAutospacing="0" w:after="0" w:afterAutospacing="0"/>
        <w:rPr>
          <w:b/>
          <w:bCs/>
          <w:sz w:val="16"/>
          <w:szCs w:val="16"/>
        </w:rPr>
      </w:pPr>
    </w:p>
    <w:p w:rsidR="004B07BE" w:rsidRPr="00694F0C" w:rsidRDefault="004B07BE" w:rsidP="00A07BEC">
      <w:pPr>
        <w:pStyle w:val="stat-block-1"/>
        <w:spacing w:before="0" w:beforeAutospacing="0" w:after="0" w:afterAutospacing="0"/>
        <w:rPr>
          <w:sz w:val="16"/>
          <w:szCs w:val="16"/>
        </w:rPr>
      </w:pPr>
      <w:r w:rsidRPr="00694F0C">
        <w:rPr>
          <w:b/>
          <w:bCs/>
          <w:sz w:val="16"/>
          <w:szCs w:val="16"/>
        </w:rPr>
        <w:t>Water Dependency (Ex)</w:t>
      </w:r>
      <w:r w:rsidRPr="00694F0C">
        <w:rPr>
          <w:sz w:val="16"/>
          <w:szCs w:val="16"/>
        </w:rPr>
        <w:t xml:space="preserve"> A devilfish can survive out of the water for 1 hour, after which it becomes fatigued. After 2 hours, the devilfish becomes exhausted and begins to suffocate (</w:t>
      </w:r>
      <w:r w:rsidRPr="00694F0C">
        <w:rPr>
          <w:i/>
          <w:iCs/>
          <w:sz w:val="16"/>
          <w:szCs w:val="16"/>
        </w:rPr>
        <w:t>Pathfinder RPG Core Rulebook</w:t>
      </w:r>
      <w:r w:rsidRPr="00694F0C">
        <w:rPr>
          <w:sz w:val="16"/>
          <w:szCs w:val="16"/>
        </w:rPr>
        <w:t xml:space="preserve"> 445).</w:t>
      </w:r>
    </w:p>
    <w:p w:rsidR="004B07BE" w:rsidRPr="00694F0C" w:rsidRDefault="004B07BE" w:rsidP="00A07BEC">
      <w:pPr>
        <w:pStyle w:val="NormalWeb"/>
        <w:spacing w:before="0" w:beforeAutospacing="0" w:after="0" w:afterAutospacing="0"/>
        <w:rPr>
          <w:sz w:val="16"/>
          <w:szCs w:val="16"/>
        </w:rPr>
      </w:pPr>
      <w:r w:rsidRPr="00694F0C">
        <w:rPr>
          <w:sz w:val="16"/>
          <w:szCs w:val="16"/>
        </w:rPr>
        <w:t>Although the devilfish superficially resembles a seven-armed octopus, it is an altogether different creature. Possessing a rudimentary intellect, a devilfish can understand and even speak a few words and phrases in various languages, although when it speaks, it has a tendency to mix languages together, making it somewhat difficult to understand for anyone who doesn't speak all the languages known by the devilfish.</w:t>
      </w:r>
    </w:p>
    <w:p w:rsidR="004B07BE" w:rsidRPr="00694F0C" w:rsidRDefault="004B07BE" w:rsidP="00A07BEC">
      <w:pPr>
        <w:pStyle w:val="NormalWeb"/>
        <w:spacing w:before="0" w:beforeAutospacing="0" w:after="0" w:afterAutospacing="0"/>
        <w:rPr>
          <w:sz w:val="16"/>
          <w:szCs w:val="16"/>
        </w:rPr>
      </w:pPr>
    </w:p>
    <w:p w:rsidR="004B07BE" w:rsidRPr="00694F0C" w:rsidRDefault="004B07BE" w:rsidP="00A07BEC">
      <w:pPr>
        <w:pStyle w:val="NormalWeb"/>
        <w:spacing w:before="0" w:beforeAutospacing="0" w:after="0" w:afterAutospacing="0"/>
        <w:rPr>
          <w:sz w:val="16"/>
          <w:szCs w:val="16"/>
        </w:rPr>
      </w:pPr>
      <w:r>
        <w:rPr>
          <w:sz w:val="16"/>
          <w:szCs w:val="16"/>
        </w:rPr>
        <w:t>M</w:t>
      </w:r>
      <w:r w:rsidRPr="00694F0C">
        <w:rPr>
          <w:sz w:val="16"/>
          <w:szCs w:val="16"/>
        </w:rPr>
        <w:t>ore than those of a mere animal, the devilfish's intelligence and several of its abilities are gifts from a fiendish legacy—most sages believe that the original devilfish were once outsiders from the Abyss, and that over the course of thousands of years they became true natives of the Material Plane's oceans. Rumors of far more intelligent devilfish dwelling in the deepest ocean trenches persist, although if these rumors are true, these deep-dwelling devilfish do not often come to the surface.</w:t>
      </w:r>
    </w:p>
    <w:p w:rsidR="004B07BE" w:rsidRPr="00694F0C" w:rsidRDefault="004B07BE" w:rsidP="00A07BEC">
      <w:pPr>
        <w:pStyle w:val="NormalWeb"/>
        <w:spacing w:before="0" w:beforeAutospacing="0" w:after="0" w:afterAutospacing="0"/>
        <w:rPr>
          <w:sz w:val="16"/>
          <w:szCs w:val="16"/>
        </w:rPr>
      </w:pPr>
      <w:r w:rsidRPr="00694F0C">
        <w:rPr>
          <w:sz w:val="16"/>
          <w:szCs w:val="16"/>
        </w:rPr>
        <w:t>A devilfish is 10 feet long and weighs 500 pounds.</w:t>
      </w:r>
    </w:p>
    <w:p w:rsidR="004B07BE" w:rsidRPr="00694F0C" w:rsidRDefault="004B07BE" w:rsidP="00A07BEC">
      <w:pPr>
        <w:rPr>
          <w:sz w:val="16"/>
          <w:szCs w:val="16"/>
        </w:rPr>
      </w:pPr>
    </w:p>
    <w:p w:rsidR="004B07BE" w:rsidRPr="00694F0C" w:rsidRDefault="004B07BE" w:rsidP="00A07BEC">
      <w:pPr>
        <w:rPr>
          <w:sz w:val="16"/>
          <w:szCs w:val="16"/>
        </w:rPr>
      </w:pPr>
    </w:p>
    <w:p w:rsidR="004B07BE" w:rsidRDefault="004B07BE" w:rsidP="00FC074D">
      <w:pPr>
        <w:pStyle w:val="stat-block-title"/>
        <w:spacing w:before="0" w:beforeAutospacing="0" w:after="0" w:afterAutospacing="0"/>
        <w:rPr>
          <w:b/>
          <w:bCs/>
          <w:sz w:val="32"/>
          <w:szCs w:val="32"/>
        </w:rPr>
      </w:pPr>
    </w:p>
    <w:p w:rsidR="004B07BE" w:rsidRDefault="004B07BE" w:rsidP="00FC074D">
      <w:pPr>
        <w:pStyle w:val="stat-block-title"/>
        <w:spacing w:before="0" w:beforeAutospacing="0" w:after="0" w:afterAutospacing="0"/>
        <w:rPr>
          <w:b/>
          <w:bCs/>
          <w:sz w:val="32"/>
          <w:szCs w:val="32"/>
        </w:rPr>
      </w:pPr>
    </w:p>
    <w:p w:rsidR="004B07BE" w:rsidRDefault="004B07BE" w:rsidP="00FC074D">
      <w:pPr>
        <w:pStyle w:val="stat-block-title"/>
        <w:spacing w:before="0" w:beforeAutospacing="0" w:after="0" w:afterAutospacing="0"/>
        <w:rPr>
          <w:b/>
          <w:bCs/>
          <w:sz w:val="32"/>
          <w:szCs w:val="32"/>
        </w:rPr>
      </w:pPr>
    </w:p>
    <w:p w:rsidR="004B07BE" w:rsidRDefault="004B07BE" w:rsidP="00FC074D">
      <w:pPr>
        <w:pStyle w:val="stat-block-title"/>
        <w:spacing w:before="0" w:beforeAutospacing="0" w:after="0" w:afterAutospacing="0"/>
        <w:rPr>
          <w:b/>
          <w:bCs/>
          <w:sz w:val="32"/>
          <w:szCs w:val="32"/>
        </w:rPr>
      </w:pPr>
    </w:p>
    <w:p w:rsidR="004B07BE" w:rsidRDefault="004B07BE" w:rsidP="00FC074D">
      <w:pPr>
        <w:pStyle w:val="stat-block-title"/>
        <w:spacing w:before="0" w:beforeAutospacing="0" w:after="0" w:afterAutospacing="0"/>
        <w:rPr>
          <w:b/>
          <w:bCs/>
          <w:sz w:val="32"/>
          <w:szCs w:val="32"/>
        </w:rPr>
      </w:pPr>
    </w:p>
    <w:p w:rsidR="004B07BE" w:rsidRDefault="004B07BE" w:rsidP="00FC074D">
      <w:pPr>
        <w:pStyle w:val="stat-block-title"/>
        <w:spacing w:before="0" w:beforeAutospacing="0" w:after="0" w:afterAutospacing="0"/>
        <w:rPr>
          <w:b/>
          <w:bCs/>
          <w:sz w:val="32"/>
          <w:szCs w:val="32"/>
        </w:rPr>
      </w:pPr>
    </w:p>
    <w:p w:rsidR="004B07BE" w:rsidRPr="00694F0C" w:rsidRDefault="004B07BE" w:rsidP="00FC074D">
      <w:pPr>
        <w:pStyle w:val="stat-block-title"/>
        <w:spacing w:before="0" w:beforeAutospacing="0" w:after="0" w:afterAutospacing="0"/>
        <w:rPr>
          <w:sz w:val="32"/>
          <w:szCs w:val="32"/>
        </w:rPr>
      </w:pPr>
      <w:r>
        <w:rPr>
          <w:b/>
          <w:bCs/>
          <w:sz w:val="32"/>
          <w:szCs w:val="32"/>
        </w:rPr>
        <w:t xml:space="preserve">Young </w:t>
      </w:r>
      <w:r w:rsidRPr="00694F0C">
        <w:rPr>
          <w:b/>
          <w:bCs/>
          <w:sz w:val="32"/>
          <w:szCs w:val="32"/>
        </w:rPr>
        <w:t xml:space="preserve">Devilfish </w:t>
      </w:r>
      <w:r w:rsidRPr="00694F0C">
        <w:rPr>
          <w:rStyle w:val="stat-block-cr"/>
          <w:b/>
          <w:bCs/>
          <w:sz w:val="32"/>
          <w:szCs w:val="32"/>
        </w:rPr>
        <w:t>CR 4 (low)</w:t>
      </w:r>
      <w:r>
        <w:rPr>
          <w:rStyle w:val="stat-block-cr"/>
          <w:b/>
          <w:bCs/>
          <w:sz w:val="32"/>
          <w:szCs w:val="32"/>
        </w:rPr>
        <w:t>(4 layer adjustment)</w:t>
      </w:r>
    </w:p>
    <w:p w:rsidR="004B07BE" w:rsidRPr="00694F0C" w:rsidRDefault="004B07BE" w:rsidP="00FC074D">
      <w:pPr>
        <w:pStyle w:val="stat-block-1"/>
        <w:spacing w:before="0" w:beforeAutospacing="0" w:after="0" w:afterAutospacing="0"/>
        <w:rPr>
          <w:sz w:val="16"/>
          <w:szCs w:val="16"/>
        </w:rPr>
      </w:pPr>
      <w:r w:rsidRPr="00694F0C">
        <w:rPr>
          <w:sz w:val="16"/>
          <w:szCs w:val="16"/>
        </w:rPr>
        <w:t xml:space="preserve">NE Large </w:t>
      </w:r>
      <w:hyperlink r:id="rId42" w:anchor="_magical-beast" w:history="1">
        <w:r w:rsidRPr="00694F0C">
          <w:rPr>
            <w:rStyle w:val="Hyperlink"/>
            <w:color w:val="auto"/>
            <w:sz w:val="16"/>
            <w:szCs w:val="16"/>
          </w:rPr>
          <w:t>magical beast</w:t>
        </w:r>
      </w:hyperlink>
      <w:r w:rsidRPr="00694F0C">
        <w:rPr>
          <w:sz w:val="16"/>
          <w:szCs w:val="16"/>
        </w:rPr>
        <w:t xml:space="preserve"> (</w:t>
      </w:r>
      <w:hyperlink r:id="rId43" w:anchor="_aquatic-subtype" w:history="1">
        <w:r w:rsidRPr="00694F0C">
          <w:rPr>
            <w:rStyle w:val="Hyperlink"/>
            <w:color w:val="auto"/>
            <w:sz w:val="16"/>
            <w:szCs w:val="16"/>
          </w:rPr>
          <w:t>aquatic</w:t>
        </w:r>
      </w:hyperlink>
      <w:r w:rsidRPr="00694F0C">
        <w:rPr>
          <w:sz w:val="16"/>
          <w:szCs w:val="16"/>
        </w:rPr>
        <w:t>)</w:t>
      </w:r>
    </w:p>
    <w:p w:rsidR="004B07BE" w:rsidRPr="00694F0C" w:rsidRDefault="004B07BE" w:rsidP="00FC074D">
      <w:pPr>
        <w:pStyle w:val="stat-block-1"/>
        <w:spacing w:before="0" w:beforeAutospacing="0" w:after="0" w:afterAutospacing="0"/>
        <w:rPr>
          <w:sz w:val="16"/>
          <w:szCs w:val="16"/>
        </w:rPr>
      </w:pPr>
      <w:r w:rsidRPr="00694F0C">
        <w:rPr>
          <w:b/>
          <w:bCs/>
          <w:sz w:val="16"/>
          <w:szCs w:val="16"/>
        </w:rPr>
        <w:t>Init</w:t>
      </w:r>
      <w:r>
        <w:rPr>
          <w:sz w:val="16"/>
          <w:szCs w:val="16"/>
        </w:rPr>
        <w:t xml:space="preserve"> +5</w:t>
      </w:r>
      <w:r w:rsidRPr="00694F0C">
        <w:rPr>
          <w:sz w:val="16"/>
          <w:szCs w:val="16"/>
        </w:rPr>
        <w:t xml:space="preserve">; </w:t>
      </w:r>
      <w:r w:rsidRPr="00694F0C">
        <w:rPr>
          <w:b/>
          <w:bCs/>
          <w:sz w:val="16"/>
          <w:szCs w:val="16"/>
        </w:rPr>
        <w:t>Senses</w:t>
      </w:r>
      <w:r w:rsidRPr="00694F0C">
        <w:rPr>
          <w:sz w:val="16"/>
          <w:szCs w:val="16"/>
        </w:rPr>
        <w:t xml:space="preserve"> low-light vision, </w:t>
      </w:r>
      <w:hyperlink r:id="rId44" w:anchor="_see-in-darkness" w:history="1">
        <w:r w:rsidRPr="00694F0C">
          <w:rPr>
            <w:rStyle w:val="Hyperlink"/>
            <w:color w:val="auto"/>
            <w:sz w:val="16"/>
            <w:szCs w:val="16"/>
          </w:rPr>
          <w:t>see in darkness</w:t>
        </w:r>
      </w:hyperlink>
      <w:r w:rsidRPr="00694F0C">
        <w:rPr>
          <w:sz w:val="16"/>
          <w:szCs w:val="16"/>
        </w:rPr>
        <w:t xml:space="preserve">; </w:t>
      </w:r>
      <w:hyperlink r:id="rId45" w:anchor="_perception" w:history="1">
        <w:r w:rsidRPr="00694F0C">
          <w:rPr>
            <w:rStyle w:val="Hyperlink"/>
            <w:color w:val="auto"/>
            <w:sz w:val="16"/>
            <w:szCs w:val="16"/>
          </w:rPr>
          <w:t>Perception</w:t>
        </w:r>
      </w:hyperlink>
      <w:r>
        <w:rPr>
          <w:sz w:val="16"/>
          <w:szCs w:val="16"/>
        </w:rPr>
        <w:t xml:space="preserve"> +5</w:t>
      </w:r>
    </w:p>
    <w:p w:rsidR="004B07BE" w:rsidRPr="00694F0C" w:rsidRDefault="004B07BE" w:rsidP="00FC074D">
      <w:pPr>
        <w:pStyle w:val="stat-block-breaker"/>
        <w:spacing w:before="0" w:beforeAutospacing="0" w:after="0" w:afterAutospacing="0"/>
        <w:rPr>
          <w:sz w:val="16"/>
          <w:szCs w:val="16"/>
        </w:rPr>
      </w:pPr>
    </w:p>
    <w:p w:rsidR="004B07BE" w:rsidRPr="00694F0C" w:rsidRDefault="004B07BE" w:rsidP="00FC074D">
      <w:pPr>
        <w:pStyle w:val="stat-block-breaker"/>
        <w:spacing w:before="0" w:beforeAutospacing="0" w:after="0" w:afterAutospacing="0"/>
        <w:rPr>
          <w:sz w:val="16"/>
          <w:szCs w:val="16"/>
        </w:rPr>
      </w:pPr>
      <w:r w:rsidRPr="00694F0C">
        <w:rPr>
          <w:sz w:val="16"/>
          <w:szCs w:val="16"/>
        </w:rPr>
        <w:t>Defense</w:t>
      </w:r>
    </w:p>
    <w:p w:rsidR="004B07BE" w:rsidRPr="00694F0C" w:rsidRDefault="004B07BE" w:rsidP="00FC074D">
      <w:pPr>
        <w:pStyle w:val="stat-block-1"/>
        <w:spacing w:before="0" w:beforeAutospacing="0" w:after="0" w:afterAutospacing="0"/>
        <w:rPr>
          <w:sz w:val="16"/>
          <w:szCs w:val="16"/>
        </w:rPr>
      </w:pPr>
      <w:r w:rsidRPr="00694F0C">
        <w:rPr>
          <w:b/>
          <w:bCs/>
          <w:sz w:val="16"/>
          <w:szCs w:val="16"/>
        </w:rPr>
        <w:t>AC</w:t>
      </w:r>
      <w:r>
        <w:rPr>
          <w:sz w:val="16"/>
          <w:szCs w:val="16"/>
        </w:rPr>
        <w:t xml:space="preserve"> 18, touch 15</w:t>
      </w:r>
      <w:r w:rsidRPr="00694F0C">
        <w:rPr>
          <w:sz w:val="16"/>
          <w:szCs w:val="16"/>
        </w:rPr>
        <w:t>, fla</w:t>
      </w:r>
      <w:r>
        <w:rPr>
          <w:sz w:val="16"/>
          <w:szCs w:val="16"/>
        </w:rPr>
        <w:t>t-footed 14 (+5 Dex, +3 natural</w:t>
      </w:r>
      <w:r w:rsidRPr="00694F0C">
        <w:rPr>
          <w:sz w:val="16"/>
          <w:szCs w:val="16"/>
        </w:rPr>
        <w:t>)</w:t>
      </w:r>
    </w:p>
    <w:p w:rsidR="004B07BE" w:rsidRPr="00694F0C" w:rsidRDefault="004B07BE" w:rsidP="00FC074D">
      <w:pPr>
        <w:pStyle w:val="stat-block-1"/>
        <w:spacing w:before="0" w:beforeAutospacing="0" w:after="0" w:afterAutospacing="0"/>
        <w:rPr>
          <w:sz w:val="16"/>
          <w:szCs w:val="16"/>
        </w:rPr>
      </w:pPr>
      <w:r w:rsidRPr="00694F0C">
        <w:rPr>
          <w:b/>
          <w:bCs/>
          <w:sz w:val="16"/>
          <w:szCs w:val="16"/>
        </w:rPr>
        <w:t>hp</w:t>
      </w:r>
      <w:r>
        <w:rPr>
          <w:sz w:val="16"/>
          <w:szCs w:val="16"/>
        </w:rPr>
        <w:t xml:space="preserve"> 32 (5d10+</w:t>
      </w:r>
      <w:r w:rsidRPr="00694F0C">
        <w:rPr>
          <w:sz w:val="16"/>
          <w:szCs w:val="16"/>
        </w:rPr>
        <w:t>5)</w:t>
      </w:r>
    </w:p>
    <w:p w:rsidR="004B07BE" w:rsidRPr="00694F0C" w:rsidRDefault="004B07BE" w:rsidP="00FC074D">
      <w:pPr>
        <w:pStyle w:val="stat-block-1"/>
        <w:spacing w:before="0" w:beforeAutospacing="0" w:after="0" w:afterAutospacing="0"/>
        <w:rPr>
          <w:sz w:val="16"/>
          <w:szCs w:val="16"/>
        </w:rPr>
      </w:pPr>
      <w:r w:rsidRPr="00694F0C">
        <w:rPr>
          <w:b/>
          <w:bCs/>
          <w:sz w:val="16"/>
          <w:szCs w:val="16"/>
        </w:rPr>
        <w:t>Fort</w:t>
      </w:r>
      <w:r>
        <w:rPr>
          <w:sz w:val="16"/>
          <w:szCs w:val="16"/>
        </w:rPr>
        <w:t xml:space="preserve"> +5</w:t>
      </w:r>
      <w:r w:rsidRPr="00694F0C">
        <w:rPr>
          <w:sz w:val="16"/>
          <w:szCs w:val="16"/>
        </w:rPr>
        <w:t xml:space="preserve">, </w:t>
      </w:r>
      <w:r w:rsidRPr="00694F0C">
        <w:rPr>
          <w:b/>
          <w:bCs/>
          <w:sz w:val="16"/>
          <w:szCs w:val="16"/>
        </w:rPr>
        <w:t>Ref</w:t>
      </w:r>
      <w:r>
        <w:rPr>
          <w:sz w:val="16"/>
          <w:szCs w:val="16"/>
        </w:rPr>
        <w:t xml:space="preserve"> +9</w:t>
      </w:r>
      <w:r w:rsidRPr="00694F0C">
        <w:rPr>
          <w:sz w:val="16"/>
          <w:szCs w:val="16"/>
        </w:rPr>
        <w:t xml:space="preserve">, </w:t>
      </w:r>
      <w:r w:rsidRPr="00694F0C">
        <w:rPr>
          <w:b/>
          <w:bCs/>
          <w:sz w:val="16"/>
          <w:szCs w:val="16"/>
        </w:rPr>
        <w:t>Will</w:t>
      </w:r>
      <w:r w:rsidRPr="00694F0C">
        <w:rPr>
          <w:sz w:val="16"/>
          <w:szCs w:val="16"/>
        </w:rPr>
        <w:t xml:space="preserve"> +2</w:t>
      </w:r>
    </w:p>
    <w:p w:rsidR="004B07BE" w:rsidRPr="00694F0C" w:rsidRDefault="004B07BE" w:rsidP="00FC074D">
      <w:pPr>
        <w:pStyle w:val="stat-block-1"/>
        <w:spacing w:before="0" w:beforeAutospacing="0" w:after="0" w:afterAutospacing="0"/>
        <w:rPr>
          <w:sz w:val="16"/>
          <w:szCs w:val="16"/>
        </w:rPr>
      </w:pPr>
      <w:r w:rsidRPr="00694F0C">
        <w:rPr>
          <w:b/>
          <w:bCs/>
          <w:sz w:val="16"/>
          <w:szCs w:val="16"/>
        </w:rPr>
        <w:t>Resist</w:t>
      </w:r>
      <w:r w:rsidRPr="00694F0C">
        <w:rPr>
          <w:sz w:val="16"/>
          <w:szCs w:val="16"/>
        </w:rPr>
        <w:t xml:space="preserve"> </w:t>
      </w:r>
      <w:hyperlink r:id="rId46" w:anchor="_cold-subtype" w:history="1">
        <w:r w:rsidRPr="00694F0C">
          <w:rPr>
            <w:rStyle w:val="Hyperlink"/>
            <w:color w:val="auto"/>
            <w:sz w:val="16"/>
            <w:szCs w:val="16"/>
          </w:rPr>
          <w:t>cold</w:t>
        </w:r>
      </w:hyperlink>
      <w:r w:rsidRPr="00694F0C">
        <w:rPr>
          <w:sz w:val="16"/>
          <w:szCs w:val="16"/>
        </w:rPr>
        <w:t xml:space="preserve"> 10</w:t>
      </w:r>
    </w:p>
    <w:p w:rsidR="004B07BE" w:rsidRPr="00694F0C" w:rsidRDefault="004B07BE" w:rsidP="00FC074D">
      <w:pPr>
        <w:pStyle w:val="stat-block-breaker"/>
        <w:spacing w:before="0" w:beforeAutospacing="0" w:after="0" w:afterAutospacing="0"/>
        <w:rPr>
          <w:sz w:val="16"/>
          <w:szCs w:val="16"/>
        </w:rPr>
      </w:pPr>
    </w:p>
    <w:p w:rsidR="004B07BE" w:rsidRPr="00694F0C" w:rsidRDefault="004B07BE" w:rsidP="00FC074D">
      <w:pPr>
        <w:pStyle w:val="stat-block-breaker"/>
        <w:spacing w:before="0" w:beforeAutospacing="0" w:after="0" w:afterAutospacing="0"/>
        <w:rPr>
          <w:sz w:val="16"/>
          <w:szCs w:val="16"/>
        </w:rPr>
      </w:pPr>
      <w:r w:rsidRPr="00694F0C">
        <w:rPr>
          <w:sz w:val="16"/>
          <w:szCs w:val="16"/>
        </w:rPr>
        <w:t>Offense</w:t>
      </w:r>
    </w:p>
    <w:p w:rsidR="004B07BE" w:rsidRPr="00694F0C" w:rsidRDefault="004B07BE" w:rsidP="00FC074D">
      <w:pPr>
        <w:pStyle w:val="stat-block-1"/>
        <w:spacing w:before="0" w:beforeAutospacing="0" w:after="0" w:afterAutospacing="0"/>
        <w:rPr>
          <w:sz w:val="16"/>
          <w:szCs w:val="16"/>
        </w:rPr>
      </w:pPr>
      <w:r w:rsidRPr="00694F0C">
        <w:rPr>
          <w:b/>
          <w:bCs/>
          <w:sz w:val="16"/>
          <w:szCs w:val="16"/>
        </w:rPr>
        <w:t>Speed</w:t>
      </w:r>
      <w:r w:rsidRPr="00694F0C">
        <w:rPr>
          <w:sz w:val="16"/>
          <w:szCs w:val="16"/>
        </w:rPr>
        <w:t xml:space="preserve"> 10 ft., swim 40 ft.; </w:t>
      </w:r>
      <w:hyperlink r:id="rId47" w:anchor="_jet" w:history="1">
        <w:r w:rsidRPr="00694F0C">
          <w:rPr>
            <w:rStyle w:val="Hyperlink"/>
            <w:color w:val="auto"/>
            <w:sz w:val="16"/>
            <w:szCs w:val="16"/>
          </w:rPr>
          <w:t>jet</w:t>
        </w:r>
      </w:hyperlink>
      <w:r w:rsidRPr="00694F0C">
        <w:rPr>
          <w:sz w:val="16"/>
          <w:szCs w:val="16"/>
        </w:rPr>
        <w:t xml:space="preserve"> (240 ft.)</w:t>
      </w:r>
    </w:p>
    <w:p w:rsidR="004B07BE" w:rsidRPr="00694F0C" w:rsidRDefault="004B07BE" w:rsidP="00FC074D">
      <w:pPr>
        <w:pStyle w:val="stat-block-1"/>
        <w:spacing w:before="0" w:beforeAutospacing="0" w:after="0" w:afterAutospacing="0"/>
        <w:rPr>
          <w:sz w:val="16"/>
          <w:szCs w:val="16"/>
        </w:rPr>
      </w:pPr>
      <w:r w:rsidRPr="00694F0C">
        <w:rPr>
          <w:b/>
          <w:bCs/>
          <w:sz w:val="16"/>
          <w:szCs w:val="16"/>
        </w:rPr>
        <w:t>Melee</w:t>
      </w:r>
      <w:r>
        <w:rPr>
          <w:sz w:val="16"/>
          <w:szCs w:val="16"/>
        </w:rPr>
        <w:t xml:space="preserve"> tentacles +5 (2d6+2</w:t>
      </w:r>
      <w:r w:rsidRPr="00694F0C">
        <w:rPr>
          <w:sz w:val="16"/>
          <w:szCs w:val="16"/>
        </w:rPr>
        <w:t xml:space="preserve"> plus </w:t>
      </w:r>
      <w:hyperlink r:id="rId48" w:anchor="_grab" w:history="1">
        <w:r w:rsidRPr="00694F0C">
          <w:rPr>
            <w:rStyle w:val="Hyperlink"/>
            <w:color w:val="auto"/>
            <w:sz w:val="16"/>
            <w:szCs w:val="16"/>
          </w:rPr>
          <w:t>grab</w:t>
        </w:r>
      </w:hyperlink>
      <w:r w:rsidRPr="00694F0C">
        <w:rPr>
          <w:sz w:val="16"/>
          <w:szCs w:val="16"/>
        </w:rPr>
        <w:t>)</w:t>
      </w:r>
    </w:p>
    <w:p w:rsidR="004B07BE" w:rsidRPr="00694F0C" w:rsidRDefault="004B07BE" w:rsidP="00FC074D">
      <w:pPr>
        <w:pStyle w:val="stat-block-1"/>
        <w:spacing w:before="0" w:beforeAutospacing="0" w:after="0" w:afterAutospacing="0"/>
        <w:rPr>
          <w:sz w:val="16"/>
          <w:szCs w:val="16"/>
        </w:rPr>
      </w:pPr>
      <w:r w:rsidRPr="00694F0C">
        <w:rPr>
          <w:b/>
          <w:bCs/>
          <w:sz w:val="16"/>
          <w:szCs w:val="16"/>
        </w:rPr>
        <w:t xml:space="preserve">PWR ATT </w:t>
      </w:r>
      <w:r>
        <w:rPr>
          <w:sz w:val="16"/>
          <w:szCs w:val="16"/>
        </w:rPr>
        <w:t>tentacles +3 (3d6+8</w:t>
      </w:r>
      <w:r w:rsidRPr="00694F0C">
        <w:rPr>
          <w:sz w:val="16"/>
          <w:szCs w:val="16"/>
        </w:rPr>
        <w:t xml:space="preserve"> plus grab)</w:t>
      </w:r>
    </w:p>
    <w:p w:rsidR="004B07BE" w:rsidRPr="00694F0C" w:rsidRDefault="004B07BE" w:rsidP="00FC074D">
      <w:pPr>
        <w:pStyle w:val="stat-block-1"/>
        <w:spacing w:before="0" w:beforeAutospacing="0" w:after="0" w:afterAutospacing="0"/>
        <w:rPr>
          <w:sz w:val="16"/>
          <w:szCs w:val="16"/>
        </w:rPr>
      </w:pPr>
      <w:r w:rsidRPr="00694F0C">
        <w:rPr>
          <w:b/>
          <w:bCs/>
          <w:sz w:val="16"/>
          <w:szCs w:val="16"/>
        </w:rPr>
        <w:t>Space</w:t>
      </w:r>
      <w:r>
        <w:rPr>
          <w:sz w:val="16"/>
          <w:szCs w:val="16"/>
        </w:rPr>
        <w:t xml:space="preserve"> 5</w:t>
      </w:r>
      <w:r w:rsidRPr="00694F0C">
        <w:rPr>
          <w:sz w:val="16"/>
          <w:szCs w:val="16"/>
        </w:rPr>
        <w:t xml:space="preserve"> ft.; </w:t>
      </w:r>
      <w:r w:rsidRPr="00694F0C">
        <w:rPr>
          <w:b/>
          <w:bCs/>
          <w:sz w:val="16"/>
          <w:szCs w:val="16"/>
        </w:rPr>
        <w:t>Reach</w:t>
      </w:r>
      <w:r>
        <w:rPr>
          <w:sz w:val="16"/>
          <w:szCs w:val="16"/>
        </w:rPr>
        <w:t xml:space="preserve"> 10</w:t>
      </w:r>
      <w:r w:rsidRPr="00694F0C">
        <w:rPr>
          <w:sz w:val="16"/>
          <w:szCs w:val="16"/>
        </w:rPr>
        <w:t xml:space="preserve"> ft.</w:t>
      </w:r>
    </w:p>
    <w:p w:rsidR="004B07BE" w:rsidRPr="00694F0C" w:rsidRDefault="004B07BE" w:rsidP="00FC074D">
      <w:pPr>
        <w:pStyle w:val="stat-block-1"/>
        <w:spacing w:before="0" w:beforeAutospacing="0" w:after="0" w:afterAutospacing="0"/>
        <w:rPr>
          <w:sz w:val="16"/>
          <w:szCs w:val="16"/>
        </w:rPr>
      </w:pPr>
      <w:r w:rsidRPr="00694F0C">
        <w:rPr>
          <w:b/>
          <w:bCs/>
          <w:sz w:val="16"/>
          <w:szCs w:val="16"/>
        </w:rPr>
        <w:t>Special Attacks</w:t>
      </w:r>
      <w:r>
        <w:rPr>
          <w:sz w:val="16"/>
          <w:szCs w:val="16"/>
        </w:rPr>
        <w:t xml:space="preserve"> savage bite (+5 melee, 1d8+2</w:t>
      </w:r>
      <w:r w:rsidRPr="00694F0C">
        <w:rPr>
          <w:sz w:val="16"/>
          <w:szCs w:val="16"/>
        </w:rPr>
        <w:t xml:space="preserve">/18–20 plus </w:t>
      </w:r>
      <w:hyperlink r:id="rId49" w:anchor="_poison-%28ex-or-su%29" w:history="1">
        <w:r w:rsidRPr="00694F0C">
          <w:rPr>
            <w:rStyle w:val="Hyperlink"/>
            <w:color w:val="auto"/>
            <w:sz w:val="16"/>
            <w:szCs w:val="16"/>
          </w:rPr>
          <w:t>poison</w:t>
        </w:r>
      </w:hyperlink>
      <w:r w:rsidRPr="00694F0C">
        <w:rPr>
          <w:sz w:val="16"/>
          <w:szCs w:val="16"/>
        </w:rPr>
        <w:t>), unholy blood</w:t>
      </w:r>
    </w:p>
    <w:p w:rsidR="004B07BE" w:rsidRPr="00694F0C" w:rsidRDefault="004B07BE" w:rsidP="00FC074D">
      <w:pPr>
        <w:pStyle w:val="stat-block-breaker"/>
        <w:spacing w:before="0" w:beforeAutospacing="0" w:after="0" w:afterAutospacing="0"/>
        <w:rPr>
          <w:sz w:val="16"/>
          <w:szCs w:val="16"/>
        </w:rPr>
      </w:pPr>
    </w:p>
    <w:p w:rsidR="004B07BE" w:rsidRPr="00694F0C" w:rsidRDefault="004B07BE" w:rsidP="00FC074D">
      <w:pPr>
        <w:pStyle w:val="stat-block-breaker"/>
        <w:spacing w:before="0" w:beforeAutospacing="0" w:after="0" w:afterAutospacing="0"/>
        <w:rPr>
          <w:sz w:val="16"/>
          <w:szCs w:val="16"/>
        </w:rPr>
      </w:pPr>
      <w:r w:rsidRPr="00694F0C">
        <w:rPr>
          <w:sz w:val="16"/>
          <w:szCs w:val="16"/>
        </w:rPr>
        <w:t>Statistics</w:t>
      </w:r>
    </w:p>
    <w:p w:rsidR="004B07BE" w:rsidRPr="00694F0C" w:rsidRDefault="004B07BE" w:rsidP="00FC074D">
      <w:pPr>
        <w:pStyle w:val="stat-block-1"/>
        <w:spacing w:before="0" w:beforeAutospacing="0" w:after="0" w:afterAutospacing="0"/>
        <w:rPr>
          <w:sz w:val="16"/>
          <w:szCs w:val="16"/>
        </w:rPr>
      </w:pPr>
      <w:r w:rsidRPr="00694F0C">
        <w:rPr>
          <w:b/>
          <w:bCs/>
          <w:sz w:val="16"/>
          <w:szCs w:val="16"/>
        </w:rPr>
        <w:t>Str</w:t>
      </w:r>
      <w:r>
        <w:rPr>
          <w:sz w:val="16"/>
          <w:szCs w:val="16"/>
        </w:rPr>
        <w:t xml:space="preserve"> 13</w:t>
      </w:r>
      <w:r w:rsidRPr="00694F0C">
        <w:rPr>
          <w:sz w:val="16"/>
          <w:szCs w:val="16"/>
        </w:rPr>
        <w:t xml:space="preserve">, </w:t>
      </w:r>
      <w:r w:rsidRPr="00694F0C">
        <w:rPr>
          <w:b/>
          <w:bCs/>
          <w:sz w:val="16"/>
          <w:szCs w:val="16"/>
        </w:rPr>
        <w:t>Dex</w:t>
      </w:r>
      <w:r>
        <w:rPr>
          <w:sz w:val="16"/>
          <w:szCs w:val="16"/>
        </w:rPr>
        <w:t xml:space="preserve"> 21</w:t>
      </w:r>
      <w:r w:rsidRPr="00694F0C">
        <w:rPr>
          <w:sz w:val="16"/>
          <w:szCs w:val="16"/>
        </w:rPr>
        <w:t xml:space="preserve">, </w:t>
      </w:r>
      <w:r w:rsidRPr="00694F0C">
        <w:rPr>
          <w:b/>
          <w:bCs/>
          <w:sz w:val="16"/>
          <w:szCs w:val="16"/>
        </w:rPr>
        <w:t>Con</w:t>
      </w:r>
      <w:r>
        <w:rPr>
          <w:sz w:val="16"/>
          <w:szCs w:val="16"/>
        </w:rPr>
        <w:t xml:space="preserve"> 12</w:t>
      </w:r>
      <w:r w:rsidRPr="00694F0C">
        <w:rPr>
          <w:sz w:val="16"/>
          <w:szCs w:val="16"/>
        </w:rPr>
        <w:t xml:space="preserve">, </w:t>
      </w:r>
      <w:r w:rsidRPr="00694F0C">
        <w:rPr>
          <w:b/>
          <w:bCs/>
          <w:sz w:val="16"/>
          <w:szCs w:val="16"/>
        </w:rPr>
        <w:t>Int</w:t>
      </w:r>
      <w:r w:rsidRPr="00694F0C">
        <w:rPr>
          <w:sz w:val="16"/>
          <w:szCs w:val="16"/>
        </w:rPr>
        <w:t xml:space="preserve"> 3, </w:t>
      </w:r>
      <w:r w:rsidRPr="00694F0C">
        <w:rPr>
          <w:b/>
          <w:bCs/>
          <w:sz w:val="16"/>
          <w:szCs w:val="16"/>
        </w:rPr>
        <w:t>Wis</w:t>
      </w:r>
      <w:r w:rsidRPr="00694F0C">
        <w:rPr>
          <w:sz w:val="16"/>
          <w:szCs w:val="16"/>
        </w:rPr>
        <w:t xml:space="preserve"> 12, </w:t>
      </w:r>
      <w:r w:rsidRPr="00694F0C">
        <w:rPr>
          <w:b/>
          <w:bCs/>
          <w:sz w:val="16"/>
          <w:szCs w:val="16"/>
        </w:rPr>
        <w:t>Cha</w:t>
      </w:r>
      <w:r w:rsidRPr="00694F0C">
        <w:rPr>
          <w:sz w:val="16"/>
          <w:szCs w:val="16"/>
        </w:rPr>
        <w:t xml:space="preserve"> 8</w:t>
      </w:r>
    </w:p>
    <w:p w:rsidR="004B07BE" w:rsidRPr="00694F0C" w:rsidRDefault="004B07BE" w:rsidP="00FC074D">
      <w:pPr>
        <w:pStyle w:val="stat-block-1"/>
        <w:spacing w:before="0" w:beforeAutospacing="0" w:after="0" w:afterAutospacing="0"/>
        <w:rPr>
          <w:b/>
          <w:bCs/>
          <w:sz w:val="16"/>
          <w:szCs w:val="16"/>
        </w:rPr>
      </w:pPr>
    </w:p>
    <w:p w:rsidR="004B07BE" w:rsidRPr="00694F0C" w:rsidRDefault="004B07BE" w:rsidP="00FC074D">
      <w:pPr>
        <w:pStyle w:val="stat-block-1"/>
        <w:spacing w:before="0" w:beforeAutospacing="0" w:after="0" w:afterAutospacing="0"/>
        <w:rPr>
          <w:sz w:val="16"/>
          <w:szCs w:val="16"/>
        </w:rPr>
      </w:pPr>
      <w:r w:rsidRPr="00694F0C">
        <w:rPr>
          <w:b/>
          <w:bCs/>
          <w:sz w:val="16"/>
          <w:szCs w:val="16"/>
        </w:rPr>
        <w:t>Base Atk</w:t>
      </w:r>
      <w:r w:rsidRPr="00694F0C">
        <w:rPr>
          <w:sz w:val="16"/>
          <w:szCs w:val="16"/>
        </w:rPr>
        <w:t xml:space="preserve"> +5; </w:t>
      </w:r>
      <w:r w:rsidRPr="00694F0C">
        <w:rPr>
          <w:b/>
          <w:bCs/>
          <w:sz w:val="16"/>
          <w:szCs w:val="16"/>
        </w:rPr>
        <w:t>CMB</w:t>
      </w:r>
      <w:r>
        <w:rPr>
          <w:sz w:val="16"/>
          <w:szCs w:val="16"/>
        </w:rPr>
        <w:t xml:space="preserve"> +6 (+10</w:t>
      </w:r>
      <w:r w:rsidRPr="00694F0C">
        <w:rPr>
          <w:sz w:val="16"/>
          <w:szCs w:val="16"/>
        </w:rPr>
        <w:t xml:space="preserve"> grapple); </w:t>
      </w:r>
      <w:r w:rsidRPr="00694F0C">
        <w:rPr>
          <w:b/>
          <w:bCs/>
          <w:sz w:val="16"/>
          <w:szCs w:val="16"/>
        </w:rPr>
        <w:t>CMD</w:t>
      </w:r>
      <w:r>
        <w:rPr>
          <w:sz w:val="16"/>
          <w:szCs w:val="16"/>
        </w:rPr>
        <w:t xml:space="preserve"> 21</w:t>
      </w:r>
      <w:r w:rsidRPr="00694F0C">
        <w:rPr>
          <w:sz w:val="16"/>
          <w:szCs w:val="16"/>
        </w:rPr>
        <w:t xml:space="preserve"> (can't be tripped)</w:t>
      </w:r>
    </w:p>
    <w:p w:rsidR="004B07BE" w:rsidRPr="00694F0C" w:rsidRDefault="004B07BE" w:rsidP="00FC074D">
      <w:pPr>
        <w:pStyle w:val="stat-block-1"/>
        <w:spacing w:before="0" w:beforeAutospacing="0" w:after="0" w:afterAutospacing="0"/>
        <w:rPr>
          <w:b/>
          <w:bCs/>
          <w:sz w:val="16"/>
          <w:szCs w:val="16"/>
        </w:rPr>
      </w:pPr>
    </w:p>
    <w:p w:rsidR="004B07BE" w:rsidRPr="00694F0C" w:rsidRDefault="004B07BE" w:rsidP="00FC074D">
      <w:pPr>
        <w:pStyle w:val="stat-block-1"/>
        <w:spacing w:before="0" w:beforeAutospacing="0" w:after="0" w:afterAutospacing="0"/>
        <w:rPr>
          <w:sz w:val="16"/>
          <w:szCs w:val="16"/>
        </w:rPr>
      </w:pPr>
      <w:r w:rsidRPr="00694F0C">
        <w:rPr>
          <w:b/>
          <w:bCs/>
          <w:sz w:val="16"/>
          <w:szCs w:val="16"/>
        </w:rPr>
        <w:t>Feats</w:t>
      </w:r>
      <w:r w:rsidRPr="00694F0C">
        <w:rPr>
          <w:sz w:val="16"/>
          <w:szCs w:val="16"/>
        </w:rPr>
        <w:t xml:space="preserve"> </w:t>
      </w:r>
      <w:hyperlink r:id="rId50" w:anchor="_cleave" w:history="1">
        <w:r w:rsidRPr="00694F0C">
          <w:rPr>
            <w:rStyle w:val="Hyperlink"/>
            <w:color w:val="auto"/>
            <w:sz w:val="16"/>
            <w:szCs w:val="16"/>
          </w:rPr>
          <w:t>Cleave</w:t>
        </w:r>
      </w:hyperlink>
      <w:r w:rsidRPr="00694F0C">
        <w:rPr>
          <w:sz w:val="16"/>
          <w:szCs w:val="16"/>
        </w:rPr>
        <w:t xml:space="preserve">, </w:t>
      </w:r>
      <w:hyperlink r:id="rId51" w:anchor="_combat-reflexes" w:history="1">
        <w:r w:rsidRPr="00694F0C">
          <w:rPr>
            <w:rStyle w:val="Hyperlink"/>
            <w:color w:val="auto"/>
            <w:sz w:val="16"/>
            <w:szCs w:val="16"/>
          </w:rPr>
          <w:t>Combat Reflexes</w:t>
        </w:r>
      </w:hyperlink>
      <w:r w:rsidRPr="00694F0C">
        <w:rPr>
          <w:sz w:val="16"/>
          <w:szCs w:val="16"/>
        </w:rPr>
        <w:t xml:space="preserve">, </w:t>
      </w:r>
      <w:hyperlink r:id="rId52" w:anchor="_power-attack" w:history="1">
        <w:r w:rsidRPr="00694F0C">
          <w:rPr>
            <w:rStyle w:val="Hyperlink"/>
            <w:color w:val="auto"/>
            <w:sz w:val="16"/>
            <w:szCs w:val="16"/>
          </w:rPr>
          <w:t>Power Attack</w:t>
        </w:r>
      </w:hyperlink>
    </w:p>
    <w:p w:rsidR="004B07BE" w:rsidRPr="00694F0C" w:rsidRDefault="004B07BE" w:rsidP="00FC074D">
      <w:pPr>
        <w:pStyle w:val="stat-block-1"/>
        <w:spacing w:before="0" w:beforeAutospacing="0" w:after="0" w:afterAutospacing="0"/>
        <w:rPr>
          <w:sz w:val="16"/>
          <w:szCs w:val="16"/>
        </w:rPr>
      </w:pPr>
      <w:r w:rsidRPr="00694F0C">
        <w:rPr>
          <w:b/>
          <w:bCs/>
          <w:sz w:val="16"/>
          <w:szCs w:val="16"/>
        </w:rPr>
        <w:t>Skills</w:t>
      </w:r>
      <w:r w:rsidRPr="00694F0C">
        <w:rPr>
          <w:sz w:val="16"/>
          <w:szCs w:val="16"/>
        </w:rPr>
        <w:t xml:space="preserve"> </w:t>
      </w:r>
      <w:hyperlink r:id="rId53" w:anchor="_escape-artist" w:history="1">
        <w:r w:rsidRPr="00694F0C">
          <w:rPr>
            <w:rStyle w:val="Hyperlink"/>
            <w:color w:val="auto"/>
            <w:sz w:val="16"/>
            <w:szCs w:val="16"/>
          </w:rPr>
          <w:t>Escape Artist</w:t>
        </w:r>
      </w:hyperlink>
      <w:r>
        <w:rPr>
          <w:sz w:val="16"/>
          <w:szCs w:val="16"/>
        </w:rPr>
        <w:t xml:space="preserve"> +7</w:t>
      </w:r>
      <w:r w:rsidRPr="00694F0C">
        <w:rPr>
          <w:sz w:val="16"/>
          <w:szCs w:val="16"/>
        </w:rPr>
        <w:t xml:space="preserve">, </w:t>
      </w:r>
      <w:hyperlink r:id="rId54" w:anchor="_perception" w:history="1">
        <w:r w:rsidRPr="00694F0C">
          <w:rPr>
            <w:rStyle w:val="Hyperlink"/>
            <w:color w:val="auto"/>
            <w:sz w:val="16"/>
            <w:szCs w:val="16"/>
          </w:rPr>
          <w:t>Perception</w:t>
        </w:r>
      </w:hyperlink>
      <w:r w:rsidRPr="00694F0C">
        <w:rPr>
          <w:sz w:val="16"/>
          <w:szCs w:val="16"/>
        </w:rPr>
        <w:t xml:space="preserve"> +5, </w:t>
      </w:r>
      <w:hyperlink r:id="rId55" w:anchor="_stealth" w:history="1">
        <w:r w:rsidRPr="00694F0C">
          <w:rPr>
            <w:rStyle w:val="Hyperlink"/>
            <w:color w:val="auto"/>
            <w:sz w:val="16"/>
            <w:szCs w:val="16"/>
          </w:rPr>
          <w:t>Stealth</w:t>
        </w:r>
      </w:hyperlink>
      <w:r>
        <w:rPr>
          <w:sz w:val="16"/>
          <w:szCs w:val="16"/>
        </w:rPr>
        <w:t xml:space="preserve"> +5</w:t>
      </w:r>
      <w:r w:rsidRPr="00694F0C">
        <w:rPr>
          <w:sz w:val="16"/>
          <w:szCs w:val="16"/>
        </w:rPr>
        <w:t xml:space="preserve">, </w:t>
      </w:r>
      <w:hyperlink r:id="rId56" w:anchor="_swim" w:history="1">
        <w:r w:rsidRPr="00694F0C">
          <w:rPr>
            <w:rStyle w:val="Hyperlink"/>
            <w:color w:val="auto"/>
            <w:sz w:val="16"/>
            <w:szCs w:val="16"/>
          </w:rPr>
          <w:t>Swim</w:t>
        </w:r>
      </w:hyperlink>
      <w:r>
        <w:rPr>
          <w:sz w:val="16"/>
          <w:szCs w:val="16"/>
        </w:rPr>
        <w:t xml:space="preserve"> +13</w:t>
      </w:r>
    </w:p>
    <w:p w:rsidR="004B07BE" w:rsidRPr="00694F0C" w:rsidRDefault="004B07BE" w:rsidP="00FC074D">
      <w:pPr>
        <w:pStyle w:val="stat-block-1"/>
        <w:spacing w:before="0" w:beforeAutospacing="0" w:after="0" w:afterAutospacing="0"/>
        <w:rPr>
          <w:sz w:val="16"/>
          <w:szCs w:val="16"/>
        </w:rPr>
      </w:pPr>
      <w:r w:rsidRPr="00694F0C">
        <w:rPr>
          <w:b/>
          <w:bCs/>
          <w:sz w:val="16"/>
          <w:szCs w:val="16"/>
        </w:rPr>
        <w:t>Languages</w:t>
      </w:r>
      <w:r w:rsidRPr="00694F0C">
        <w:rPr>
          <w:sz w:val="16"/>
          <w:szCs w:val="16"/>
        </w:rPr>
        <w:t xml:space="preserve"> Abyssal, Aquan, Common</w:t>
      </w:r>
    </w:p>
    <w:p w:rsidR="004B07BE" w:rsidRPr="00694F0C" w:rsidRDefault="004B07BE" w:rsidP="00FC074D">
      <w:pPr>
        <w:pStyle w:val="stat-block-1"/>
        <w:spacing w:before="0" w:beforeAutospacing="0" w:after="0" w:afterAutospacing="0"/>
        <w:rPr>
          <w:sz w:val="16"/>
          <w:szCs w:val="16"/>
        </w:rPr>
      </w:pPr>
      <w:r w:rsidRPr="00694F0C">
        <w:rPr>
          <w:b/>
          <w:bCs/>
          <w:sz w:val="16"/>
          <w:szCs w:val="16"/>
        </w:rPr>
        <w:t>SQ</w:t>
      </w:r>
      <w:r w:rsidRPr="00694F0C">
        <w:rPr>
          <w:sz w:val="16"/>
          <w:szCs w:val="16"/>
        </w:rPr>
        <w:t xml:space="preserve"> water dependency</w:t>
      </w:r>
    </w:p>
    <w:p w:rsidR="004B07BE" w:rsidRPr="00694F0C" w:rsidRDefault="004B07BE" w:rsidP="00FC074D">
      <w:pPr>
        <w:pStyle w:val="stat-block-breaker"/>
        <w:spacing w:before="0" w:beforeAutospacing="0" w:after="0" w:afterAutospacing="0"/>
        <w:rPr>
          <w:sz w:val="16"/>
          <w:szCs w:val="16"/>
        </w:rPr>
      </w:pPr>
    </w:p>
    <w:p w:rsidR="004B07BE" w:rsidRPr="00694F0C" w:rsidRDefault="004B07BE" w:rsidP="00FC074D">
      <w:pPr>
        <w:pStyle w:val="stat-block-breaker"/>
        <w:spacing w:before="0" w:beforeAutospacing="0" w:after="0" w:afterAutospacing="0"/>
        <w:rPr>
          <w:sz w:val="16"/>
          <w:szCs w:val="16"/>
        </w:rPr>
      </w:pPr>
      <w:r w:rsidRPr="00694F0C">
        <w:rPr>
          <w:sz w:val="16"/>
          <w:szCs w:val="16"/>
        </w:rPr>
        <w:t>Special Abilities</w:t>
      </w:r>
    </w:p>
    <w:p w:rsidR="004B07BE" w:rsidRPr="00694F0C" w:rsidRDefault="004B07BE" w:rsidP="00FC074D">
      <w:pPr>
        <w:pStyle w:val="stat-block-1"/>
        <w:spacing w:before="0" w:beforeAutospacing="0" w:after="0" w:afterAutospacing="0"/>
        <w:rPr>
          <w:sz w:val="16"/>
          <w:szCs w:val="16"/>
        </w:rPr>
      </w:pPr>
      <w:hyperlink r:id="rId57" w:anchor="_poison-%28ex-or-su%29" w:history="1">
        <w:r w:rsidRPr="00694F0C">
          <w:rPr>
            <w:rStyle w:val="Hyperlink"/>
            <w:b/>
            <w:bCs/>
            <w:color w:val="auto"/>
            <w:sz w:val="16"/>
            <w:szCs w:val="16"/>
          </w:rPr>
          <w:t>Poison</w:t>
        </w:r>
      </w:hyperlink>
      <w:r w:rsidRPr="00694F0C">
        <w:rPr>
          <w:b/>
          <w:bCs/>
          <w:sz w:val="16"/>
          <w:szCs w:val="16"/>
        </w:rPr>
        <w:t xml:space="preserve"> (Ex) </w:t>
      </w:r>
      <w:r w:rsidRPr="00694F0C">
        <w:rPr>
          <w:sz w:val="16"/>
          <w:szCs w:val="16"/>
        </w:rPr>
        <w:t xml:space="preserve">Savage bite—injury; </w:t>
      </w:r>
      <w:r w:rsidRPr="00694F0C">
        <w:rPr>
          <w:i/>
          <w:iCs/>
          <w:sz w:val="16"/>
          <w:szCs w:val="16"/>
        </w:rPr>
        <w:t>save</w:t>
      </w:r>
      <w:r w:rsidRPr="00694F0C">
        <w:rPr>
          <w:sz w:val="16"/>
          <w:szCs w:val="16"/>
        </w:rPr>
        <w:t xml:space="preserve"> Fort DC 15; </w:t>
      </w:r>
      <w:r w:rsidRPr="00694F0C">
        <w:rPr>
          <w:i/>
          <w:iCs/>
          <w:sz w:val="16"/>
          <w:szCs w:val="16"/>
        </w:rPr>
        <w:t>frequency</w:t>
      </w:r>
      <w:r w:rsidRPr="00694F0C">
        <w:rPr>
          <w:sz w:val="16"/>
          <w:szCs w:val="16"/>
        </w:rPr>
        <w:t xml:space="preserve"> 1/round for 6 rounds; </w:t>
      </w:r>
      <w:r w:rsidRPr="00694F0C">
        <w:rPr>
          <w:i/>
          <w:iCs/>
          <w:sz w:val="16"/>
          <w:szCs w:val="16"/>
        </w:rPr>
        <w:t>effect</w:t>
      </w:r>
      <w:r w:rsidRPr="00694F0C">
        <w:rPr>
          <w:sz w:val="16"/>
          <w:szCs w:val="16"/>
        </w:rPr>
        <w:t xml:space="preserve"> 1d2 Str; </w:t>
      </w:r>
      <w:r w:rsidRPr="00694F0C">
        <w:rPr>
          <w:i/>
          <w:iCs/>
          <w:sz w:val="16"/>
          <w:szCs w:val="16"/>
        </w:rPr>
        <w:t>cure</w:t>
      </w:r>
      <w:r w:rsidRPr="00694F0C">
        <w:rPr>
          <w:sz w:val="16"/>
          <w:szCs w:val="16"/>
        </w:rPr>
        <w:t xml:space="preserve"> 2 consecutive saves.</w:t>
      </w:r>
    </w:p>
    <w:p w:rsidR="004B07BE" w:rsidRPr="00694F0C" w:rsidRDefault="004B07BE" w:rsidP="00FC074D">
      <w:pPr>
        <w:pStyle w:val="stat-block-1"/>
        <w:spacing w:before="0" w:beforeAutospacing="0" w:after="0" w:afterAutospacing="0"/>
        <w:rPr>
          <w:b/>
          <w:bCs/>
          <w:sz w:val="16"/>
          <w:szCs w:val="16"/>
        </w:rPr>
      </w:pPr>
    </w:p>
    <w:p w:rsidR="004B07BE" w:rsidRPr="00694F0C" w:rsidRDefault="004B07BE" w:rsidP="00FC074D">
      <w:pPr>
        <w:pStyle w:val="stat-block-1"/>
        <w:spacing w:before="0" w:beforeAutospacing="0" w:after="0" w:afterAutospacing="0"/>
        <w:rPr>
          <w:sz w:val="16"/>
          <w:szCs w:val="16"/>
        </w:rPr>
      </w:pPr>
      <w:r w:rsidRPr="00694F0C">
        <w:rPr>
          <w:b/>
          <w:bCs/>
          <w:sz w:val="16"/>
          <w:szCs w:val="16"/>
        </w:rPr>
        <w:t>Savage Bite (Ex)</w:t>
      </w:r>
      <w:r w:rsidRPr="00694F0C">
        <w:rPr>
          <w:sz w:val="16"/>
          <w:szCs w:val="16"/>
        </w:rPr>
        <w:t xml:space="preserve"> A devilfish can attack with its savage bite whenever it makes a successful grapple check. This attack is in place of any other action made with a successful grapple check. The bite threatens a critical hit on a roll of 18–20, and injects the target with </w:t>
      </w:r>
      <w:hyperlink r:id="rId58" w:anchor="_poison-%28ex-or-su%29" w:history="1">
        <w:r w:rsidRPr="00694F0C">
          <w:rPr>
            <w:rStyle w:val="Hyperlink"/>
            <w:color w:val="auto"/>
            <w:sz w:val="16"/>
            <w:szCs w:val="16"/>
          </w:rPr>
          <w:t>poison</w:t>
        </w:r>
      </w:hyperlink>
      <w:r w:rsidRPr="00694F0C">
        <w:rPr>
          <w:sz w:val="16"/>
          <w:szCs w:val="16"/>
        </w:rPr>
        <w:t xml:space="preserve"> as well.</w:t>
      </w:r>
    </w:p>
    <w:p w:rsidR="004B07BE" w:rsidRPr="00694F0C" w:rsidRDefault="004B07BE" w:rsidP="00FC074D">
      <w:pPr>
        <w:pStyle w:val="stat-block-1"/>
        <w:spacing w:before="0" w:beforeAutospacing="0" w:after="0" w:afterAutospacing="0"/>
        <w:rPr>
          <w:b/>
          <w:bCs/>
          <w:sz w:val="16"/>
          <w:szCs w:val="16"/>
        </w:rPr>
      </w:pPr>
    </w:p>
    <w:p w:rsidR="004B07BE" w:rsidRPr="00694F0C" w:rsidRDefault="004B07BE" w:rsidP="00FC074D">
      <w:pPr>
        <w:pStyle w:val="stat-block-1"/>
        <w:spacing w:before="0" w:beforeAutospacing="0" w:after="0" w:afterAutospacing="0"/>
        <w:rPr>
          <w:sz w:val="16"/>
          <w:szCs w:val="16"/>
        </w:rPr>
      </w:pPr>
      <w:r w:rsidRPr="00694F0C">
        <w:rPr>
          <w:b/>
          <w:bCs/>
          <w:sz w:val="16"/>
          <w:szCs w:val="16"/>
        </w:rPr>
        <w:t>Unholy Blood (Su)</w:t>
      </w:r>
      <w:r w:rsidRPr="00694F0C">
        <w:rPr>
          <w:sz w:val="16"/>
          <w:szCs w:val="16"/>
        </w:rPr>
        <w:t xml:space="preserve"> A devilfish's blood is infused with fiendish magic. Once per day, as a swift action, a devilfish can emit a night-black cloud of this foul liquid, filling a 20-foot-radius cloud if underwater, or a 20-foot-radius burst on land. In water, the blood provides total concealment for everything but a devilfish (which can see through the blood with ease); on land the slippery blood coats the ground, making the area difficult terrain. The blood persists for 1 minute before fading. Anyone who enters a cloud of the blood in the water or who is within the area of a burst of</w:t>
      </w:r>
      <w:r>
        <w:rPr>
          <w:sz w:val="16"/>
          <w:szCs w:val="16"/>
        </w:rPr>
        <w:t xml:space="preserve"> blood on land must make a DC 13</w:t>
      </w:r>
      <w:r w:rsidRPr="00694F0C">
        <w:rPr>
          <w:sz w:val="16"/>
          <w:szCs w:val="16"/>
        </w:rPr>
        <w:t xml:space="preserve"> Fortitude save or be nauseated for 1d4 rounds—this save need be made only once per cloud. The save DC is Constitution-based.</w:t>
      </w:r>
    </w:p>
    <w:p w:rsidR="004B07BE" w:rsidRPr="00694F0C" w:rsidRDefault="004B07BE" w:rsidP="00FC074D">
      <w:pPr>
        <w:pStyle w:val="stat-block-1"/>
        <w:spacing w:before="0" w:beforeAutospacing="0" w:after="0" w:afterAutospacing="0"/>
        <w:rPr>
          <w:b/>
          <w:bCs/>
          <w:sz w:val="16"/>
          <w:szCs w:val="16"/>
        </w:rPr>
      </w:pPr>
    </w:p>
    <w:p w:rsidR="004B07BE" w:rsidRPr="00694F0C" w:rsidRDefault="004B07BE" w:rsidP="00FC074D">
      <w:pPr>
        <w:pStyle w:val="stat-block-1"/>
        <w:spacing w:before="0" w:beforeAutospacing="0" w:after="0" w:afterAutospacing="0"/>
        <w:rPr>
          <w:sz w:val="16"/>
          <w:szCs w:val="16"/>
        </w:rPr>
      </w:pPr>
      <w:r w:rsidRPr="00694F0C">
        <w:rPr>
          <w:b/>
          <w:bCs/>
          <w:sz w:val="16"/>
          <w:szCs w:val="16"/>
        </w:rPr>
        <w:t>Water Dependency (Ex)</w:t>
      </w:r>
      <w:r w:rsidRPr="00694F0C">
        <w:rPr>
          <w:sz w:val="16"/>
          <w:szCs w:val="16"/>
        </w:rPr>
        <w:t xml:space="preserve"> A devilfish can survive out of the water for 1 hour, after which it becomes fatigued. After 2 hours, the devilfish becomes exhausted and begins to suffocate (</w:t>
      </w:r>
      <w:r w:rsidRPr="00694F0C">
        <w:rPr>
          <w:i/>
          <w:iCs/>
          <w:sz w:val="16"/>
          <w:szCs w:val="16"/>
        </w:rPr>
        <w:t>Pathfinder RPG Core Rulebook</w:t>
      </w:r>
      <w:r w:rsidRPr="00694F0C">
        <w:rPr>
          <w:sz w:val="16"/>
          <w:szCs w:val="16"/>
        </w:rPr>
        <w:t xml:space="preserve"> 445).</w:t>
      </w:r>
    </w:p>
    <w:p w:rsidR="004B07BE" w:rsidRPr="00694F0C" w:rsidRDefault="004B07BE" w:rsidP="00FC074D">
      <w:pPr>
        <w:pStyle w:val="NormalWeb"/>
        <w:spacing w:before="0" w:beforeAutospacing="0" w:after="0" w:afterAutospacing="0"/>
        <w:rPr>
          <w:sz w:val="16"/>
          <w:szCs w:val="16"/>
        </w:rPr>
      </w:pPr>
      <w:r w:rsidRPr="00694F0C">
        <w:rPr>
          <w:sz w:val="16"/>
          <w:szCs w:val="16"/>
        </w:rPr>
        <w:t>Although the devilfish superficially resembles a seven-armed octopus, it is an altogether different creature. Possessing a rudimentary intellect, a devilfish can understand and even speak a few words and phrases in various languages, although when it speaks, it has a tendency to mix languages together, making it somewhat difficult to understand for anyone who doesn't speak all the languages known by the devilfish.</w:t>
      </w:r>
    </w:p>
    <w:p w:rsidR="004B07BE" w:rsidRPr="00694F0C" w:rsidRDefault="004B07BE" w:rsidP="00FC074D">
      <w:pPr>
        <w:pStyle w:val="NormalWeb"/>
        <w:spacing w:before="0" w:beforeAutospacing="0" w:after="0" w:afterAutospacing="0"/>
        <w:rPr>
          <w:sz w:val="16"/>
          <w:szCs w:val="16"/>
        </w:rPr>
      </w:pPr>
    </w:p>
    <w:p w:rsidR="004B07BE" w:rsidRPr="00694F0C" w:rsidRDefault="004B07BE" w:rsidP="00FC074D">
      <w:pPr>
        <w:pStyle w:val="NormalWeb"/>
        <w:spacing w:before="0" w:beforeAutospacing="0" w:after="0" w:afterAutospacing="0"/>
        <w:rPr>
          <w:sz w:val="16"/>
          <w:szCs w:val="16"/>
        </w:rPr>
      </w:pPr>
      <w:r>
        <w:rPr>
          <w:sz w:val="16"/>
          <w:szCs w:val="16"/>
        </w:rPr>
        <w:t>M</w:t>
      </w:r>
      <w:r w:rsidRPr="00694F0C">
        <w:rPr>
          <w:sz w:val="16"/>
          <w:szCs w:val="16"/>
        </w:rPr>
        <w:t>ore than those of a mere animal, the devilfish's intelligence and several of its abilities are gifts from a fiendish legacy—most sages believe that the original devilfish were once outsiders from the Abyss, and that over the course of thousands of years they became true natives of the Material Plane's oceans. Rumors of far more intelligent devilfish dwelling in the deepest ocean trenches persist, although if these rumors are true, these deep-dwelling devilfish do not often come to the surface.</w:t>
      </w:r>
    </w:p>
    <w:p w:rsidR="004B07BE" w:rsidRPr="00694F0C" w:rsidRDefault="004B07BE" w:rsidP="00FC074D">
      <w:pPr>
        <w:pStyle w:val="NormalWeb"/>
        <w:spacing w:before="0" w:beforeAutospacing="0" w:after="0" w:afterAutospacing="0"/>
        <w:rPr>
          <w:sz w:val="16"/>
          <w:szCs w:val="16"/>
        </w:rPr>
      </w:pPr>
      <w:r w:rsidRPr="00694F0C">
        <w:rPr>
          <w:sz w:val="16"/>
          <w:szCs w:val="16"/>
        </w:rPr>
        <w:t>A devilfish is 10 feet long and weighs 500 pounds.</w:t>
      </w:r>
    </w:p>
    <w:p w:rsidR="004B07BE" w:rsidRPr="00694F0C" w:rsidRDefault="004B07BE" w:rsidP="00A07BEC">
      <w:pPr>
        <w:rPr>
          <w:sz w:val="16"/>
          <w:szCs w:val="16"/>
        </w:rPr>
      </w:pPr>
    </w:p>
    <w:p w:rsidR="004B07BE" w:rsidRPr="00694F0C" w:rsidRDefault="004B07BE" w:rsidP="00A07BEC">
      <w:pPr>
        <w:rPr>
          <w:sz w:val="16"/>
          <w:szCs w:val="16"/>
        </w:rPr>
      </w:pPr>
    </w:p>
    <w:p w:rsidR="004B07BE" w:rsidRPr="00694F0C" w:rsidRDefault="004B07BE" w:rsidP="00A07BEC">
      <w:pPr>
        <w:rPr>
          <w:sz w:val="16"/>
          <w:szCs w:val="16"/>
        </w:rPr>
      </w:pPr>
    </w:p>
    <w:p w:rsidR="004B07BE" w:rsidRPr="00694F0C" w:rsidRDefault="004B07BE" w:rsidP="00A07BEC">
      <w:pPr>
        <w:rPr>
          <w:sz w:val="16"/>
          <w:szCs w:val="16"/>
        </w:rPr>
      </w:pPr>
    </w:p>
    <w:p w:rsidR="004B07BE" w:rsidRPr="00694F0C" w:rsidRDefault="004B07BE" w:rsidP="00A07BEC">
      <w:pPr>
        <w:rPr>
          <w:sz w:val="16"/>
          <w:szCs w:val="16"/>
        </w:rPr>
      </w:pPr>
    </w:p>
    <w:p w:rsidR="004B07BE" w:rsidRPr="00694F0C" w:rsidRDefault="004B07BE" w:rsidP="00A07BEC">
      <w:pPr>
        <w:rPr>
          <w:sz w:val="16"/>
          <w:szCs w:val="16"/>
        </w:rPr>
      </w:pPr>
    </w:p>
    <w:p w:rsidR="004B07BE" w:rsidRPr="00694F0C" w:rsidRDefault="004B07BE" w:rsidP="00A07BEC">
      <w:pPr>
        <w:rPr>
          <w:sz w:val="16"/>
          <w:szCs w:val="16"/>
        </w:rPr>
      </w:pPr>
    </w:p>
    <w:p w:rsidR="004B07BE" w:rsidRPr="00694F0C" w:rsidRDefault="004B07BE" w:rsidP="00A07BEC">
      <w:pPr>
        <w:rPr>
          <w:sz w:val="16"/>
          <w:szCs w:val="16"/>
        </w:rPr>
      </w:pPr>
    </w:p>
    <w:p w:rsidR="004B07BE" w:rsidRPr="00694F0C" w:rsidRDefault="004B07BE" w:rsidP="00A07BEC">
      <w:pPr>
        <w:rPr>
          <w:sz w:val="16"/>
          <w:szCs w:val="16"/>
        </w:rPr>
      </w:pPr>
    </w:p>
    <w:p w:rsidR="004B07BE" w:rsidRPr="00694F0C" w:rsidRDefault="004B07BE" w:rsidP="00A07BEC">
      <w:pPr>
        <w:rPr>
          <w:sz w:val="16"/>
          <w:szCs w:val="16"/>
        </w:rPr>
      </w:pPr>
    </w:p>
    <w:p w:rsidR="004B07BE" w:rsidRPr="00694F0C" w:rsidRDefault="004B07BE" w:rsidP="00B34694">
      <w:pPr>
        <w:rPr>
          <w:rFonts w:ascii="NexusSerifOT" w:hAnsi="NexusSerifOT" w:cs="NexusSerifOT"/>
          <w:b/>
          <w:bCs/>
          <w:sz w:val="16"/>
          <w:szCs w:val="16"/>
        </w:rPr>
      </w:pPr>
    </w:p>
    <w:p w:rsidR="004B07BE" w:rsidRDefault="004B07BE" w:rsidP="00B34694">
      <w:pPr>
        <w:pStyle w:val="NormalWeb"/>
        <w:spacing w:before="0" w:beforeAutospacing="0" w:after="0" w:afterAutospacing="0"/>
        <w:rPr>
          <w:sz w:val="16"/>
          <w:szCs w:val="16"/>
        </w:rPr>
      </w:pPr>
    </w:p>
    <w:p w:rsidR="004B07BE" w:rsidRDefault="004B07BE" w:rsidP="00B34694">
      <w:pPr>
        <w:pStyle w:val="NormalWeb"/>
        <w:spacing w:before="0" w:beforeAutospacing="0" w:after="0" w:afterAutospacing="0"/>
        <w:rPr>
          <w:sz w:val="16"/>
          <w:szCs w:val="16"/>
        </w:rPr>
      </w:pPr>
    </w:p>
    <w:p w:rsidR="004B07BE" w:rsidRDefault="004B07BE" w:rsidP="00B34694">
      <w:pPr>
        <w:pStyle w:val="NormalWeb"/>
        <w:spacing w:before="0" w:beforeAutospacing="0" w:after="0" w:afterAutospacing="0"/>
        <w:rPr>
          <w:sz w:val="16"/>
          <w:szCs w:val="16"/>
        </w:rPr>
      </w:pPr>
    </w:p>
    <w:p w:rsidR="004B07BE" w:rsidRDefault="004B07BE" w:rsidP="00B34694">
      <w:pPr>
        <w:pStyle w:val="NormalWeb"/>
        <w:spacing w:before="0" w:beforeAutospacing="0" w:after="0" w:afterAutospacing="0"/>
        <w:rPr>
          <w:sz w:val="16"/>
          <w:szCs w:val="16"/>
        </w:rPr>
      </w:pPr>
    </w:p>
    <w:p w:rsidR="004B07BE" w:rsidRDefault="004B07BE" w:rsidP="00B34694">
      <w:pPr>
        <w:pStyle w:val="NormalWeb"/>
        <w:spacing w:before="0" w:beforeAutospacing="0" w:after="0" w:afterAutospacing="0"/>
        <w:rPr>
          <w:sz w:val="16"/>
          <w:szCs w:val="16"/>
        </w:rPr>
      </w:pPr>
    </w:p>
    <w:p w:rsidR="004B07BE" w:rsidRPr="00694F0C" w:rsidRDefault="004B07BE" w:rsidP="00B34694">
      <w:pPr>
        <w:pStyle w:val="NormalWeb"/>
        <w:spacing w:before="0" w:beforeAutospacing="0" w:after="0" w:afterAutospacing="0"/>
        <w:rPr>
          <w:sz w:val="16"/>
          <w:szCs w:val="16"/>
        </w:rPr>
      </w:pPr>
      <w:r w:rsidRPr="00694F0C">
        <w:rPr>
          <w:sz w:val="16"/>
          <w:szCs w:val="16"/>
        </w:rPr>
        <w:t>This purple, seven-armed octopoid monstrosity is the size of a horse, with hook-lined tentacles and cold, blue eyes.</w:t>
      </w:r>
    </w:p>
    <w:p w:rsidR="004B07BE" w:rsidRPr="00694F0C" w:rsidRDefault="004B07BE" w:rsidP="00B34694">
      <w:pPr>
        <w:pStyle w:val="stat-block-title"/>
        <w:spacing w:before="0" w:beforeAutospacing="0" w:after="0" w:afterAutospacing="0"/>
        <w:rPr>
          <w:sz w:val="32"/>
          <w:szCs w:val="32"/>
        </w:rPr>
      </w:pPr>
      <w:r w:rsidRPr="00694F0C">
        <w:rPr>
          <w:b/>
          <w:bCs/>
          <w:sz w:val="32"/>
          <w:szCs w:val="32"/>
        </w:rPr>
        <w:t xml:space="preserve">ADVANCED Devilfish </w:t>
      </w:r>
      <w:r w:rsidRPr="00694F0C">
        <w:rPr>
          <w:rStyle w:val="stat-block-cr"/>
          <w:b/>
          <w:bCs/>
          <w:sz w:val="32"/>
          <w:szCs w:val="32"/>
        </w:rPr>
        <w:t>CR 4(high)</w:t>
      </w:r>
    </w:p>
    <w:p w:rsidR="004B07BE" w:rsidRPr="00694F0C" w:rsidRDefault="004B07BE" w:rsidP="00B34694">
      <w:pPr>
        <w:pStyle w:val="stat-block-1"/>
        <w:spacing w:before="0" w:beforeAutospacing="0" w:after="0" w:afterAutospacing="0"/>
        <w:rPr>
          <w:sz w:val="16"/>
          <w:szCs w:val="16"/>
        </w:rPr>
      </w:pPr>
      <w:r w:rsidRPr="00694F0C">
        <w:rPr>
          <w:sz w:val="16"/>
          <w:szCs w:val="16"/>
        </w:rPr>
        <w:t xml:space="preserve">NE Large </w:t>
      </w:r>
      <w:hyperlink r:id="rId59" w:anchor="_magical-beast" w:history="1">
        <w:r w:rsidRPr="00694F0C">
          <w:rPr>
            <w:rStyle w:val="Hyperlink"/>
            <w:color w:val="auto"/>
            <w:sz w:val="16"/>
            <w:szCs w:val="16"/>
          </w:rPr>
          <w:t>magical beast</w:t>
        </w:r>
      </w:hyperlink>
      <w:r w:rsidRPr="00694F0C">
        <w:rPr>
          <w:sz w:val="16"/>
          <w:szCs w:val="16"/>
        </w:rPr>
        <w:t xml:space="preserve"> (</w:t>
      </w:r>
      <w:hyperlink r:id="rId60" w:anchor="_aquatic-subtype" w:history="1">
        <w:r w:rsidRPr="00694F0C">
          <w:rPr>
            <w:rStyle w:val="Hyperlink"/>
            <w:color w:val="auto"/>
            <w:sz w:val="16"/>
            <w:szCs w:val="16"/>
          </w:rPr>
          <w:t>aquatic</w:t>
        </w:r>
      </w:hyperlink>
      <w:r w:rsidRPr="00694F0C">
        <w:rPr>
          <w:sz w:val="16"/>
          <w:szCs w:val="16"/>
        </w:rPr>
        <w:t>)</w:t>
      </w:r>
    </w:p>
    <w:p w:rsidR="004B07BE" w:rsidRPr="00694F0C" w:rsidRDefault="004B07BE" w:rsidP="00B34694">
      <w:pPr>
        <w:pStyle w:val="stat-block-1"/>
        <w:spacing w:before="0" w:beforeAutospacing="0" w:after="0" w:afterAutospacing="0"/>
        <w:rPr>
          <w:sz w:val="16"/>
          <w:szCs w:val="16"/>
        </w:rPr>
      </w:pPr>
      <w:r w:rsidRPr="00694F0C">
        <w:rPr>
          <w:b/>
          <w:bCs/>
          <w:sz w:val="16"/>
          <w:szCs w:val="16"/>
        </w:rPr>
        <w:t>Init</w:t>
      </w:r>
      <w:r w:rsidRPr="00694F0C">
        <w:rPr>
          <w:sz w:val="16"/>
          <w:szCs w:val="16"/>
        </w:rPr>
        <w:t xml:space="preserve"> +5; </w:t>
      </w:r>
      <w:r w:rsidRPr="00694F0C">
        <w:rPr>
          <w:b/>
          <w:bCs/>
          <w:sz w:val="16"/>
          <w:szCs w:val="16"/>
        </w:rPr>
        <w:t>Senses</w:t>
      </w:r>
      <w:r w:rsidRPr="00694F0C">
        <w:rPr>
          <w:sz w:val="16"/>
          <w:szCs w:val="16"/>
        </w:rPr>
        <w:t xml:space="preserve"> low-light vision, </w:t>
      </w:r>
      <w:hyperlink r:id="rId61" w:anchor="_see-in-darkness" w:history="1">
        <w:r w:rsidRPr="00694F0C">
          <w:rPr>
            <w:rStyle w:val="Hyperlink"/>
            <w:color w:val="auto"/>
            <w:sz w:val="16"/>
            <w:szCs w:val="16"/>
          </w:rPr>
          <w:t>see in darkness</w:t>
        </w:r>
      </w:hyperlink>
      <w:r w:rsidRPr="00694F0C">
        <w:rPr>
          <w:sz w:val="16"/>
          <w:szCs w:val="16"/>
        </w:rPr>
        <w:t xml:space="preserve">; </w:t>
      </w:r>
      <w:hyperlink r:id="rId62" w:anchor="_perception" w:history="1">
        <w:r w:rsidRPr="00694F0C">
          <w:rPr>
            <w:rStyle w:val="Hyperlink"/>
            <w:color w:val="auto"/>
            <w:sz w:val="16"/>
            <w:szCs w:val="16"/>
          </w:rPr>
          <w:t>Perception</w:t>
        </w:r>
      </w:hyperlink>
      <w:r w:rsidRPr="00694F0C">
        <w:rPr>
          <w:sz w:val="16"/>
          <w:szCs w:val="16"/>
        </w:rPr>
        <w:t xml:space="preserve"> +7</w:t>
      </w:r>
    </w:p>
    <w:p w:rsidR="004B07BE" w:rsidRPr="00694F0C" w:rsidRDefault="004B07BE" w:rsidP="00B34694">
      <w:pPr>
        <w:pStyle w:val="stat-block-breaker"/>
        <w:spacing w:before="0" w:beforeAutospacing="0" w:after="0" w:afterAutospacing="0"/>
        <w:rPr>
          <w:sz w:val="16"/>
          <w:szCs w:val="16"/>
        </w:rPr>
      </w:pPr>
    </w:p>
    <w:p w:rsidR="004B07BE" w:rsidRPr="00694F0C" w:rsidRDefault="004B07BE" w:rsidP="00B34694">
      <w:pPr>
        <w:pStyle w:val="stat-block-breaker"/>
        <w:spacing w:before="0" w:beforeAutospacing="0" w:after="0" w:afterAutospacing="0"/>
        <w:rPr>
          <w:sz w:val="16"/>
          <w:szCs w:val="16"/>
        </w:rPr>
      </w:pPr>
      <w:r w:rsidRPr="00694F0C">
        <w:rPr>
          <w:sz w:val="16"/>
          <w:szCs w:val="16"/>
        </w:rPr>
        <w:t>Defense</w:t>
      </w:r>
    </w:p>
    <w:p w:rsidR="004B07BE" w:rsidRPr="00694F0C" w:rsidRDefault="004B07BE" w:rsidP="00B34694">
      <w:pPr>
        <w:pStyle w:val="stat-block-1"/>
        <w:spacing w:before="0" w:beforeAutospacing="0" w:after="0" w:afterAutospacing="0"/>
        <w:rPr>
          <w:sz w:val="16"/>
          <w:szCs w:val="16"/>
        </w:rPr>
      </w:pPr>
      <w:r w:rsidRPr="00694F0C">
        <w:rPr>
          <w:b/>
          <w:bCs/>
          <w:sz w:val="16"/>
          <w:szCs w:val="16"/>
        </w:rPr>
        <w:t>AC</w:t>
      </w:r>
      <w:r w:rsidRPr="00694F0C">
        <w:rPr>
          <w:sz w:val="16"/>
          <w:szCs w:val="16"/>
        </w:rPr>
        <w:t xml:space="preserve"> 21, touch 14, flat-footed 16 (+5 Dex, +7 natural, –1 size)</w:t>
      </w:r>
    </w:p>
    <w:p w:rsidR="004B07BE" w:rsidRPr="00694F0C" w:rsidRDefault="004B07BE" w:rsidP="00B34694">
      <w:pPr>
        <w:pStyle w:val="stat-block-1"/>
        <w:spacing w:before="0" w:beforeAutospacing="0" w:after="0" w:afterAutospacing="0"/>
        <w:rPr>
          <w:sz w:val="16"/>
          <w:szCs w:val="16"/>
        </w:rPr>
      </w:pPr>
      <w:r w:rsidRPr="00694F0C">
        <w:rPr>
          <w:b/>
          <w:bCs/>
          <w:sz w:val="16"/>
          <w:szCs w:val="16"/>
        </w:rPr>
        <w:t>hp</w:t>
      </w:r>
      <w:r w:rsidRPr="00694F0C">
        <w:rPr>
          <w:sz w:val="16"/>
          <w:szCs w:val="16"/>
        </w:rPr>
        <w:t xml:space="preserve"> 52 (5d10+25)</w:t>
      </w:r>
    </w:p>
    <w:p w:rsidR="004B07BE" w:rsidRPr="00694F0C" w:rsidRDefault="004B07BE" w:rsidP="00B34694">
      <w:pPr>
        <w:pStyle w:val="stat-block-1"/>
        <w:spacing w:before="0" w:beforeAutospacing="0" w:after="0" w:afterAutospacing="0"/>
        <w:rPr>
          <w:sz w:val="16"/>
          <w:szCs w:val="16"/>
        </w:rPr>
      </w:pPr>
      <w:r w:rsidRPr="00694F0C">
        <w:rPr>
          <w:b/>
          <w:bCs/>
          <w:sz w:val="16"/>
          <w:szCs w:val="16"/>
        </w:rPr>
        <w:t>Fort</w:t>
      </w:r>
      <w:r w:rsidRPr="00694F0C">
        <w:rPr>
          <w:sz w:val="16"/>
          <w:szCs w:val="16"/>
        </w:rPr>
        <w:t xml:space="preserve"> +9, </w:t>
      </w:r>
      <w:r w:rsidRPr="00694F0C">
        <w:rPr>
          <w:b/>
          <w:bCs/>
          <w:sz w:val="16"/>
          <w:szCs w:val="16"/>
        </w:rPr>
        <w:t>Ref</w:t>
      </w:r>
      <w:r w:rsidRPr="00694F0C">
        <w:rPr>
          <w:sz w:val="16"/>
          <w:szCs w:val="16"/>
        </w:rPr>
        <w:t xml:space="preserve"> +9, </w:t>
      </w:r>
      <w:r w:rsidRPr="00694F0C">
        <w:rPr>
          <w:b/>
          <w:bCs/>
          <w:sz w:val="16"/>
          <w:szCs w:val="16"/>
        </w:rPr>
        <w:t>Will</w:t>
      </w:r>
      <w:r w:rsidRPr="00694F0C">
        <w:rPr>
          <w:sz w:val="16"/>
          <w:szCs w:val="16"/>
        </w:rPr>
        <w:t xml:space="preserve"> +4</w:t>
      </w:r>
    </w:p>
    <w:p w:rsidR="004B07BE" w:rsidRPr="00694F0C" w:rsidRDefault="004B07BE" w:rsidP="00B34694">
      <w:pPr>
        <w:pStyle w:val="stat-block-1"/>
        <w:spacing w:before="0" w:beforeAutospacing="0" w:after="0" w:afterAutospacing="0"/>
        <w:rPr>
          <w:sz w:val="16"/>
          <w:szCs w:val="16"/>
        </w:rPr>
      </w:pPr>
      <w:r w:rsidRPr="00694F0C">
        <w:rPr>
          <w:b/>
          <w:bCs/>
          <w:sz w:val="16"/>
          <w:szCs w:val="16"/>
        </w:rPr>
        <w:t>Resist</w:t>
      </w:r>
      <w:r w:rsidRPr="00694F0C">
        <w:rPr>
          <w:sz w:val="16"/>
          <w:szCs w:val="16"/>
        </w:rPr>
        <w:t xml:space="preserve"> </w:t>
      </w:r>
      <w:hyperlink r:id="rId63" w:anchor="_cold-subtype" w:history="1">
        <w:r w:rsidRPr="00694F0C">
          <w:rPr>
            <w:rStyle w:val="Hyperlink"/>
            <w:color w:val="auto"/>
            <w:sz w:val="16"/>
            <w:szCs w:val="16"/>
          </w:rPr>
          <w:t>cold</w:t>
        </w:r>
      </w:hyperlink>
      <w:r w:rsidRPr="00694F0C">
        <w:rPr>
          <w:sz w:val="16"/>
          <w:szCs w:val="16"/>
        </w:rPr>
        <w:t xml:space="preserve"> 10</w:t>
      </w:r>
    </w:p>
    <w:p w:rsidR="004B07BE" w:rsidRPr="00694F0C" w:rsidRDefault="004B07BE" w:rsidP="00B34694">
      <w:pPr>
        <w:pStyle w:val="stat-block-breaker"/>
        <w:spacing w:before="0" w:beforeAutospacing="0" w:after="0" w:afterAutospacing="0"/>
        <w:rPr>
          <w:sz w:val="16"/>
          <w:szCs w:val="16"/>
        </w:rPr>
      </w:pPr>
    </w:p>
    <w:p w:rsidR="004B07BE" w:rsidRPr="00694F0C" w:rsidRDefault="004B07BE" w:rsidP="00B34694">
      <w:pPr>
        <w:pStyle w:val="stat-block-breaker"/>
        <w:spacing w:before="0" w:beforeAutospacing="0" w:after="0" w:afterAutospacing="0"/>
        <w:rPr>
          <w:sz w:val="16"/>
          <w:szCs w:val="16"/>
        </w:rPr>
      </w:pPr>
      <w:r w:rsidRPr="00694F0C">
        <w:rPr>
          <w:sz w:val="16"/>
          <w:szCs w:val="16"/>
        </w:rPr>
        <w:t>Offense</w:t>
      </w:r>
    </w:p>
    <w:p w:rsidR="004B07BE" w:rsidRPr="00694F0C" w:rsidRDefault="004B07BE" w:rsidP="00B34694">
      <w:pPr>
        <w:pStyle w:val="stat-block-1"/>
        <w:spacing w:before="0" w:beforeAutospacing="0" w:after="0" w:afterAutospacing="0"/>
        <w:rPr>
          <w:sz w:val="16"/>
          <w:szCs w:val="16"/>
        </w:rPr>
      </w:pPr>
      <w:r w:rsidRPr="00694F0C">
        <w:rPr>
          <w:b/>
          <w:bCs/>
          <w:sz w:val="16"/>
          <w:szCs w:val="16"/>
        </w:rPr>
        <w:t>Speed</w:t>
      </w:r>
      <w:r w:rsidRPr="00694F0C">
        <w:rPr>
          <w:sz w:val="16"/>
          <w:szCs w:val="16"/>
        </w:rPr>
        <w:t xml:space="preserve"> 10 ft., swim 40 ft.; </w:t>
      </w:r>
      <w:hyperlink r:id="rId64" w:anchor="_jet" w:history="1">
        <w:r w:rsidRPr="00694F0C">
          <w:rPr>
            <w:rStyle w:val="Hyperlink"/>
            <w:color w:val="auto"/>
            <w:sz w:val="16"/>
            <w:szCs w:val="16"/>
          </w:rPr>
          <w:t>jet</w:t>
        </w:r>
      </w:hyperlink>
      <w:r w:rsidRPr="00694F0C">
        <w:rPr>
          <w:sz w:val="16"/>
          <w:szCs w:val="16"/>
        </w:rPr>
        <w:t xml:space="preserve"> (240 ft.)</w:t>
      </w:r>
    </w:p>
    <w:p w:rsidR="004B07BE" w:rsidRPr="00694F0C" w:rsidRDefault="004B07BE" w:rsidP="00B34694">
      <w:pPr>
        <w:pStyle w:val="stat-block-1"/>
        <w:spacing w:before="0" w:beforeAutospacing="0" w:after="0" w:afterAutospacing="0"/>
        <w:rPr>
          <w:sz w:val="16"/>
          <w:szCs w:val="16"/>
        </w:rPr>
      </w:pPr>
      <w:r w:rsidRPr="00694F0C">
        <w:rPr>
          <w:b/>
          <w:bCs/>
          <w:sz w:val="16"/>
          <w:szCs w:val="16"/>
        </w:rPr>
        <w:t>Melee</w:t>
      </w:r>
      <w:r w:rsidRPr="00694F0C">
        <w:rPr>
          <w:sz w:val="16"/>
          <w:szCs w:val="16"/>
        </w:rPr>
        <w:t xml:space="preserve"> tentacles +9 (3d6+7 plus </w:t>
      </w:r>
      <w:hyperlink r:id="rId65" w:anchor="_grab" w:history="1">
        <w:r w:rsidRPr="00694F0C">
          <w:rPr>
            <w:rStyle w:val="Hyperlink"/>
            <w:color w:val="auto"/>
            <w:sz w:val="16"/>
            <w:szCs w:val="16"/>
          </w:rPr>
          <w:t>grab</w:t>
        </w:r>
      </w:hyperlink>
      <w:r w:rsidRPr="00694F0C">
        <w:rPr>
          <w:sz w:val="16"/>
          <w:szCs w:val="16"/>
        </w:rPr>
        <w:t>)</w:t>
      </w:r>
    </w:p>
    <w:p w:rsidR="004B07BE" w:rsidRPr="00694F0C" w:rsidRDefault="004B07BE" w:rsidP="00B34694">
      <w:pPr>
        <w:pStyle w:val="stat-block-1"/>
        <w:spacing w:before="0" w:beforeAutospacing="0" w:after="0" w:afterAutospacing="0"/>
        <w:rPr>
          <w:sz w:val="16"/>
          <w:szCs w:val="16"/>
        </w:rPr>
      </w:pPr>
      <w:r w:rsidRPr="00694F0C">
        <w:rPr>
          <w:b/>
          <w:bCs/>
          <w:sz w:val="16"/>
          <w:szCs w:val="16"/>
        </w:rPr>
        <w:t xml:space="preserve">PWR ATT </w:t>
      </w:r>
      <w:r w:rsidRPr="00694F0C">
        <w:rPr>
          <w:sz w:val="16"/>
          <w:szCs w:val="16"/>
        </w:rPr>
        <w:t>tentacles +5 (3d6+13 plus grab)</w:t>
      </w:r>
    </w:p>
    <w:p w:rsidR="004B07BE" w:rsidRPr="00694F0C" w:rsidRDefault="004B07BE" w:rsidP="00B34694">
      <w:pPr>
        <w:pStyle w:val="stat-block-1"/>
        <w:spacing w:before="0" w:beforeAutospacing="0" w:after="0" w:afterAutospacing="0"/>
        <w:rPr>
          <w:sz w:val="16"/>
          <w:szCs w:val="16"/>
        </w:rPr>
      </w:pPr>
      <w:r w:rsidRPr="00694F0C">
        <w:rPr>
          <w:b/>
          <w:bCs/>
          <w:sz w:val="16"/>
          <w:szCs w:val="16"/>
        </w:rPr>
        <w:t>Space</w:t>
      </w:r>
      <w:r w:rsidRPr="00694F0C">
        <w:rPr>
          <w:sz w:val="16"/>
          <w:szCs w:val="16"/>
        </w:rPr>
        <w:t xml:space="preserve"> 10 ft.; </w:t>
      </w:r>
      <w:r w:rsidRPr="00694F0C">
        <w:rPr>
          <w:b/>
          <w:bCs/>
          <w:sz w:val="16"/>
          <w:szCs w:val="16"/>
        </w:rPr>
        <w:t>Reach</w:t>
      </w:r>
      <w:r w:rsidRPr="00694F0C">
        <w:rPr>
          <w:sz w:val="16"/>
          <w:szCs w:val="16"/>
        </w:rPr>
        <w:t xml:space="preserve"> 15 ft.</w:t>
      </w:r>
    </w:p>
    <w:p w:rsidR="004B07BE" w:rsidRPr="00694F0C" w:rsidRDefault="004B07BE" w:rsidP="00B34694">
      <w:pPr>
        <w:pStyle w:val="stat-block-1"/>
        <w:spacing w:before="0" w:beforeAutospacing="0" w:after="0" w:afterAutospacing="0"/>
        <w:rPr>
          <w:sz w:val="16"/>
          <w:szCs w:val="16"/>
        </w:rPr>
      </w:pPr>
      <w:r w:rsidRPr="00694F0C">
        <w:rPr>
          <w:b/>
          <w:bCs/>
          <w:sz w:val="16"/>
          <w:szCs w:val="16"/>
        </w:rPr>
        <w:t>Special Attacks</w:t>
      </w:r>
      <w:r w:rsidRPr="00694F0C">
        <w:rPr>
          <w:sz w:val="16"/>
          <w:szCs w:val="16"/>
        </w:rPr>
        <w:t xml:space="preserve"> savage bite (+9 melee, 2d6+7/18–20 plus </w:t>
      </w:r>
      <w:hyperlink r:id="rId66" w:anchor="_poison-%28ex-or-su%29" w:history="1">
        <w:r w:rsidRPr="00694F0C">
          <w:rPr>
            <w:rStyle w:val="Hyperlink"/>
            <w:color w:val="auto"/>
            <w:sz w:val="16"/>
            <w:szCs w:val="16"/>
          </w:rPr>
          <w:t>poison</w:t>
        </w:r>
      </w:hyperlink>
      <w:r w:rsidRPr="00694F0C">
        <w:rPr>
          <w:sz w:val="16"/>
          <w:szCs w:val="16"/>
        </w:rPr>
        <w:t>), unholy blood</w:t>
      </w:r>
    </w:p>
    <w:p w:rsidR="004B07BE" w:rsidRPr="00694F0C" w:rsidRDefault="004B07BE" w:rsidP="00B34694">
      <w:pPr>
        <w:pStyle w:val="stat-block-breaker"/>
        <w:spacing w:before="0" w:beforeAutospacing="0" w:after="0" w:afterAutospacing="0"/>
        <w:rPr>
          <w:sz w:val="16"/>
          <w:szCs w:val="16"/>
        </w:rPr>
      </w:pPr>
    </w:p>
    <w:p w:rsidR="004B07BE" w:rsidRPr="00694F0C" w:rsidRDefault="004B07BE" w:rsidP="00B34694">
      <w:pPr>
        <w:pStyle w:val="stat-block-breaker"/>
        <w:spacing w:before="0" w:beforeAutospacing="0" w:after="0" w:afterAutospacing="0"/>
        <w:rPr>
          <w:sz w:val="16"/>
          <w:szCs w:val="16"/>
        </w:rPr>
      </w:pPr>
      <w:r w:rsidRPr="00694F0C">
        <w:rPr>
          <w:sz w:val="16"/>
          <w:szCs w:val="16"/>
        </w:rPr>
        <w:t>Statistics</w:t>
      </w:r>
    </w:p>
    <w:p w:rsidR="004B07BE" w:rsidRPr="00694F0C" w:rsidRDefault="004B07BE" w:rsidP="00B34694">
      <w:pPr>
        <w:pStyle w:val="stat-block-1"/>
        <w:spacing w:before="0" w:beforeAutospacing="0" w:after="0" w:afterAutospacing="0"/>
        <w:rPr>
          <w:sz w:val="16"/>
          <w:szCs w:val="16"/>
        </w:rPr>
      </w:pPr>
      <w:r w:rsidRPr="00694F0C">
        <w:rPr>
          <w:b/>
          <w:bCs/>
          <w:sz w:val="16"/>
          <w:szCs w:val="16"/>
        </w:rPr>
        <w:t>Str</w:t>
      </w:r>
      <w:r w:rsidRPr="00694F0C">
        <w:rPr>
          <w:sz w:val="16"/>
          <w:szCs w:val="16"/>
        </w:rPr>
        <w:t xml:space="preserve"> 21, </w:t>
      </w:r>
      <w:r w:rsidRPr="00694F0C">
        <w:rPr>
          <w:b/>
          <w:bCs/>
          <w:sz w:val="16"/>
          <w:szCs w:val="16"/>
        </w:rPr>
        <w:t>Dex</w:t>
      </w:r>
      <w:r w:rsidRPr="00694F0C">
        <w:rPr>
          <w:sz w:val="16"/>
          <w:szCs w:val="16"/>
        </w:rPr>
        <w:t xml:space="preserve"> 21, </w:t>
      </w:r>
      <w:r w:rsidRPr="00694F0C">
        <w:rPr>
          <w:b/>
          <w:bCs/>
          <w:sz w:val="16"/>
          <w:szCs w:val="16"/>
        </w:rPr>
        <w:t>Con</w:t>
      </w:r>
      <w:r w:rsidRPr="00694F0C">
        <w:rPr>
          <w:sz w:val="16"/>
          <w:szCs w:val="16"/>
        </w:rPr>
        <w:t xml:space="preserve"> 20, </w:t>
      </w:r>
      <w:r w:rsidRPr="00694F0C">
        <w:rPr>
          <w:b/>
          <w:bCs/>
          <w:sz w:val="16"/>
          <w:szCs w:val="16"/>
        </w:rPr>
        <w:t>Int</w:t>
      </w:r>
      <w:r w:rsidRPr="00694F0C">
        <w:rPr>
          <w:sz w:val="16"/>
          <w:szCs w:val="16"/>
        </w:rPr>
        <w:t xml:space="preserve"> 7, </w:t>
      </w:r>
      <w:r w:rsidRPr="00694F0C">
        <w:rPr>
          <w:b/>
          <w:bCs/>
          <w:sz w:val="16"/>
          <w:szCs w:val="16"/>
        </w:rPr>
        <w:t>Wis</w:t>
      </w:r>
      <w:r w:rsidRPr="00694F0C">
        <w:rPr>
          <w:sz w:val="16"/>
          <w:szCs w:val="16"/>
        </w:rPr>
        <w:t xml:space="preserve"> 16, </w:t>
      </w:r>
      <w:r w:rsidRPr="00694F0C">
        <w:rPr>
          <w:b/>
          <w:bCs/>
          <w:sz w:val="16"/>
          <w:szCs w:val="16"/>
        </w:rPr>
        <w:t>Cha</w:t>
      </w:r>
      <w:r w:rsidRPr="00694F0C">
        <w:rPr>
          <w:sz w:val="16"/>
          <w:szCs w:val="16"/>
        </w:rPr>
        <w:t xml:space="preserve"> 12</w:t>
      </w:r>
    </w:p>
    <w:p w:rsidR="004B07BE" w:rsidRPr="00694F0C" w:rsidRDefault="004B07BE" w:rsidP="00B34694">
      <w:pPr>
        <w:pStyle w:val="stat-block-1"/>
        <w:spacing w:before="0" w:beforeAutospacing="0" w:after="0" w:afterAutospacing="0"/>
        <w:rPr>
          <w:b/>
          <w:bCs/>
          <w:sz w:val="16"/>
          <w:szCs w:val="16"/>
        </w:rPr>
      </w:pPr>
    </w:p>
    <w:p w:rsidR="004B07BE" w:rsidRPr="00694F0C" w:rsidRDefault="004B07BE" w:rsidP="00B34694">
      <w:pPr>
        <w:pStyle w:val="stat-block-1"/>
        <w:spacing w:before="0" w:beforeAutospacing="0" w:after="0" w:afterAutospacing="0"/>
        <w:rPr>
          <w:sz w:val="16"/>
          <w:szCs w:val="16"/>
        </w:rPr>
      </w:pPr>
      <w:r w:rsidRPr="00694F0C">
        <w:rPr>
          <w:b/>
          <w:bCs/>
          <w:sz w:val="16"/>
          <w:szCs w:val="16"/>
        </w:rPr>
        <w:t>Base Atk</w:t>
      </w:r>
      <w:r w:rsidRPr="00694F0C">
        <w:rPr>
          <w:sz w:val="16"/>
          <w:szCs w:val="16"/>
        </w:rPr>
        <w:t xml:space="preserve"> +5; </w:t>
      </w:r>
      <w:r w:rsidRPr="00694F0C">
        <w:rPr>
          <w:b/>
          <w:bCs/>
          <w:sz w:val="16"/>
          <w:szCs w:val="16"/>
        </w:rPr>
        <w:t>CMB</w:t>
      </w:r>
      <w:r w:rsidRPr="00694F0C">
        <w:rPr>
          <w:sz w:val="16"/>
          <w:szCs w:val="16"/>
        </w:rPr>
        <w:t xml:space="preserve"> +11 (+15 grapple); </w:t>
      </w:r>
      <w:r w:rsidRPr="00694F0C">
        <w:rPr>
          <w:b/>
          <w:bCs/>
          <w:sz w:val="16"/>
          <w:szCs w:val="16"/>
        </w:rPr>
        <w:t>CMD</w:t>
      </w:r>
      <w:r w:rsidRPr="00694F0C">
        <w:rPr>
          <w:sz w:val="16"/>
          <w:szCs w:val="16"/>
        </w:rPr>
        <w:t xml:space="preserve"> 26 (can't be tripped)</w:t>
      </w:r>
    </w:p>
    <w:p w:rsidR="004B07BE" w:rsidRPr="00694F0C" w:rsidRDefault="004B07BE" w:rsidP="00B34694">
      <w:pPr>
        <w:pStyle w:val="stat-block-1"/>
        <w:spacing w:before="0" w:beforeAutospacing="0" w:after="0" w:afterAutospacing="0"/>
        <w:rPr>
          <w:b/>
          <w:bCs/>
          <w:sz w:val="16"/>
          <w:szCs w:val="16"/>
        </w:rPr>
      </w:pPr>
    </w:p>
    <w:p w:rsidR="004B07BE" w:rsidRPr="00694F0C" w:rsidRDefault="004B07BE" w:rsidP="00B34694">
      <w:pPr>
        <w:pStyle w:val="stat-block-1"/>
        <w:spacing w:before="0" w:beforeAutospacing="0" w:after="0" w:afterAutospacing="0"/>
        <w:rPr>
          <w:sz w:val="16"/>
          <w:szCs w:val="16"/>
        </w:rPr>
      </w:pPr>
      <w:r w:rsidRPr="00694F0C">
        <w:rPr>
          <w:b/>
          <w:bCs/>
          <w:sz w:val="16"/>
          <w:szCs w:val="16"/>
        </w:rPr>
        <w:t>Feats</w:t>
      </w:r>
      <w:r w:rsidRPr="00694F0C">
        <w:rPr>
          <w:sz w:val="16"/>
          <w:szCs w:val="16"/>
        </w:rPr>
        <w:t xml:space="preserve"> </w:t>
      </w:r>
      <w:hyperlink r:id="rId67" w:anchor="_cleave" w:history="1">
        <w:r w:rsidRPr="00694F0C">
          <w:rPr>
            <w:rStyle w:val="Hyperlink"/>
            <w:color w:val="auto"/>
            <w:sz w:val="16"/>
            <w:szCs w:val="16"/>
          </w:rPr>
          <w:t>Cleave</w:t>
        </w:r>
      </w:hyperlink>
      <w:r w:rsidRPr="00694F0C">
        <w:rPr>
          <w:sz w:val="16"/>
          <w:szCs w:val="16"/>
        </w:rPr>
        <w:t xml:space="preserve">, </w:t>
      </w:r>
      <w:hyperlink r:id="rId68" w:anchor="_combat-reflexes" w:history="1">
        <w:r w:rsidRPr="00694F0C">
          <w:rPr>
            <w:rStyle w:val="Hyperlink"/>
            <w:color w:val="auto"/>
            <w:sz w:val="16"/>
            <w:szCs w:val="16"/>
          </w:rPr>
          <w:t>Combat Reflexes</w:t>
        </w:r>
      </w:hyperlink>
      <w:r w:rsidRPr="00694F0C">
        <w:rPr>
          <w:sz w:val="16"/>
          <w:szCs w:val="16"/>
        </w:rPr>
        <w:t xml:space="preserve">, </w:t>
      </w:r>
      <w:hyperlink r:id="rId69" w:anchor="_power-attack" w:history="1">
        <w:r w:rsidRPr="00694F0C">
          <w:rPr>
            <w:rStyle w:val="Hyperlink"/>
            <w:color w:val="auto"/>
            <w:sz w:val="16"/>
            <w:szCs w:val="16"/>
          </w:rPr>
          <w:t>Power Attack</w:t>
        </w:r>
      </w:hyperlink>
    </w:p>
    <w:p w:rsidR="004B07BE" w:rsidRPr="00694F0C" w:rsidRDefault="004B07BE" w:rsidP="00B34694">
      <w:pPr>
        <w:pStyle w:val="stat-block-1"/>
        <w:spacing w:before="0" w:beforeAutospacing="0" w:after="0" w:afterAutospacing="0"/>
        <w:rPr>
          <w:sz w:val="16"/>
          <w:szCs w:val="16"/>
        </w:rPr>
      </w:pPr>
      <w:r w:rsidRPr="00694F0C">
        <w:rPr>
          <w:b/>
          <w:bCs/>
          <w:sz w:val="16"/>
          <w:szCs w:val="16"/>
        </w:rPr>
        <w:t>Skills</w:t>
      </w:r>
      <w:r w:rsidRPr="00694F0C">
        <w:rPr>
          <w:sz w:val="16"/>
          <w:szCs w:val="16"/>
        </w:rPr>
        <w:t xml:space="preserve"> </w:t>
      </w:r>
      <w:hyperlink r:id="rId70" w:anchor="_escape-artist" w:history="1">
        <w:r w:rsidRPr="00694F0C">
          <w:rPr>
            <w:rStyle w:val="Hyperlink"/>
            <w:color w:val="auto"/>
            <w:sz w:val="16"/>
            <w:szCs w:val="16"/>
          </w:rPr>
          <w:t>Escape Artist</w:t>
        </w:r>
      </w:hyperlink>
      <w:r w:rsidRPr="00694F0C">
        <w:rPr>
          <w:sz w:val="16"/>
          <w:szCs w:val="16"/>
        </w:rPr>
        <w:t xml:space="preserve"> +7, </w:t>
      </w:r>
      <w:hyperlink r:id="rId71" w:anchor="_perception" w:history="1">
        <w:r w:rsidRPr="00694F0C">
          <w:rPr>
            <w:rStyle w:val="Hyperlink"/>
            <w:color w:val="auto"/>
            <w:sz w:val="16"/>
            <w:szCs w:val="16"/>
          </w:rPr>
          <w:t>Perception</w:t>
        </w:r>
      </w:hyperlink>
      <w:r w:rsidRPr="00694F0C">
        <w:rPr>
          <w:sz w:val="16"/>
          <w:szCs w:val="16"/>
        </w:rPr>
        <w:t xml:space="preserve"> +7, </w:t>
      </w:r>
      <w:hyperlink r:id="rId72" w:anchor="_stealth" w:history="1">
        <w:r w:rsidRPr="00694F0C">
          <w:rPr>
            <w:rStyle w:val="Hyperlink"/>
            <w:color w:val="auto"/>
            <w:sz w:val="16"/>
            <w:szCs w:val="16"/>
          </w:rPr>
          <w:t>Stealth</w:t>
        </w:r>
      </w:hyperlink>
      <w:r w:rsidRPr="00694F0C">
        <w:rPr>
          <w:sz w:val="16"/>
          <w:szCs w:val="16"/>
        </w:rPr>
        <w:t xml:space="preserve"> +5, </w:t>
      </w:r>
      <w:hyperlink r:id="rId73" w:anchor="_swim" w:history="1">
        <w:r w:rsidRPr="00694F0C">
          <w:rPr>
            <w:rStyle w:val="Hyperlink"/>
            <w:color w:val="auto"/>
            <w:sz w:val="16"/>
            <w:szCs w:val="16"/>
          </w:rPr>
          <w:t>Swim</w:t>
        </w:r>
      </w:hyperlink>
      <w:r w:rsidRPr="00694F0C">
        <w:rPr>
          <w:sz w:val="16"/>
          <w:szCs w:val="16"/>
        </w:rPr>
        <w:t xml:space="preserve"> +17</w:t>
      </w:r>
    </w:p>
    <w:p w:rsidR="004B07BE" w:rsidRPr="00694F0C" w:rsidRDefault="004B07BE" w:rsidP="00B34694">
      <w:pPr>
        <w:pStyle w:val="stat-block-1"/>
        <w:spacing w:before="0" w:beforeAutospacing="0" w:after="0" w:afterAutospacing="0"/>
        <w:rPr>
          <w:sz w:val="16"/>
          <w:szCs w:val="16"/>
        </w:rPr>
      </w:pPr>
      <w:r w:rsidRPr="00694F0C">
        <w:rPr>
          <w:b/>
          <w:bCs/>
          <w:sz w:val="16"/>
          <w:szCs w:val="16"/>
        </w:rPr>
        <w:t>Languages</w:t>
      </w:r>
      <w:r w:rsidRPr="00694F0C">
        <w:rPr>
          <w:sz w:val="16"/>
          <w:szCs w:val="16"/>
        </w:rPr>
        <w:t xml:space="preserve"> Abyssal, Aquan, Common</w:t>
      </w:r>
    </w:p>
    <w:p w:rsidR="004B07BE" w:rsidRPr="00694F0C" w:rsidRDefault="004B07BE" w:rsidP="00B34694">
      <w:pPr>
        <w:pStyle w:val="stat-block-1"/>
        <w:spacing w:before="0" w:beforeAutospacing="0" w:after="0" w:afterAutospacing="0"/>
        <w:rPr>
          <w:sz w:val="16"/>
          <w:szCs w:val="16"/>
        </w:rPr>
      </w:pPr>
      <w:r w:rsidRPr="00694F0C">
        <w:rPr>
          <w:b/>
          <w:bCs/>
          <w:sz w:val="16"/>
          <w:szCs w:val="16"/>
        </w:rPr>
        <w:t>SQ</w:t>
      </w:r>
      <w:r w:rsidRPr="00694F0C">
        <w:rPr>
          <w:sz w:val="16"/>
          <w:szCs w:val="16"/>
        </w:rPr>
        <w:t xml:space="preserve"> water dependency</w:t>
      </w:r>
    </w:p>
    <w:p w:rsidR="004B07BE" w:rsidRPr="00694F0C" w:rsidRDefault="004B07BE" w:rsidP="00B34694">
      <w:pPr>
        <w:pStyle w:val="stat-block-breaker"/>
        <w:spacing w:before="0" w:beforeAutospacing="0" w:after="0" w:afterAutospacing="0"/>
        <w:rPr>
          <w:sz w:val="16"/>
          <w:szCs w:val="16"/>
        </w:rPr>
      </w:pPr>
    </w:p>
    <w:p w:rsidR="004B07BE" w:rsidRPr="00694F0C" w:rsidRDefault="004B07BE" w:rsidP="00B34694">
      <w:pPr>
        <w:pStyle w:val="stat-block-breaker"/>
        <w:spacing w:before="0" w:beforeAutospacing="0" w:after="0" w:afterAutospacing="0"/>
        <w:rPr>
          <w:sz w:val="16"/>
          <w:szCs w:val="16"/>
        </w:rPr>
      </w:pPr>
      <w:r w:rsidRPr="00694F0C">
        <w:rPr>
          <w:sz w:val="16"/>
          <w:szCs w:val="16"/>
        </w:rPr>
        <w:t>Special Abilities</w:t>
      </w:r>
    </w:p>
    <w:p w:rsidR="004B07BE" w:rsidRPr="00694F0C" w:rsidRDefault="004B07BE" w:rsidP="00B34694">
      <w:pPr>
        <w:pStyle w:val="stat-block-1"/>
        <w:spacing w:before="0" w:beforeAutospacing="0" w:after="0" w:afterAutospacing="0"/>
        <w:rPr>
          <w:sz w:val="16"/>
          <w:szCs w:val="16"/>
        </w:rPr>
      </w:pPr>
      <w:hyperlink r:id="rId74" w:anchor="_poison-%28ex-or-su%29" w:history="1">
        <w:r w:rsidRPr="00694F0C">
          <w:rPr>
            <w:rStyle w:val="Hyperlink"/>
            <w:b/>
            <w:bCs/>
            <w:color w:val="auto"/>
            <w:sz w:val="16"/>
            <w:szCs w:val="16"/>
          </w:rPr>
          <w:t>Poison</w:t>
        </w:r>
      </w:hyperlink>
      <w:r w:rsidRPr="00694F0C">
        <w:rPr>
          <w:b/>
          <w:bCs/>
          <w:sz w:val="16"/>
          <w:szCs w:val="16"/>
        </w:rPr>
        <w:t xml:space="preserve"> (Ex) </w:t>
      </w:r>
      <w:r w:rsidRPr="00694F0C">
        <w:rPr>
          <w:sz w:val="16"/>
          <w:szCs w:val="16"/>
        </w:rPr>
        <w:t xml:space="preserve">Savage bite—injury; </w:t>
      </w:r>
      <w:r w:rsidRPr="00694F0C">
        <w:rPr>
          <w:i/>
          <w:iCs/>
          <w:sz w:val="16"/>
          <w:szCs w:val="16"/>
        </w:rPr>
        <w:t>save</w:t>
      </w:r>
      <w:r>
        <w:rPr>
          <w:sz w:val="16"/>
          <w:szCs w:val="16"/>
        </w:rPr>
        <w:t xml:space="preserve"> Fort DC 15</w:t>
      </w:r>
      <w:r w:rsidRPr="00694F0C">
        <w:rPr>
          <w:sz w:val="16"/>
          <w:szCs w:val="16"/>
        </w:rPr>
        <w:t xml:space="preserve">; </w:t>
      </w:r>
      <w:r w:rsidRPr="00694F0C">
        <w:rPr>
          <w:i/>
          <w:iCs/>
          <w:sz w:val="16"/>
          <w:szCs w:val="16"/>
        </w:rPr>
        <w:t>frequency</w:t>
      </w:r>
      <w:r w:rsidRPr="00694F0C">
        <w:rPr>
          <w:sz w:val="16"/>
          <w:szCs w:val="16"/>
        </w:rPr>
        <w:t xml:space="preserve"> 1/round for 6 rounds; </w:t>
      </w:r>
      <w:r w:rsidRPr="00694F0C">
        <w:rPr>
          <w:i/>
          <w:iCs/>
          <w:sz w:val="16"/>
          <w:szCs w:val="16"/>
        </w:rPr>
        <w:t>effect</w:t>
      </w:r>
      <w:r w:rsidRPr="00694F0C">
        <w:rPr>
          <w:sz w:val="16"/>
          <w:szCs w:val="16"/>
        </w:rPr>
        <w:t xml:space="preserve"> 1d2 Str; </w:t>
      </w:r>
      <w:r w:rsidRPr="00694F0C">
        <w:rPr>
          <w:i/>
          <w:iCs/>
          <w:sz w:val="16"/>
          <w:szCs w:val="16"/>
        </w:rPr>
        <w:t>cure</w:t>
      </w:r>
      <w:r w:rsidRPr="00694F0C">
        <w:rPr>
          <w:sz w:val="16"/>
          <w:szCs w:val="16"/>
        </w:rPr>
        <w:t xml:space="preserve"> 2 consecutive saves.</w:t>
      </w:r>
    </w:p>
    <w:p w:rsidR="004B07BE" w:rsidRPr="00694F0C" w:rsidRDefault="004B07BE" w:rsidP="00B34694">
      <w:pPr>
        <w:pStyle w:val="stat-block-1"/>
        <w:spacing w:before="0" w:beforeAutospacing="0" w:after="0" w:afterAutospacing="0"/>
        <w:rPr>
          <w:b/>
          <w:bCs/>
          <w:sz w:val="16"/>
          <w:szCs w:val="16"/>
        </w:rPr>
      </w:pPr>
    </w:p>
    <w:p w:rsidR="004B07BE" w:rsidRPr="00694F0C" w:rsidRDefault="004B07BE" w:rsidP="00B34694">
      <w:pPr>
        <w:pStyle w:val="stat-block-1"/>
        <w:spacing w:before="0" w:beforeAutospacing="0" w:after="0" w:afterAutospacing="0"/>
        <w:rPr>
          <w:sz w:val="16"/>
          <w:szCs w:val="16"/>
        </w:rPr>
      </w:pPr>
      <w:r w:rsidRPr="00694F0C">
        <w:rPr>
          <w:b/>
          <w:bCs/>
          <w:sz w:val="16"/>
          <w:szCs w:val="16"/>
        </w:rPr>
        <w:t>Savage Bite (Ex)</w:t>
      </w:r>
      <w:r w:rsidRPr="00694F0C">
        <w:rPr>
          <w:sz w:val="16"/>
          <w:szCs w:val="16"/>
        </w:rPr>
        <w:t xml:space="preserve"> A devilfish can attack with its savage bite whenever it makes a successful grapple check. This attack is in place of any other action made with a successful grapple check. The bite threatens a critical hit on a roll of 18–20, and injects the target with </w:t>
      </w:r>
      <w:hyperlink r:id="rId75" w:anchor="_poison-%28ex-or-su%29" w:history="1">
        <w:r w:rsidRPr="00694F0C">
          <w:rPr>
            <w:rStyle w:val="Hyperlink"/>
            <w:color w:val="auto"/>
            <w:sz w:val="16"/>
            <w:szCs w:val="16"/>
          </w:rPr>
          <w:t>poison</w:t>
        </w:r>
      </w:hyperlink>
      <w:r w:rsidRPr="00694F0C">
        <w:rPr>
          <w:sz w:val="16"/>
          <w:szCs w:val="16"/>
        </w:rPr>
        <w:t xml:space="preserve"> as well.</w:t>
      </w:r>
    </w:p>
    <w:p w:rsidR="004B07BE" w:rsidRPr="00694F0C" w:rsidRDefault="004B07BE" w:rsidP="00B34694">
      <w:pPr>
        <w:pStyle w:val="stat-block-1"/>
        <w:spacing w:before="0" w:beforeAutospacing="0" w:after="0" w:afterAutospacing="0"/>
        <w:rPr>
          <w:b/>
          <w:bCs/>
          <w:sz w:val="16"/>
          <w:szCs w:val="16"/>
        </w:rPr>
      </w:pPr>
    </w:p>
    <w:p w:rsidR="004B07BE" w:rsidRPr="00694F0C" w:rsidRDefault="004B07BE" w:rsidP="00B34694">
      <w:pPr>
        <w:pStyle w:val="stat-block-1"/>
        <w:spacing w:before="0" w:beforeAutospacing="0" w:after="0" w:afterAutospacing="0"/>
        <w:rPr>
          <w:sz w:val="16"/>
          <w:szCs w:val="16"/>
        </w:rPr>
      </w:pPr>
      <w:r w:rsidRPr="00694F0C">
        <w:rPr>
          <w:b/>
          <w:bCs/>
          <w:sz w:val="16"/>
          <w:szCs w:val="16"/>
        </w:rPr>
        <w:t>Unholy Blood (Su)</w:t>
      </w:r>
      <w:r w:rsidRPr="00694F0C">
        <w:rPr>
          <w:sz w:val="16"/>
          <w:szCs w:val="16"/>
        </w:rPr>
        <w:t xml:space="preserve"> A devilfish's blood is infused with fiendish magic. Once per day, as a swift action, a devilfish can emit a night-black cloud of this foul liquid, filling a 20-foot-radius cloud if underwater, or a 20-foot-radius burst on land. In water, the blood provides total concealment for everything but a devilfish (which can see through the blood with ease); on land the slippery blood coats the ground, making the area difficult terrain. The blood persists for 1 minute before fading. Anyone who enters a cloud of the blood in the water or who is within the area of a burst of blood on land must make a DC 17 Fortitude save or be nauseated for 1d4 rounds—this save need be made only once per cloud. The save DC is Constitution-based.</w:t>
      </w:r>
    </w:p>
    <w:p w:rsidR="004B07BE" w:rsidRPr="00694F0C" w:rsidRDefault="004B07BE" w:rsidP="00B34694">
      <w:pPr>
        <w:pStyle w:val="stat-block-1"/>
        <w:spacing w:before="0" w:beforeAutospacing="0" w:after="0" w:afterAutospacing="0"/>
        <w:rPr>
          <w:b/>
          <w:bCs/>
          <w:sz w:val="16"/>
          <w:szCs w:val="16"/>
        </w:rPr>
      </w:pPr>
    </w:p>
    <w:p w:rsidR="004B07BE" w:rsidRPr="00694F0C" w:rsidRDefault="004B07BE" w:rsidP="00B34694">
      <w:pPr>
        <w:pStyle w:val="stat-block-1"/>
        <w:spacing w:before="0" w:beforeAutospacing="0" w:after="0" w:afterAutospacing="0"/>
        <w:rPr>
          <w:sz w:val="16"/>
          <w:szCs w:val="16"/>
        </w:rPr>
      </w:pPr>
      <w:r w:rsidRPr="00694F0C">
        <w:rPr>
          <w:b/>
          <w:bCs/>
          <w:sz w:val="16"/>
          <w:szCs w:val="16"/>
        </w:rPr>
        <w:t>Water Dependency (Ex)</w:t>
      </w:r>
      <w:r w:rsidRPr="00694F0C">
        <w:rPr>
          <w:sz w:val="16"/>
          <w:szCs w:val="16"/>
        </w:rPr>
        <w:t xml:space="preserve"> A devilfish can survive out of the water for 1 hour, after which it becomes fatigued. After 2 hours, the devilfish becomes exhausted and begins to suffocate (</w:t>
      </w:r>
      <w:r w:rsidRPr="00694F0C">
        <w:rPr>
          <w:i/>
          <w:iCs/>
          <w:sz w:val="16"/>
          <w:szCs w:val="16"/>
        </w:rPr>
        <w:t>Pathfinder RPG Core Rulebook</w:t>
      </w:r>
      <w:r w:rsidRPr="00694F0C">
        <w:rPr>
          <w:sz w:val="16"/>
          <w:szCs w:val="16"/>
        </w:rPr>
        <w:t xml:space="preserve"> 445).</w:t>
      </w:r>
    </w:p>
    <w:p w:rsidR="004B07BE" w:rsidRPr="00694F0C" w:rsidRDefault="004B07BE" w:rsidP="00B34694">
      <w:pPr>
        <w:pStyle w:val="NormalWeb"/>
        <w:spacing w:before="0" w:beforeAutospacing="0" w:after="0" w:afterAutospacing="0"/>
        <w:rPr>
          <w:sz w:val="16"/>
          <w:szCs w:val="16"/>
        </w:rPr>
      </w:pPr>
      <w:r w:rsidRPr="00694F0C">
        <w:rPr>
          <w:sz w:val="16"/>
          <w:szCs w:val="16"/>
        </w:rPr>
        <w:t>Although the devilfish superficially resembles a seven-armed octopus, it is an altogether different creature. Possessing a rudimentary intellect, a devilfish can understand and even speak a few words and phrases in various languages, although when it speaks, it has a tendency to mix languages together, making it somewhat difficult to understand for anyone who doesn't speak all the languages known by the devilfish.</w:t>
      </w:r>
    </w:p>
    <w:p w:rsidR="004B07BE" w:rsidRPr="00694F0C" w:rsidRDefault="004B07BE" w:rsidP="00B34694">
      <w:pPr>
        <w:pStyle w:val="NormalWeb"/>
        <w:spacing w:before="0" w:beforeAutospacing="0" w:after="0" w:afterAutospacing="0"/>
        <w:rPr>
          <w:sz w:val="16"/>
          <w:szCs w:val="16"/>
        </w:rPr>
      </w:pPr>
    </w:p>
    <w:p w:rsidR="004B07BE" w:rsidRPr="00694F0C" w:rsidRDefault="004B07BE" w:rsidP="00B34694">
      <w:pPr>
        <w:pStyle w:val="NormalWeb"/>
        <w:spacing w:before="0" w:beforeAutospacing="0" w:after="0" w:afterAutospacing="0"/>
        <w:rPr>
          <w:sz w:val="16"/>
          <w:szCs w:val="16"/>
        </w:rPr>
      </w:pPr>
    </w:p>
    <w:p w:rsidR="004B07BE" w:rsidRPr="00694F0C" w:rsidRDefault="004B07BE" w:rsidP="00B34694">
      <w:pPr>
        <w:pStyle w:val="NormalWeb"/>
        <w:spacing w:before="0" w:beforeAutospacing="0" w:after="0" w:afterAutospacing="0"/>
        <w:rPr>
          <w:sz w:val="16"/>
          <w:szCs w:val="16"/>
        </w:rPr>
      </w:pPr>
    </w:p>
    <w:p w:rsidR="004B07BE" w:rsidRPr="00694F0C" w:rsidRDefault="004B07BE" w:rsidP="00B34694">
      <w:pPr>
        <w:pStyle w:val="NormalWeb"/>
        <w:spacing w:before="0" w:beforeAutospacing="0" w:after="0" w:afterAutospacing="0"/>
        <w:rPr>
          <w:sz w:val="16"/>
          <w:szCs w:val="16"/>
        </w:rPr>
      </w:pPr>
      <w:r w:rsidRPr="00694F0C">
        <w:rPr>
          <w:sz w:val="16"/>
          <w:szCs w:val="16"/>
        </w:rPr>
        <w:t>More than those of a mere animal, the devilfish's intelligence and several of its abilities are gifts from a fiendish legacy—most sages believe that the original devilfish were once outsiders from the Abyss, and that over the course of thousands of years they became true natives of the Material Plane's oceans. Rumors of far more intelligent devilfish dwelling in the deepest ocean trenches persist, although if these rumors are true, these deep-dwelling devilfish do not often come to the surface.</w:t>
      </w:r>
    </w:p>
    <w:p w:rsidR="004B07BE" w:rsidRPr="00694F0C" w:rsidRDefault="004B07BE" w:rsidP="00B34694">
      <w:pPr>
        <w:pStyle w:val="NormalWeb"/>
        <w:spacing w:before="0" w:beforeAutospacing="0" w:after="0" w:afterAutospacing="0"/>
        <w:rPr>
          <w:sz w:val="16"/>
          <w:szCs w:val="16"/>
        </w:rPr>
      </w:pPr>
      <w:r w:rsidRPr="00694F0C">
        <w:rPr>
          <w:sz w:val="16"/>
          <w:szCs w:val="16"/>
        </w:rPr>
        <w:t>A devilfish is 10 feet long and weighs 500 pounds.</w:t>
      </w:r>
    </w:p>
    <w:p w:rsidR="004B07BE" w:rsidRPr="00694F0C" w:rsidRDefault="004B07BE" w:rsidP="00A07BEC">
      <w:pPr>
        <w:rPr>
          <w:sz w:val="16"/>
          <w:szCs w:val="16"/>
        </w:rPr>
      </w:pPr>
    </w:p>
    <w:p w:rsidR="004B07BE" w:rsidRPr="00694F0C" w:rsidRDefault="004B07BE" w:rsidP="00A07BEC">
      <w:pPr>
        <w:rPr>
          <w:sz w:val="16"/>
          <w:szCs w:val="16"/>
        </w:rPr>
      </w:pPr>
    </w:p>
    <w:p w:rsidR="004B07BE" w:rsidRPr="00694F0C" w:rsidRDefault="004B07BE" w:rsidP="00A07BEC">
      <w:pPr>
        <w:rPr>
          <w:sz w:val="16"/>
          <w:szCs w:val="16"/>
        </w:rPr>
      </w:pPr>
    </w:p>
    <w:p w:rsidR="004B07BE" w:rsidRPr="00694F0C" w:rsidRDefault="004B07BE" w:rsidP="00A07BEC">
      <w:pPr>
        <w:rPr>
          <w:sz w:val="16"/>
          <w:szCs w:val="16"/>
        </w:rPr>
      </w:pPr>
    </w:p>
    <w:p w:rsidR="004B07BE" w:rsidRPr="00694F0C" w:rsidRDefault="004B07BE" w:rsidP="00A07BEC">
      <w:pPr>
        <w:rPr>
          <w:sz w:val="16"/>
          <w:szCs w:val="16"/>
        </w:rPr>
      </w:pPr>
    </w:p>
    <w:p w:rsidR="004B07BE" w:rsidRPr="00694F0C" w:rsidRDefault="004B07BE" w:rsidP="00A07BEC">
      <w:pPr>
        <w:rPr>
          <w:sz w:val="16"/>
          <w:szCs w:val="16"/>
        </w:rPr>
      </w:pPr>
    </w:p>
    <w:p w:rsidR="004B07BE" w:rsidRPr="00694F0C" w:rsidRDefault="004B07BE" w:rsidP="00A07BEC">
      <w:pPr>
        <w:rPr>
          <w:sz w:val="16"/>
          <w:szCs w:val="16"/>
        </w:rPr>
      </w:pPr>
    </w:p>
    <w:p w:rsidR="004B07BE" w:rsidRPr="00694F0C" w:rsidRDefault="004B07BE" w:rsidP="00A07BEC">
      <w:pPr>
        <w:rPr>
          <w:sz w:val="16"/>
          <w:szCs w:val="16"/>
        </w:rPr>
      </w:pPr>
    </w:p>
    <w:p w:rsidR="004B07BE" w:rsidRPr="00694F0C" w:rsidRDefault="004B07BE" w:rsidP="00A07BEC">
      <w:pPr>
        <w:rPr>
          <w:sz w:val="16"/>
          <w:szCs w:val="16"/>
        </w:rPr>
      </w:pPr>
    </w:p>
    <w:p w:rsidR="004B07BE" w:rsidRPr="00694F0C" w:rsidRDefault="004B07BE" w:rsidP="00A07BEC">
      <w:pPr>
        <w:rPr>
          <w:sz w:val="16"/>
          <w:szCs w:val="16"/>
        </w:rPr>
      </w:pPr>
    </w:p>
    <w:p w:rsidR="004B07BE" w:rsidRPr="00694F0C" w:rsidRDefault="004B07BE" w:rsidP="00A07BEC">
      <w:pPr>
        <w:rPr>
          <w:sz w:val="16"/>
          <w:szCs w:val="16"/>
        </w:rPr>
      </w:pPr>
    </w:p>
    <w:p w:rsidR="004B07BE" w:rsidRPr="00694F0C" w:rsidRDefault="004B07BE" w:rsidP="00A07BEC">
      <w:pPr>
        <w:rPr>
          <w:sz w:val="16"/>
          <w:szCs w:val="16"/>
        </w:rPr>
      </w:pPr>
    </w:p>
    <w:p w:rsidR="004B07BE" w:rsidRPr="00694F0C" w:rsidRDefault="004B07BE" w:rsidP="00A07BEC">
      <w:pPr>
        <w:pStyle w:val="Pa19"/>
        <w:rPr>
          <w:rFonts w:cs="Times New Roman"/>
          <w:sz w:val="32"/>
          <w:szCs w:val="32"/>
        </w:rPr>
      </w:pPr>
      <w:r w:rsidRPr="00694F0C">
        <w:rPr>
          <w:b/>
          <w:bCs/>
          <w:sz w:val="32"/>
          <w:szCs w:val="32"/>
        </w:rPr>
        <w:t>GAEL ASSASSIN (3) CR 2(low)</w:t>
      </w:r>
    </w:p>
    <w:p w:rsidR="004B07BE" w:rsidRPr="00694F0C" w:rsidRDefault="004B07BE" w:rsidP="00A07BEC">
      <w:pPr>
        <w:pStyle w:val="Pa20"/>
        <w:rPr>
          <w:sz w:val="16"/>
          <w:szCs w:val="16"/>
        </w:rPr>
      </w:pPr>
      <w:r w:rsidRPr="00694F0C">
        <w:rPr>
          <w:sz w:val="16"/>
          <w:szCs w:val="16"/>
        </w:rPr>
        <w:t>Human ranger 2/rogue 1</w:t>
      </w:r>
    </w:p>
    <w:p w:rsidR="004B07BE" w:rsidRPr="00694F0C" w:rsidRDefault="004B07BE" w:rsidP="00A07BEC">
      <w:pPr>
        <w:pStyle w:val="Pa20"/>
        <w:rPr>
          <w:sz w:val="16"/>
          <w:szCs w:val="16"/>
        </w:rPr>
      </w:pPr>
      <w:r w:rsidRPr="00694F0C">
        <w:rPr>
          <w:sz w:val="16"/>
          <w:szCs w:val="16"/>
        </w:rPr>
        <w:t>NE Medium humanoid (human)</w:t>
      </w:r>
    </w:p>
    <w:p w:rsidR="004B07BE" w:rsidRPr="00694F0C" w:rsidRDefault="004B07BE" w:rsidP="00A07BEC">
      <w:pPr>
        <w:pStyle w:val="Pa20"/>
        <w:rPr>
          <w:sz w:val="16"/>
          <w:szCs w:val="16"/>
        </w:rPr>
      </w:pPr>
      <w:r w:rsidRPr="00694F0C">
        <w:rPr>
          <w:b/>
          <w:bCs/>
          <w:sz w:val="16"/>
          <w:szCs w:val="16"/>
        </w:rPr>
        <w:t xml:space="preserve">Init </w:t>
      </w:r>
      <w:r w:rsidRPr="00694F0C">
        <w:rPr>
          <w:sz w:val="16"/>
          <w:szCs w:val="16"/>
        </w:rPr>
        <w:t xml:space="preserve">+3; </w:t>
      </w:r>
      <w:r w:rsidRPr="00694F0C">
        <w:rPr>
          <w:b/>
          <w:bCs/>
          <w:sz w:val="16"/>
          <w:szCs w:val="16"/>
        </w:rPr>
        <w:t xml:space="preserve">Senses </w:t>
      </w:r>
      <w:r w:rsidRPr="00694F0C">
        <w:rPr>
          <w:sz w:val="16"/>
          <w:szCs w:val="16"/>
        </w:rPr>
        <w:t>Perception +6</w:t>
      </w:r>
    </w:p>
    <w:p w:rsidR="004B07BE" w:rsidRPr="00694F0C" w:rsidRDefault="004B07BE" w:rsidP="00A07BEC">
      <w:pPr>
        <w:pStyle w:val="Pa21"/>
        <w:rPr>
          <w:rFonts w:cs="Times New Roman"/>
          <w:sz w:val="16"/>
          <w:szCs w:val="16"/>
        </w:rPr>
      </w:pPr>
      <w:r w:rsidRPr="00694F0C">
        <w:rPr>
          <w:b/>
          <w:bCs/>
          <w:sz w:val="16"/>
          <w:szCs w:val="16"/>
        </w:rPr>
        <w:t>DEFENSE</w:t>
      </w:r>
    </w:p>
    <w:p w:rsidR="004B07BE" w:rsidRPr="00694F0C" w:rsidRDefault="004B07BE" w:rsidP="00A07BEC">
      <w:pPr>
        <w:pStyle w:val="Pa20"/>
        <w:rPr>
          <w:sz w:val="16"/>
          <w:szCs w:val="16"/>
        </w:rPr>
      </w:pPr>
      <w:r w:rsidRPr="00694F0C">
        <w:rPr>
          <w:b/>
          <w:bCs/>
          <w:sz w:val="16"/>
          <w:szCs w:val="16"/>
        </w:rPr>
        <w:t xml:space="preserve">AC </w:t>
      </w:r>
      <w:r w:rsidRPr="00694F0C">
        <w:rPr>
          <w:sz w:val="16"/>
          <w:szCs w:val="16"/>
        </w:rPr>
        <w:t>16, touch 13, flat-footed 13 (+3 armor, +3 Dex)</w:t>
      </w:r>
    </w:p>
    <w:p w:rsidR="004B07BE" w:rsidRPr="00694F0C" w:rsidRDefault="004B07BE" w:rsidP="00A07BEC">
      <w:pPr>
        <w:pStyle w:val="Pa20"/>
        <w:rPr>
          <w:sz w:val="16"/>
          <w:szCs w:val="16"/>
        </w:rPr>
      </w:pPr>
      <w:r w:rsidRPr="00694F0C">
        <w:rPr>
          <w:b/>
          <w:bCs/>
          <w:sz w:val="16"/>
          <w:szCs w:val="16"/>
        </w:rPr>
        <w:t xml:space="preserve">hp </w:t>
      </w:r>
      <w:r w:rsidRPr="00694F0C">
        <w:rPr>
          <w:sz w:val="16"/>
          <w:szCs w:val="16"/>
        </w:rPr>
        <w:t>23 (3 HD; 2d10+1d8+4)</w:t>
      </w:r>
    </w:p>
    <w:p w:rsidR="004B07BE" w:rsidRPr="00694F0C" w:rsidRDefault="004B07BE" w:rsidP="00A07BEC">
      <w:pPr>
        <w:pStyle w:val="Pa20"/>
        <w:rPr>
          <w:sz w:val="16"/>
          <w:szCs w:val="16"/>
        </w:rPr>
      </w:pPr>
      <w:r w:rsidRPr="00694F0C">
        <w:rPr>
          <w:b/>
          <w:bCs/>
          <w:sz w:val="16"/>
          <w:szCs w:val="16"/>
        </w:rPr>
        <w:t xml:space="preserve">Fort </w:t>
      </w:r>
      <w:r w:rsidRPr="00694F0C">
        <w:rPr>
          <w:sz w:val="16"/>
          <w:szCs w:val="16"/>
        </w:rPr>
        <w:t xml:space="preserve">+4, </w:t>
      </w:r>
      <w:r w:rsidRPr="00694F0C">
        <w:rPr>
          <w:b/>
          <w:bCs/>
          <w:sz w:val="16"/>
          <w:szCs w:val="16"/>
        </w:rPr>
        <w:t xml:space="preserve">Ref </w:t>
      </w:r>
      <w:r w:rsidRPr="00694F0C">
        <w:rPr>
          <w:sz w:val="16"/>
          <w:szCs w:val="16"/>
        </w:rPr>
        <w:t xml:space="preserve">+8, </w:t>
      </w:r>
      <w:r w:rsidRPr="00694F0C">
        <w:rPr>
          <w:b/>
          <w:bCs/>
          <w:sz w:val="16"/>
          <w:szCs w:val="16"/>
        </w:rPr>
        <w:t xml:space="preserve">Will </w:t>
      </w:r>
      <w:r w:rsidRPr="00694F0C">
        <w:rPr>
          <w:sz w:val="16"/>
          <w:szCs w:val="16"/>
        </w:rPr>
        <w:t xml:space="preserve">+2 </w:t>
      </w:r>
    </w:p>
    <w:p w:rsidR="004B07BE" w:rsidRPr="00694F0C" w:rsidRDefault="004B07BE" w:rsidP="00A07BEC">
      <w:pPr>
        <w:pStyle w:val="Pa21"/>
        <w:rPr>
          <w:rFonts w:cs="Times New Roman"/>
          <w:b/>
          <w:bCs/>
          <w:sz w:val="16"/>
          <w:szCs w:val="16"/>
        </w:rPr>
      </w:pPr>
    </w:p>
    <w:p w:rsidR="004B07BE" w:rsidRPr="00694F0C" w:rsidRDefault="004B07BE" w:rsidP="00A07BEC">
      <w:pPr>
        <w:pStyle w:val="Pa21"/>
        <w:rPr>
          <w:rFonts w:cs="Times New Roman"/>
          <w:sz w:val="16"/>
          <w:szCs w:val="16"/>
        </w:rPr>
      </w:pPr>
      <w:r w:rsidRPr="00694F0C">
        <w:rPr>
          <w:b/>
          <w:bCs/>
          <w:sz w:val="16"/>
          <w:szCs w:val="16"/>
        </w:rPr>
        <w:t>OFFENSE</w:t>
      </w:r>
    </w:p>
    <w:p w:rsidR="004B07BE" w:rsidRPr="00694F0C" w:rsidRDefault="004B07BE" w:rsidP="00A07BEC">
      <w:pPr>
        <w:pStyle w:val="Pa20"/>
        <w:rPr>
          <w:sz w:val="16"/>
          <w:szCs w:val="16"/>
        </w:rPr>
      </w:pPr>
      <w:r w:rsidRPr="00694F0C">
        <w:rPr>
          <w:b/>
          <w:bCs/>
          <w:sz w:val="16"/>
          <w:szCs w:val="16"/>
        </w:rPr>
        <w:t xml:space="preserve">Speed </w:t>
      </w:r>
      <w:r w:rsidRPr="00694F0C">
        <w:rPr>
          <w:sz w:val="16"/>
          <w:szCs w:val="16"/>
        </w:rPr>
        <w:t>30 ft.</w:t>
      </w:r>
    </w:p>
    <w:p w:rsidR="004B07BE" w:rsidRPr="00694F0C" w:rsidRDefault="004B07BE" w:rsidP="00A07BEC">
      <w:pPr>
        <w:pStyle w:val="Pa20"/>
        <w:rPr>
          <w:sz w:val="16"/>
          <w:szCs w:val="16"/>
        </w:rPr>
      </w:pPr>
      <w:r w:rsidRPr="00694F0C">
        <w:rPr>
          <w:b/>
          <w:bCs/>
          <w:sz w:val="16"/>
          <w:szCs w:val="16"/>
        </w:rPr>
        <w:t xml:space="preserve">Melee </w:t>
      </w:r>
      <w:r w:rsidRPr="00694F0C">
        <w:rPr>
          <w:i/>
          <w:iCs/>
          <w:sz w:val="16"/>
          <w:szCs w:val="16"/>
        </w:rPr>
        <w:t xml:space="preserve">+1 kukri </w:t>
      </w:r>
      <w:r w:rsidRPr="00694F0C">
        <w:rPr>
          <w:sz w:val="16"/>
          <w:szCs w:val="16"/>
        </w:rPr>
        <w:t xml:space="preserve">+4 (1d4+3/18–20), </w:t>
      </w:r>
      <w:r w:rsidRPr="00694F0C">
        <w:rPr>
          <w:i/>
          <w:iCs/>
          <w:sz w:val="16"/>
          <w:szCs w:val="16"/>
        </w:rPr>
        <w:t xml:space="preserve">+1 kukri </w:t>
      </w:r>
      <w:r w:rsidRPr="00694F0C">
        <w:rPr>
          <w:sz w:val="16"/>
          <w:szCs w:val="16"/>
        </w:rPr>
        <w:t>+4 (1d4+2/18–20) or</w:t>
      </w:r>
      <w:r w:rsidRPr="00694F0C">
        <w:rPr>
          <w:i/>
          <w:iCs/>
          <w:sz w:val="16"/>
          <w:szCs w:val="16"/>
        </w:rPr>
        <w:t xml:space="preserve">+1 kukri </w:t>
      </w:r>
      <w:r w:rsidRPr="00694F0C">
        <w:rPr>
          <w:sz w:val="16"/>
          <w:szCs w:val="16"/>
        </w:rPr>
        <w:t>+6 (1d4+3/18–20)</w:t>
      </w:r>
    </w:p>
    <w:p w:rsidR="004B07BE" w:rsidRPr="00694F0C" w:rsidRDefault="004B07BE" w:rsidP="00A07BEC">
      <w:pPr>
        <w:pStyle w:val="Pa20"/>
        <w:rPr>
          <w:sz w:val="16"/>
          <w:szCs w:val="16"/>
        </w:rPr>
      </w:pPr>
      <w:r w:rsidRPr="00694F0C">
        <w:rPr>
          <w:b/>
          <w:bCs/>
          <w:sz w:val="16"/>
          <w:szCs w:val="16"/>
        </w:rPr>
        <w:t xml:space="preserve">Ranged </w:t>
      </w:r>
      <w:r w:rsidRPr="00694F0C">
        <w:rPr>
          <w:sz w:val="16"/>
          <w:szCs w:val="16"/>
        </w:rPr>
        <w:t>shortbow +5 (1d6/×3)</w:t>
      </w:r>
    </w:p>
    <w:p w:rsidR="004B07BE" w:rsidRPr="00694F0C" w:rsidRDefault="004B07BE" w:rsidP="00A07BEC">
      <w:pPr>
        <w:pStyle w:val="Pa20"/>
        <w:rPr>
          <w:sz w:val="16"/>
          <w:szCs w:val="16"/>
        </w:rPr>
      </w:pPr>
      <w:r w:rsidRPr="00694F0C">
        <w:rPr>
          <w:b/>
          <w:bCs/>
          <w:sz w:val="16"/>
          <w:szCs w:val="16"/>
        </w:rPr>
        <w:t xml:space="preserve">Special Attacks </w:t>
      </w:r>
      <w:r w:rsidRPr="00694F0C">
        <w:rPr>
          <w:sz w:val="16"/>
          <w:szCs w:val="16"/>
        </w:rPr>
        <w:t>combat style (two-weapon), favored enemy (humans +2), sneak attack +1d6</w:t>
      </w:r>
    </w:p>
    <w:p w:rsidR="004B07BE" w:rsidRPr="00694F0C" w:rsidRDefault="004B07BE" w:rsidP="00A07BEC">
      <w:pPr>
        <w:pStyle w:val="Pa21"/>
        <w:rPr>
          <w:rFonts w:cs="Times New Roman"/>
          <w:b/>
          <w:bCs/>
          <w:sz w:val="16"/>
          <w:szCs w:val="16"/>
        </w:rPr>
      </w:pPr>
    </w:p>
    <w:p w:rsidR="004B07BE" w:rsidRPr="00694F0C" w:rsidRDefault="004B07BE" w:rsidP="00A07BEC">
      <w:pPr>
        <w:pStyle w:val="Pa21"/>
        <w:rPr>
          <w:rFonts w:cs="Times New Roman"/>
          <w:sz w:val="16"/>
          <w:szCs w:val="16"/>
        </w:rPr>
      </w:pPr>
      <w:r w:rsidRPr="00694F0C">
        <w:rPr>
          <w:b/>
          <w:bCs/>
          <w:sz w:val="16"/>
          <w:szCs w:val="16"/>
        </w:rPr>
        <w:t>TACTICS</w:t>
      </w:r>
    </w:p>
    <w:p w:rsidR="004B07BE" w:rsidRPr="00694F0C" w:rsidRDefault="004B07BE" w:rsidP="00A07BEC">
      <w:pPr>
        <w:pStyle w:val="Pa20"/>
        <w:rPr>
          <w:sz w:val="16"/>
          <w:szCs w:val="16"/>
        </w:rPr>
      </w:pPr>
      <w:r w:rsidRPr="00694F0C">
        <w:rPr>
          <w:b/>
          <w:bCs/>
          <w:sz w:val="16"/>
          <w:szCs w:val="16"/>
        </w:rPr>
        <w:t xml:space="preserve">Before Combat </w:t>
      </w:r>
      <w:r w:rsidRPr="00694F0C">
        <w:rPr>
          <w:sz w:val="16"/>
          <w:szCs w:val="16"/>
        </w:rPr>
        <w:t xml:space="preserve">The assassins apply their </w:t>
      </w:r>
      <w:r w:rsidRPr="00694F0C">
        <w:rPr>
          <w:i/>
          <w:iCs/>
          <w:sz w:val="16"/>
          <w:szCs w:val="16"/>
        </w:rPr>
        <w:t xml:space="preserve">oil of light </w:t>
      </w:r>
      <w:r w:rsidRPr="00694F0C">
        <w:rPr>
          <w:sz w:val="16"/>
          <w:szCs w:val="16"/>
        </w:rPr>
        <w:t xml:space="preserve">and </w:t>
      </w:r>
      <w:r w:rsidRPr="00694F0C">
        <w:rPr>
          <w:i/>
          <w:iCs/>
          <w:sz w:val="16"/>
          <w:szCs w:val="16"/>
        </w:rPr>
        <w:t xml:space="preserve">oils of magic weapon </w:t>
      </w:r>
      <w:r w:rsidRPr="00694F0C">
        <w:rPr>
          <w:sz w:val="16"/>
          <w:szCs w:val="16"/>
        </w:rPr>
        <w:t>to their kukris before attacking. These enhancements are noted in their stat block.</w:t>
      </w:r>
    </w:p>
    <w:p w:rsidR="004B07BE" w:rsidRPr="00694F0C" w:rsidRDefault="004B07BE" w:rsidP="00A07BEC">
      <w:pPr>
        <w:pStyle w:val="Pa20"/>
        <w:rPr>
          <w:sz w:val="16"/>
          <w:szCs w:val="16"/>
        </w:rPr>
      </w:pPr>
      <w:r w:rsidRPr="00694F0C">
        <w:rPr>
          <w:b/>
          <w:bCs/>
          <w:sz w:val="16"/>
          <w:szCs w:val="16"/>
        </w:rPr>
        <w:t xml:space="preserve">During Combat </w:t>
      </w:r>
      <w:r w:rsidRPr="00694F0C">
        <w:rPr>
          <w:sz w:val="16"/>
          <w:szCs w:val="16"/>
        </w:rPr>
        <w:t xml:space="preserve">The assassins’ aim is to eliminate Guaril Karela, and they take moderate risks to target him rather than the PCs. </w:t>
      </w:r>
    </w:p>
    <w:p w:rsidR="004B07BE" w:rsidRPr="00694F0C" w:rsidRDefault="004B07BE" w:rsidP="00A07BEC">
      <w:pPr>
        <w:pStyle w:val="Pa20"/>
        <w:rPr>
          <w:sz w:val="16"/>
          <w:szCs w:val="16"/>
        </w:rPr>
      </w:pPr>
      <w:r w:rsidRPr="00694F0C">
        <w:rPr>
          <w:b/>
          <w:bCs/>
          <w:sz w:val="16"/>
          <w:szCs w:val="16"/>
        </w:rPr>
        <w:t xml:space="preserve">Morale </w:t>
      </w:r>
      <w:r w:rsidRPr="00694F0C">
        <w:rPr>
          <w:sz w:val="16"/>
          <w:szCs w:val="16"/>
        </w:rPr>
        <w:t>The Gaels initiated this fight knowing that Guaril’s death is their only means of victory. They fight to the death.</w:t>
      </w:r>
    </w:p>
    <w:p w:rsidR="004B07BE" w:rsidRPr="00694F0C" w:rsidRDefault="004B07BE" w:rsidP="00A07BEC">
      <w:pPr>
        <w:pStyle w:val="Pa21"/>
        <w:rPr>
          <w:rFonts w:cs="Times New Roman"/>
          <w:b/>
          <w:bCs/>
          <w:sz w:val="16"/>
          <w:szCs w:val="16"/>
        </w:rPr>
      </w:pPr>
    </w:p>
    <w:p w:rsidR="004B07BE" w:rsidRPr="00694F0C" w:rsidRDefault="004B07BE" w:rsidP="00A07BEC">
      <w:pPr>
        <w:pStyle w:val="Pa21"/>
        <w:rPr>
          <w:rFonts w:cs="Times New Roman"/>
          <w:sz w:val="16"/>
          <w:szCs w:val="16"/>
        </w:rPr>
      </w:pPr>
      <w:r w:rsidRPr="00694F0C">
        <w:rPr>
          <w:b/>
          <w:bCs/>
          <w:sz w:val="16"/>
          <w:szCs w:val="16"/>
        </w:rPr>
        <w:t>STATISTICS</w:t>
      </w:r>
    </w:p>
    <w:p w:rsidR="004B07BE" w:rsidRPr="00694F0C" w:rsidRDefault="004B07BE" w:rsidP="00A07BEC">
      <w:pPr>
        <w:pStyle w:val="Pa20"/>
        <w:rPr>
          <w:sz w:val="16"/>
          <w:szCs w:val="16"/>
        </w:rPr>
      </w:pPr>
      <w:r w:rsidRPr="00694F0C">
        <w:rPr>
          <w:b/>
          <w:bCs/>
          <w:sz w:val="16"/>
          <w:szCs w:val="16"/>
        </w:rPr>
        <w:t xml:space="preserve">Str </w:t>
      </w:r>
      <w:r w:rsidRPr="00694F0C">
        <w:rPr>
          <w:sz w:val="16"/>
          <w:szCs w:val="16"/>
        </w:rPr>
        <w:t xml:space="preserve">14, </w:t>
      </w:r>
      <w:r w:rsidRPr="00694F0C">
        <w:rPr>
          <w:b/>
          <w:bCs/>
          <w:sz w:val="16"/>
          <w:szCs w:val="16"/>
        </w:rPr>
        <w:t xml:space="preserve">Dex </w:t>
      </w:r>
      <w:r w:rsidRPr="00694F0C">
        <w:rPr>
          <w:sz w:val="16"/>
          <w:szCs w:val="16"/>
        </w:rPr>
        <w:t xml:space="preserve">17, </w:t>
      </w:r>
      <w:r w:rsidRPr="00694F0C">
        <w:rPr>
          <w:b/>
          <w:bCs/>
          <w:sz w:val="16"/>
          <w:szCs w:val="16"/>
        </w:rPr>
        <w:t xml:space="preserve">Con </w:t>
      </w:r>
      <w:r w:rsidRPr="00694F0C">
        <w:rPr>
          <w:sz w:val="16"/>
          <w:szCs w:val="16"/>
        </w:rPr>
        <w:t xml:space="preserve">12, </w:t>
      </w:r>
      <w:r w:rsidRPr="00694F0C">
        <w:rPr>
          <w:b/>
          <w:bCs/>
          <w:sz w:val="16"/>
          <w:szCs w:val="16"/>
        </w:rPr>
        <w:t xml:space="preserve">Int </w:t>
      </w:r>
      <w:r w:rsidRPr="00694F0C">
        <w:rPr>
          <w:sz w:val="16"/>
          <w:szCs w:val="16"/>
        </w:rPr>
        <w:t xml:space="preserve">13, </w:t>
      </w:r>
      <w:r w:rsidRPr="00694F0C">
        <w:rPr>
          <w:b/>
          <w:bCs/>
          <w:sz w:val="16"/>
          <w:szCs w:val="16"/>
        </w:rPr>
        <w:t xml:space="preserve">Wis </w:t>
      </w:r>
      <w:r w:rsidRPr="00694F0C">
        <w:rPr>
          <w:sz w:val="16"/>
          <w:szCs w:val="16"/>
        </w:rPr>
        <w:t xml:space="preserve">10, </w:t>
      </w:r>
      <w:r w:rsidRPr="00694F0C">
        <w:rPr>
          <w:b/>
          <w:bCs/>
          <w:sz w:val="16"/>
          <w:szCs w:val="16"/>
        </w:rPr>
        <w:t xml:space="preserve">Cha </w:t>
      </w:r>
      <w:r w:rsidRPr="00694F0C">
        <w:rPr>
          <w:sz w:val="16"/>
          <w:szCs w:val="16"/>
        </w:rPr>
        <w:t>8</w:t>
      </w:r>
    </w:p>
    <w:p w:rsidR="004B07BE" w:rsidRPr="00694F0C" w:rsidRDefault="004B07BE" w:rsidP="00A07BEC">
      <w:pPr>
        <w:pStyle w:val="Pa20"/>
        <w:rPr>
          <w:rFonts w:cs="Times New Roman"/>
          <w:b/>
          <w:bCs/>
          <w:sz w:val="16"/>
          <w:szCs w:val="16"/>
        </w:rPr>
      </w:pPr>
    </w:p>
    <w:p w:rsidR="004B07BE" w:rsidRPr="00694F0C" w:rsidRDefault="004B07BE" w:rsidP="00A07BEC">
      <w:pPr>
        <w:pStyle w:val="Pa20"/>
        <w:rPr>
          <w:sz w:val="16"/>
          <w:szCs w:val="16"/>
        </w:rPr>
      </w:pPr>
      <w:r w:rsidRPr="00694F0C">
        <w:rPr>
          <w:b/>
          <w:bCs/>
          <w:sz w:val="16"/>
          <w:szCs w:val="16"/>
        </w:rPr>
        <w:t xml:space="preserve">Base Atk </w:t>
      </w:r>
      <w:r w:rsidRPr="00694F0C">
        <w:rPr>
          <w:sz w:val="16"/>
          <w:szCs w:val="16"/>
        </w:rPr>
        <w:t xml:space="preserve">+2; </w:t>
      </w:r>
      <w:r w:rsidRPr="00694F0C">
        <w:rPr>
          <w:b/>
          <w:bCs/>
          <w:sz w:val="16"/>
          <w:szCs w:val="16"/>
        </w:rPr>
        <w:t xml:space="preserve">CMB </w:t>
      </w:r>
      <w:r w:rsidRPr="00694F0C">
        <w:rPr>
          <w:sz w:val="16"/>
          <w:szCs w:val="16"/>
        </w:rPr>
        <w:t xml:space="preserve">+4; </w:t>
      </w:r>
      <w:r w:rsidRPr="00694F0C">
        <w:rPr>
          <w:b/>
          <w:bCs/>
          <w:sz w:val="16"/>
          <w:szCs w:val="16"/>
        </w:rPr>
        <w:t xml:space="preserve">CMD </w:t>
      </w:r>
      <w:r w:rsidRPr="00694F0C">
        <w:rPr>
          <w:sz w:val="16"/>
          <w:szCs w:val="16"/>
        </w:rPr>
        <w:t>17</w:t>
      </w:r>
    </w:p>
    <w:p w:rsidR="004B07BE" w:rsidRPr="00694F0C" w:rsidRDefault="004B07BE" w:rsidP="00A07BEC">
      <w:pPr>
        <w:pStyle w:val="Pa20"/>
        <w:rPr>
          <w:rFonts w:cs="Times New Roman"/>
          <w:b/>
          <w:bCs/>
          <w:sz w:val="16"/>
          <w:szCs w:val="16"/>
        </w:rPr>
      </w:pPr>
    </w:p>
    <w:p w:rsidR="004B07BE" w:rsidRPr="00694F0C" w:rsidRDefault="004B07BE" w:rsidP="00A07BEC">
      <w:pPr>
        <w:pStyle w:val="Pa20"/>
        <w:rPr>
          <w:sz w:val="16"/>
          <w:szCs w:val="16"/>
        </w:rPr>
      </w:pPr>
      <w:r w:rsidRPr="00694F0C">
        <w:rPr>
          <w:b/>
          <w:bCs/>
          <w:sz w:val="16"/>
          <w:szCs w:val="16"/>
        </w:rPr>
        <w:t xml:space="preserve">Feats </w:t>
      </w:r>
      <w:r w:rsidRPr="00694F0C">
        <w:rPr>
          <w:sz w:val="16"/>
          <w:szCs w:val="16"/>
        </w:rPr>
        <w:t>Iron Will, Skill Focus (Stealth), Two-Weapon Fighting, Weapon Focus (kukri)</w:t>
      </w:r>
    </w:p>
    <w:p w:rsidR="004B07BE" w:rsidRPr="00694F0C" w:rsidRDefault="004B07BE" w:rsidP="00A07BEC">
      <w:pPr>
        <w:pStyle w:val="Pa20"/>
        <w:rPr>
          <w:sz w:val="16"/>
          <w:szCs w:val="16"/>
        </w:rPr>
      </w:pPr>
      <w:r w:rsidRPr="00694F0C">
        <w:rPr>
          <w:b/>
          <w:bCs/>
          <w:sz w:val="16"/>
          <w:szCs w:val="16"/>
        </w:rPr>
        <w:t xml:space="preserve">Skills </w:t>
      </w:r>
      <w:r w:rsidRPr="00694F0C">
        <w:rPr>
          <w:sz w:val="16"/>
          <w:szCs w:val="16"/>
        </w:rPr>
        <w:t>Acrobatics +8, Appraise +5, Bluff +4, Climb +6, Diplomacy +3, Disable Device +7, Knowledge (local) +5, Perception +6, Sense Motive +4, Sleight of Hand +6, Stealth +11, Survival +5, Swim +7, Use Magic Device +3</w:t>
      </w:r>
    </w:p>
    <w:p w:rsidR="004B07BE" w:rsidRPr="00694F0C" w:rsidRDefault="004B07BE" w:rsidP="00A07BEC">
      <w:pPr>
        <w:pStyle w:val="Pa20"/>
        <w:rPr>
          <w:sz w:val="16"/>
          <w:szCs w:val="16"/>
        </w:rPr>
      </w:pPr>
      <w:r w:rsidRPr="00694F0C">
        <w:rPr>
          <w:b/>
          <w:bCs/>
          <w:sz w:val="16"/>
          <w:szCs w:val="16"/>
        </w:rPr>
        <w:t xml:space="preserve">Languages </w:t>
      </w:r>
      <w:r w:rsidRPr="00694F0C">
        <w:rPr>
          <w:sz w:val="16"/>
          <w:szCs w:val="16"/>
        </w:rPr>
        <w:t>Common, Skald, Varisian</w:t>
      </w:r>
    </w:p>
    <w:p w:rsidR="004B07BE" w:rsidRPr="00694F0C" w:rsidRDefault="004B07BE" w:rsidP="00A07BEC">
      <w:pPr>
        <w:pStyle w:val="Pa20"/>
        <w:rPr>
          <w:sz w:val="16"/>
          <w:szCs w:val="16"/>
        </w:rPr>
      </w:pPr>
      <w:r w:rsidRPr="00694F0C">
        <w:rPr>
          <w:b/>
          <w:bCs/>
          <w:sz w:val="16"/>
          <w:szCs w:val="16"/>
        </w:rPr>
        <w:t xml:space="preserve">SQ </w:t>
      </w:r>
      <w:r w:rsidRPr="00694F0C">
        <w:rPr>
          <w:sz w:val="16"/>
          <w:szCs w:val="16"/>
        </w:rPr>
        <w:t>track +1, wild empathy +1, trapfinding +1</w:t>
      </w:r>
    </w:p>
    <w:p w:rsidR="004B07BE" w:rsidRPr="00694F0C" w:rsidRDefault="004B07BE" w:rsidP="00A07BEC">
      <w:pPr>
        <w:pStyle w:val="Pa20"/>
        <w:rPr>
          <w:sz w:val="16"/>
          <w:szCs w:val="16"/>
        </w:rPr>
      </w:pPr>
      <w:r w:rsidRPr="00694F0C">
        <w:rPr>
          <w:b/>
          <w:bCs/>
          <w:sz w:val="16"/>
          <w:szCs w:val="16"/>
        </w:rPr>
        <w:t xml:space="preserve">Combat Gear </w:t>
      </w:r>
      <w:r w:rsidRPr="00694F0C">
        <w:rPr>
          <w:i/>
          <w:iCs/>
          <w:sz w:val="16"/>
          <w:szCs w:val="16"/>
        </w:rPr>
        <w:t>oil of light</w:t>
      </w:r>
      <w:r w:rsidRPr="00694F0C">
        <w:rPr>
          <w:sz w:val="16"/>
          <w:szCs w:val="16"/>
        </w:rPr>
        <w:t xml:space="preserve">, </w:t>
      </w:r>
      <w:r w:rsidRPr="00694F0C">
        <w:rPr>
          <w:i/>
          <w:iCs/>
          <w:sz w:val="16"/>
          <w:szCs w:val="16"/>
        </w:rPr>
        <w:t xml:space="preserve">oil of magic weapon </w:t>
      </w:r>
      <w:r w:rsidRPr="00694F0C">
        <w:rPr>
          <w:sz w:val="16"/>
          <w:szCs w:val="16"/>
        </w:rPr>
        <w:t xml:space="preserve">(2), </w:t>
      </w:r>
      <w:r w:rsidRPr="00694F0C">
        <w:rPr>
          <w:i/>
          <w:iCs/>
          <w:sz w:val="16"/>
          <w:szCs w:val="16"/>
        </w:rPr>
        <w:t>potion of cure moderate wounds</w:t>
      </w:r>
      <w:r w:rsidRPr="00694F0C">
        <w:rPr>
          <w:sz w:val="16"/>
          <w:szCs w:val="16"/>
        </w:rPr>
        <w:t xml:space="preserve">, smokestick; </w:t>
      </w:r>
      <w:r w:rsidRPr="00694F0C">
        <w:rPr>
          <w:b/>
          <w:bCs/>
          <w:sz w:val="16"/>
          <w:szCs w:val="16"/>
        </w:rPr>
        <w:t xml:space="preserve">Other Gear </w:t>
      </w:r>
      <w:r w:rsidRPr="00694F0C">
        <w:rPr>
          <w:sz w:val="16"/>
          <w:szCs w:val="16"/>
        </w:rPr>
        <w:t xml:space="preserve">studded leather, mwk kukris (2), </w:t>
      </w:r>
      <w:r w:rsidRPr="00694F0C">
        <w:rPr>
          <w:i/>
          <w:iCs/>
          <w:sz w:val="16"/>
          <w:szCs w:val="16"/>
        </w:rPr>
        <w:t xml:space="preserve">elixir of swimming, </w:t>
      </w:r>
      <w:r w:rsidRPr="00694F0C">
        <w:rPr>
          <w:sz w:val="16"/>
          <w:szCs w:val="16"/>
        </w:rPr>
        <w:t>and 137 gp</w:t>
      </w:r>
    </w:p>
    <w:p w:rsidR="004B07BE" w:rsidRPr="00694F0C" w:rsidRDefault="004B07BE" w:rsidP="00A07BEC">
      <w:pPr>
        <w:pStyle w:val="Pa19"/>
        <w:rPr>
          <w:rFonts w:cs="Times New Roman"/>
          <w:b/>
          <w:bCs/>
          <w:sz w:val="32"/>
          <w:szCs w:val="32"/>
        </w:rPr>
      </w:pPr>
    </w:p>
    <w:p w:rsidR="004B07BE" w:rsidRPr="00694F0C" w:rsidRDefault="004B07BE" w:rsidP="00A07BEC">
      <w:pPr>
        <w:pStyle w:val="Pa19"/>
        <w:rPr>
          <w:rFonts w:cs="Times New Roman"/>
          <w:b/>
          <w:bCs/>
          <w:sz w:val="32"/>
          <w:szCs w:val="32"/>
        </w:rPr>
      </w:pPr>
    </w:p>
    <w:p w:rsidR="004B07BE" w:rsidRPr="00694F0C" w:rsidRDefault="004B07BE" w:rsidP="00B34694">
      <w:pPr>
        <w:autoSpaceDE w:val="0"/>
        <w:autoSpaceDN w:val="0"/>
        <w:adjustRightInd w:val="0"/>
        <w:spacing w:line="171" w:lineRule="atLeast"/>
        <w:rPr>
          <w:rFonts w:ascii="Dax" w:hAnsi="Dax" w:cs="Dax"/>
          <w:sz w:val="32"/>
          <w:szCs w:val="32"/>
        </w:rPr>
      </w:pPr>
      <w:r w:rsidRPr="00694F0C">
        <w:rPr>
          <w:rFonts w:ascii="Dax" w:hAnsi="Dax" w:cs="Dax"/>
          <w:b/>
          <w:bCs/>
          <w:sz w:val="32"/>
          <w:szCs w:val="32"/>
        </w:rPr>
        <w:t>GAEL ASSASSIN (3) CR 4(high)</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sz w:val="16"/>
          <w:szCs w:val="16"/>
        </w:rPr>
        <w:t>Male or female ranger 2/rogue 3</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sz w:val="16"/>
          <w:szCs w:val="16"/>
        </w:rPr>
        <w:t>NE Medium humanoid (human)</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Init </w:t>
      </w:r>
      <w:r w:rsidRPr="00694F0C">
        <w:rPr>
          <w:rFonts w:ascii="Dax" w:hAnsi="Dax" w:cs="Dax"/>
          <w:sz w:val="16"/>
          <w:szCs w:val="16"/>
        </w:rPr>
        <w:t xml:space="preserve">+8; </w:t>
      </w:r>
      <w:r w:rsidRPr="00694F0C">
        <w:rPr>
          <w:rFonts w:ascii="Dax" w:hAnsi="Dax" w:cs="Dax"/>
          <w:b/>
          <w:bCs/>
          <w:sz w:val="16"/>
          <w:szCs w:val="16"/>
        </w:rPr>
        <w:t xml:space="preserve">Senses </w:t>
      </w:r>
      <w:r w:rsidRPr="00694F0C">
        <w:rPr>
          <w:rFonts w:ascii="Dax" w:hAnsi="Dax" w:cs="Dax"/>
          <w:sz w:val="16"/>
          <w:szCs w:val="16"/>
        </w:rPr>
        <w:t>Perception +7</w:t>
      </w:r>
    </w:p>
    <w:p w:rsidR="004B07BE" w:rsidRPr="00694F0C" w:rsidRDefault="004B07BE" w:rsidP="00B34694">
      <w:pPr>
        <w:autoSpaceDE w:val="0"/>
        <w:autoSpaceDN w:val="0"/>
        <w:adjustRightInd w:val="0"/>
        <w:spacing w:line="151" w:lineRule="atLeast"/>
        <w:rPr>
          <w:rFonts w:ascii="Dax" w:hAnsi="Dax" w:cs="Dax"/>
          <w:b/>
          <w:bCs/>
          <w:sz w:val="15"/>
          <w:szCs w:val="15"/>
        </w:rPr>
      </w:pPr>
    </w:p>
    <w:p w:rsidR="004B07BE" w:rsidRPr="00694F0C" w:rsidRDefault="004B07BE" w:rsidP="00B34694">
      <w:pPr>
        <w:autoSpaceDE w:val="0"/>
        <w:autoSpaceDN w:val="0"/>
        <w:adjustRightInd w:val="0"/>
        <w:spacing w:line="151" w:lineRule="atLeast"/>
        <w:rPr>
          <w:rFonts w:ascii="Dax" w:hAnsi="Dax" w:cs="Dax"/>
          <w:sz w:val="15"/>
          <w:szCs w:val="15"/>
        </w:rPr>
      </w:pPr>
      <w:r w:rsidRPr="00694F0C">
        <w:rPr>
          <w:rFonts w:ascii="Dax" w:hAnsi="Dax" w:cs="Dax"/>
          <w:b/>
          <w:bCs/>
          <w:sz w:val="15"/>
          <w:szCs w:val="15"/>
        </w:rPr>
        <w:t>DEFENSE</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AC </w:t>
      </w:r>
      <w:r w:rsidRPr="00694F0C">
        <w:rPr>
          <w:rFonts w:ascii="Dax" w:hAnsi="Dax" w:cs="Dax"/>
          <w:sz w:val="16"/>
          <w:szCs w:val="16"/>
        </w:rPr>
        <w:t>18, touch 14, flat-footed 14 (+4 armor, +4 Dex)</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hp </w:t>
      </w:r>
      <w:r w:rsidRPr="00694F0C">
        <w:rPr>
          <w:rFonts w:ascii="Dax" w:hAnsi="Dax" w:cs="Dax"/>
          <w:sz w:val="16"/>
          <w:szCs w:val="16"/>
        </w:rPr>
        <w:t>38 (5 HD; 2d10+3d8+10)</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Fort </w:t>
      </w:r>
      <w:r w:rsidRPr="00694F0C">
        <w:rPr>
          <w:rFonts w:ascii="Dax" w:hAnsi="Dax" w:cs="Dax"/>
          <w:sz w:val="16"/>
          <w:szCs w:val="16"/>
        </w:rPr>
        <w:t xml:space="preserve">+5, </w:t>
      </w:r>
      <w:r w:rsidRPr="00694F0C">
        <w:rPr>
          <w:rFonts w:ascii="Dax" w:hAnsi="Dax" w:cs="Dax"/>
          <w:b/>
          <w:bCs/>
          <w:sz w:val="16"/>
          <w:szCs w:val="16"/>
        </w:rPr>
        <w:t xml:space="preserve">Ref </w:t>
      </w:r>
      <w:r w:rsidRPr="00694F0C">
        <w:rPr>
          <w:rFonts w:ascii="Dax" w:hAnsi="Dax" w:cs="Dax"/>
          <w:sz w:val="16"/>
          <w:szCs w:val="16"/>
        </w:rPr>
        <w:t xml:space="preserve">+10, </w:t>
      </w:r>
      <w:r w:rsidRPr="00694F0C">
        <w:rPr>
          <w:rFonts w:ascii="Dax" w:hAnsi="Dax" w:cs="Dax"/>
          <w:b/>
          <w:bCs/>
          <w:sz w:val="16"/>
          <w:szCs w:val="16"/>
        </w:rPr>
        <w:t xml:space="preserve">Will </w:t>
      </w:r>
      <w:r w:rsidRPr="00694F0C">
        <w:rPr>
          <w:rFonts w:ascii="Dax" w:hAnsi="Dax" w:cs="Dax"/>
          <w:sz w:val="16"/>
          <w:szCs w:val="16"/>
        </w:rPr>
        <w:t xml:space="preserve">+3 </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Defensive Abilities </w:t>
      </w:r>
      <w:r w:rsidRPr="00694F0C">
        <w:rPr>
          <w:rFonts w:ascii="Dax" w:hAnsi="Dax" w:cs="Dax"/>
          <w:sz w:val="16"/>
          <w:szCs w:val="16"/>
        </w:rPr>
        <w:t>evasion, trap sense +1</w:t>
      </w:r>
    </w:p>
    <w:p w:rsidR="004B07BE" w:rsidRPr="00694F0C" w:rsidRDefault="004B07BE" w:rsidP="00B34694">
      <w:pPr>
        <w:autoSpaceDE w:val="0"/>
        <w:autoSpaceDN w:val="0"/>
        <w:adjustRightInd w:val="0"/>
        <w:spacing w:line="151" w:lineRule="atLeast"/>
        <w:rPr>
          <w:rFonts w:ascii="Dax" w:hAnsi="Dax" w:cs="Dax"/>
          <w:b/>
          <w:bCs/>
          <w:sz w:val="15"/>
          <w:szCs w:val="15"/>
        </w:rPr>
      </w:pPr>
    </w:p>
    <w:p w:rsidR="004B07BE" w:rsidRPr="00694F0C" w:rsidRDefault="004B07BE" w:rsidP="00B34694">
      <w:pPr>
        <w:autoSpaceDE w:val="0"/>
        <w:autoSpaceDN w:val="0"/>
        <w:adjustRightInd w:val="0"/>
        <w:spacing w:line="151" w:lineRule="atLeast"/>
        <w:rPr>
          <w:rFonts w:ascii="Dax" w:hAnsi="Dax" w:cs="Dax"/>
          <w:sz w:val="15"/>
          <w:szCs w:val="15"/>
        </w:rPr>
      </w:pPr>
      <w:r w:rsidRPr="00694F0C">
        <w:rPr>
          <w:rFonts w:ascii="Dax" w:hAnsi="Dax" w:cs="Dax"/>
          <w:b/>
          <w:bCs/>
          <w:sz w:val="15"/>
          <w:szCs w:val="15"/>
        </w:rPr>
        <w:t>OFFENSE</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Speed </w:t>
      </w:r>
      <w:r w:rsidRPr="00694F0C">
        <w:rPr>
          <w:rFonts w:ascii="Dax" w:hAnsi="Dax" w:cs="Dax"/>
          <w:sz w:val="16"/>
          <w:szCs w:val="16"/>
        </w:rPr>
        <w:t>30 ft.</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Melee </w:t>
      </w:r>
      <w:r w:rsidRPr="00694F0C">
        <w:rPr>
          <w:rFonts w:ascii="Dax" w:hAnsi="Dax" w:cs="Dax"/>
          <w:i/>
          <w:iCs/>
          <w:sz w:val="16"/>
          <w:szCs w:val="16"/>
        </w:rPr>
        <w:t xml:space="preserve">+1 kukri </w:t>
      </w:r>
      <w:r w:rsidRPr="00694F0C">
        <w:rPr>
          <w:rFonts w:ascii="Dax" w:hAnsi="Dax" w:cs="Dax"/>
          <w:sz w:val="16"/>
          <w:szCs w:val="16"/>
        </w:rPr>
        <w:t xml:space="preserve">+8 (1d4+3/18–20), </w:t>
      </w:r>
      <w:r w:rsidRPr="00694F0C">
        <w:rPr>
          <w:rFonts w:ascii="Dax" w:hAnsi="Dax" w:cs="Dax"/>
          <w:i/>
          <w:iCs/>
          <w:sz w:val="16"/>
          <w:szCs w:val="16"/>
        </w:rPr>
        <w:t xml:space="preserve">+1 kukri </w:t>
      </w:r>
      <w:r w:rsidRPr="00694F0C">
        <w:rPr>
          <w:rFonts w:ascii="Dax" w:hAnsi="Dax" w:cs="Dax"/>
          <w:sz w:val="16"/>
          <w:szCs w:val="16"/>
        </w:rPr>
        <w:t>+8 (1d4+2/18–20) or</w:t>
      </w:r>
      <w:r w:rsidRPr="00694F0C">
        <w:rPr>
          <w:rFonts w:ascii="Dax" w:hAnsi="Dax" w:cs="Dax"/>
          <w:i/>
          <w:iCs/>
          <w:sz w:val="16"/>
          <w:szCs w:val="16"/>
        </w:rPr>
        <w:t xml:space="preserve">+1 kukri </w:t>
      </w:r>
      <w:r w:rsidRPr="00694F0C">
        <w:rPr>
          <w:rFonts w:ascii="Dax" w:hAnsi="Dax" w:cs="Dax"/>
          <w:sz w:val="16"/>
          <w:szCs w:val="16"/>
        </w:rPr>
        <w:t>+10 (1d4+3/18–20)</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Ranged </w:t>
      </w:r>
      <w:r w:rsidRPr="00694F0C">
        <w:rPr>
          <w:rFonts w:ascii="Dax" w:hAnsi="Dax" w:cs="Dax"/>
          <w:sz w:val="16"/>
          <w:szCs w:val="16"/>
        </w:rPr>
        <w:t>shortbow +8 (1d6/×3)</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Special Attacks </w:t>
      </w:r>
      <w:r w:rsidRPr="00694F0C">
        <w:rPr>
          <w:rFonts w:ascii="Dax" w:hAnsi="Dax" w:cs="Dax"/>
          <w:sz w:val="16"/>
          <w:szCs w:val="16"/>
        </w:rPr>
        <w:t>combat style (two-weapon), favored enemy (humans +2), sneak attack +2d6</w:t>
      </w:r>
    </w:p>
    <w:p w:rsidR="004B07BE" w:rsidRPr="00694F0C" w:rsidRDefault="004B07BE" w:rsidP="00B34694">
      <w:pPr>
        <w:autoSpaceDE w:val="0"/>
        <w:autoSpaceDN w:val="0"/>
        <w:adjustRightInd w:val="0"/>
        <w:spacing w:line="151" w:lineRule="atLeast"/>
        <w:rPr>
          <w:rFonts w:ascii="Dax" w:hAnsi="Dax" w:cs="Dax"/>
          <w:b/>
          <w:bCs/>
          <w:sz w:val="15"/>
          <w:szCs w:val="15"/>
        </w:rPr>
      </w:pPr>
    </w:p>
    <w:p w:rsidR="004B07BE" w:rsidRPr="00694F0C" w:rsidRDefault="004B07BE" w:rsidP="00B34694">
      <w:pPr>
        <w:autoSpaceDE w:val="0"/>
        <w:autoSpaceDN w:val="0"/>
        <w:adjustRightInd w:val="0"/>
        <w:spacing w:line="151" w:lineRule="atLeast"/>
        <w:rPr>
          <w:rFonts w:ascii="Dax" w:hAnsi="Dax" w:cs="Dax"/>
          <w:sz w:val="15"/>
          <w:szCs w:val="15"/>
        </w:rPr>
      </w:pPr>
      <w:r w:rsidRPr="00694F0C">
        <w:rPr>
          <w:rFonts w:ascii="Dax" w:hAnsi="Dax" w:cs="Dax"/>
          <w:b/>
          <w:bCs/>
          <w:sz w:val="15"/>
          <w:szCs w:val="15"/>
        </w:rPr>
        <w:t>STATISTICS</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Str </w:t>
      </w:r>
      <w:r w:rsidRPr="00694F0C">
        <w:rPr>
          <w:rFonts w:ascii="Dax" w:hAnsi="Dax" w:cs="Dax"/>
          <w:sz w:val="16"/>
          <w:szCs w:val="16"/>
        </w:rPr>
        <w:t xml:space="preserve">14, </w:t>
      </w:r>
      <w:r w:rsidRPr="00694F0C">
        <w:rPr>
          <w:rFonts w:ascii="Dax" w:hAnsi="Dax" w:cs="Dax"/>
          <w:b/>
          <w:bCs/>
          <w:sz w:val="16"/>
          <w:szCs w:val="16"/>
        </w:rPr>
        <w:t xml:space="preserve">Dex </w:t>
      </w:r>
      <w:r w:rsidRPr="00694F0C">
        <w:rPr>
          <w:rFonts w:ascii="Dax" w:hAnsi="Dax" w:cs="Dax"/>
          <w:sz w:val="16"/>
          <w:szCs w:val="16"/>
        </w:rPr>
        <w:t xml:space="preserve">18, </w:t>
      </w:r>
      <w:r w:rsidRPr="00694F0C">
        <w:rPr>
          <w:rFonts w:ascii="Dax" w:hAnsi="Dax" w:cs="Dax"/>
          <w:b/>
          <w:bCs/>
          <w:sz w:val="16"/>
          <w:szCs w:val="16"/>
        </w:rPr>
        <w:t xml:space="preserve">Con </w:t>
      </w:r>
      <w:r w:rsidRPr="00694F0C">
        <w:rPr>
          <w:rFonts w:ascii="Dax" w:hAnsi="Dax" w:cs="Dax"/>
          <w:sz w:val="16"/>
          <w:szCs w:val="16"/>
        </w:rPr>
        <w:t xml:space="preserve">12, </w:t>
      </w:r>
      <w:r w:rsidRPr="00694F0C">
        <w:rPr>
          <w:rFonts w:ascii="Dax" w:hAnsi="Dax" w:cs="Dax"/>
          <w:b/>
          <w:bCs/>
          <w:sz w:val="16"/>
          <w:szCs w:val="16"/>
        </w:rPr>
        <w:t xml:space="preserve">Int </w:t>
      </w:r>
      <w:r w:rsidRPr="00694F0C">
        <w:rPr>
          <w:rFonts w:ascii="Dax" w:hAnsi="Dax" w:cs="Dax"/>
          <w:sz w:val="16"/>
          <w:szCs w:val="16"/>
        </w:rPr>
        <w:t xml:space="preserve">13, </w:t>
      </w:r>
      <w:r w:rsidRPr="00694F0C">
        <w:rPr>
          <w:rFonts w:ascii="Dax" w:hAnsi="Dax" w:cs="Dax"/>
          <w:b/>
          <w:bCs/>
          <w:sz w:val="16"/>
          <w:szCs w:val="16"/>
        </w:rPr>
        <w:t xml:space="preserve">Wis </w:t>
      </w:r>
      <w:r w:rsidRPr="00694F0C">
        <w:rPr>
          <w:rFonts w:ascii="Dax" w:hAnsi="Dax" w:cs="Dax"/>
          <w:sz w:val="16"/>
          <w:szCs w:val="16"/>
        </w:rPr>
        <w:t xml:space="preserve">10, </w:t>
      </w:r>
      <w:r w:rsidRPr="00694F0C">
        <w:rPr>
          <w:rFonts w:ascii="Dax" w:hAnsi="Dax" w:cs="Dax"/>
          <w:b/>
          <w:bCs/>
          <w:sz w:val="16"/>
          <w:szCs w:val="16"/>
        </w:rPr>
        <w:t xml:space="preserve">Cha </w:t>
      </w:r>
      <w:r w:rsidRPr="00694F0C">
        <w:rPr>
          <w:rFonts w:ascii="Dax" w:hAnsi="Dax" w:cs="Dax"/>
          <w:sz w:val="16"/>
          <w:szCs w:val="16"/>
        </w:rPr>
        <w:t>8</w:t>
      </w:r>
    </w:p>
    <w:p w:rsidR="004B07BE" w:rsidRPr="00694F0C" w:rsidRDefault="004B07BE" w:rsidP="00B34694">
      <w:pPr>
        <w:autoSpaceDE w:val="0"/>
        <w:autoSpaceDN w:val="0"/>
        <w:adjustRightInd w:val="0"/>
        <w:spacing w:line="161" w:lineRule="atLeast"/>
        <w:rPr>
          <w:rFonts w:ascii="Dax" w:hAnsi="Dax" w:cs="Dax"/>
          <w:b/>
          <w:bCs/>
          <w:sz w:val="16"/>
          <w:szCs w:val="16"/>
        </w:rPr>
      </w:pP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Base Atk </w:t>
      </w:r>
      <w:r w:rsidRPr="00694F0C">
        <w:rPr>
          <w:rFonts w:ascii="Dax" w:hAnsi="Dax" w:cs="Dax"/>
          <w:sz w:val="16"/>
          <w:szCs w:val="16"/>
        </w:rPr>
        <w:t xml:space="preserve">+4; </w:t>
      </w:r>
      <w:r w:rsidRPr="00694F0C">
        <w:rPr>
          <w:rFonts w:ascii="Dax" w:hAnsi="Dax" w:cs="Dax"/>
          <w:b/>
          <w:bCs/>
          <w:sz w:val="16"/>
          <w:szCs w:val="16"/>
        </w:rPr>
        <w:t xml:space="preserve">CMB </w:t>
      </w:r>
      <w:r w:rsidRPr="00694F0C">
        <w:rPr>
          <w:rFonts w:ascii="Dax" w:hAnsi="Dax" w:cs="Dax"/>
          <w:sz w:val="16"/>
          <w:szCs w:val="16"/>
        </w:rPr>
        <w:t xml:space="preserve">+6; </w:t>
      </w:r>
      <w:r w:rsidRPr="00694F0C">
        <w:rPr>
          <w:rFonts w:ascii="Dax" w:hAnsi="Dax" w:cs="Dax"/>
          <w:b/>
          <w:bCs/>
          <w:sz w:val="16"/>
          <w:szCs w:val="16"/>
        </w:rPr>
        <w:t xml:space="preserve">CMD </w:t>
      </w:r>
      <w:r w:rsidRPr="00694F0C">
        <w:rPr>
          <w:rFonts w:ascii="Dax" w:hAnsi="Dax" w:cs="Dax"/>
          <w:sz w:val="16"/>
          <w:szCs w:val="16"/>
        </w:rPr>
        <w:t>20</w:t>
      </w:r>
    </w:p>
    <w:p w:rsidR="004B07BE" w:rsidRPr="00694F0C" w:rsidRDefault="004B07BE" w:rsidP="00B34694">
      <w:pPr>
        <w:autoSpaceDE w:val="0"/>
        <w:autoSpaceDN w:val="0"/>
        <w:adjustRightInd w:val="0"/>
        <w:spacing w:line="161" w:lineRule="atLeast"/>
        <w:rPr>
          <w:rFonts w:ascii="Dax" w:hAnsi="Dax" w:cs="Dax"/>
          <w:b/>
          <w:bCs/>
          <w:sz w:val="16"/>
          <w:szCs w:val="16"/>
        </w:rPr>
      </w:pP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Feats </w:t>
      </w:r>
      <w:r w:rsidRPr="00694F0C">
        <w:rPr>
          <w:rFonts w:ascii="Dax" w:hAnsi="Dax" w:cs="Dax"/>
          <w:sz w:val="16"/>
          <w:szCs w:val="16"/>
        </w:rPr>
        <w:t>Improved Initiative, Iron Will, Skill Focus (Stealth), Two-Weapon Fighting, Weapon Finesse, Weapon Focus (kukri)</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Skills </w:t>
      </w:r>
      <w:r w:rsidRPr="00694F0C">
        <w:rPr>
          <w:rFonts w:ascii="Dax" w:hAnsi="Dax" w:cs="Dax"/>
          <w:sz w:val="16"/>
          <w:szCs w:val="16"/>
        </w:rPr>
        <w:t>Acrobatics +12, Appraise +5, Bluff +5, Climb +9, Diplomacy +4, Disable Device +10, Intimidate +6, Knowledge (local) +8, Perception +7, Sense Motive +4, Sleight of Hand +8, Stealth +15, Survival +7, Swim +9, Use Magic Device +4</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Languages </w:t>
      </w:r>
      <w:r w:rsidRPr="00694F0C">
        <w:rPr>
          <w:rFonts w:ascii="Dax" w:hAnsi="Dax" w:cs="Dax"/>
          <w:sz w:val="16"/>
          <w:szCs w:val="16"/>
        </w:rPr>
        <w:t>Common, Skald, Varisian</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SQ </w:t>
      </w:r>
      <w:r w:rsidRPr="00694F0C">
        <w:rPr>
          <w:rFonts w:ascii="Dax" w:hAnsi="Dax" w:cs="Dax"/>
          <w:sz w:val="16"/>
          <w:szCs w:val="16"/>
        </w:rPr>
        <w:t>rogue talents (finesse rogue), track +1, trapfinding +1, wild empathy +1</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Combat Gear </w:t>
      </w:r>
      <w:r w:rsidRPr="00694F0C">
        <w:rPr>
          <w:rFonts w:ascii="Dax" w:hAnsi="Dax" w:cs="Dax"/>
          <w:i/>
          <w:iCs/>
          <w:sz w:val="16"/>
          <w:szCs w:val="16"/>
        </w:rPr>
        <w:t>elixir of swimming</w:t>
      </w:r>
      <w:r w:rsidRPr="00694F0C">
        <w:rPr>
          <w:rFonts w:ascii="Dax" w:hAnsi="Dax" w:cs="Dax"/>
          <w:sz w:val="16"/>
          <w:szCs w:val="16"/>
        </w:rPr>
        <w:t xml:space="preserve">, </w:t>
      </w:r>
      <w:r w:rsidRPr="00694F0C">
        <w:rPr>
          <w:rFonts w:ascii="Dax" w:hAnsi="Dax" w:cs="Dax"/>
          <w:i/>
          <w:iCs/>
          <w:sz w:val="16"/>
          <w:szCs w:val="16"/>
        </w:rPr>
        <w:t>oil of light</w:t>
      </w:r>
      <w:r w:rsidRPr="00694F0C">
        <w:rPr>
          <w:rFonts w:ascii="Dax" w:hAnsi="Dax" w:cs="Dax"/>
          <w:sz w:val="16"/>
          <w:szCs w:val="16"/>
        </w:rPr>
        <w:t xml:space="preserve">, </w:t>
      </w:r>
      <w:r w:rsidRPr="00694F0C">
        <w:rPr>
          <w:rFonts w:ascii="Dax" w:hAnsi="Dax" w:cs="Dax"/>
          <w:i/>
          <w:iCs/>
          <w:sz w:val="16"/>
          <w:szCs w:val="16"/>
        </w:rPr>
        <w:t xml:space="preserve">oil of magic weapon </w:t>
      </w:r>
      <w:r w:rsidRPr="00694F0C">
        <w:rPr>
          <w:rFonts w:ascii="Dax" w:hAnsi="Dax" w:cs="Dax"/>
          <w:sz w:val="16"/>
          <w:szCs w:val="16"/>
        </w:rPr>
        <w:t xml:space="preserve">(2), </w:t>
      </w:r>
      <w:r w:rsidRPr="00694F0C">
        <w:rPr>
          <w:rFonts w:ascii="Dax" w:hAnsi="Dax" w:cs="Dax"/>
          <w:i/>
          <w:iCs/>
          <w:sz w:val="16"/>
          <w:szCs w:val="16"/>
        </w:rPr>
        <w:t xml:space="preserve">potion of cure moderate wounds, smokestick </w:t>
      </w:r>
      <w:r w:rsidRPr="00694F0C">
        <w:rPr>
          <w:rFonts w:ascii="Dax" w:hAnsi="Dax" w:cs="Dax"/>
          <w:sz w:val="16"/>
          <w:szCs w:val="16"/>
        </w:rPr>
        <w:t xml:space="preserve">(3); </w:t>
      </w:r>
      <w:r w:rsidRPr="00694F0C">
        <w:rPr>
          <w:rFonts w:ascii="Dax" w:hAnsi="Dax" w:cs="Dax"/>
          <w:b/>
          <w:bCs/>
          <w:sz w:val="16"/>
          <w:szCs w:val="16"/>
        </w:rPr>
        <w:t xml:space="preserve">Other Gear </w:t>
      </w:r>
      <w:r w:rsidRPr="00694F0C">
        <w:rPr>
          <w:rFonts w:ascii="Dax" w:hAnsi="Dax" w:cs="Dax"/>
          <w:i/>
          <w:iCs/>
          <w:sz w:val="16"/>
          <w:szCs w:val="16"/>
        </w:rPr>
        <w:t>boots of the cat</w:t>
      </w:r>
      <w:r w:rsidRPr="00694F0C">
        <w:rPr>
          <w:rFonts w:ascii="Dax" w:hAnsi="Dax" w:cs="Dax"/>
          <w:sz w:val="9"/>
          <w:szCs w:val="9"/>
        </w:rPr>
        <w:t>UE</w:t>
      </w:r>
      <w:r w:rsidRPr="00694F0C">
        <w:rPr>
          <w:rFonts w:ascii="Dax" w:hAnsi="Dax" w:cs="Dax"/>
          <w:i/>
          <w:iCs/>
          <w:sz w:val="16"/>
          <w:szCs w:val="16"/>
        </w:rPr>
        <w:t>, +1 studded leather</w:t>
      </w:r>
      <w:r w:rsidRPr="00694F0C">
        <w:rPr>
          <w:rFonts w:ascii="Dax" w:hAnsi="Dax" w:cs="Dax"/>
          <w:sz w:val="16"/>
          <w:szCs w:val="16"/>
        </w:rPr>
        <w:t>, mwk kukris (2), 49 gp</w:t>
      </w:r>
    </w:p>
    <w:p w:rsidR="004B07BE" w:rsidRPr="00694F0C" w:rsidRDefault="004B07BE" w:rsidP="00A07BEC">
      <w:pPr>
        <w:pStyle w:val="Pa19"/>
        <w:rPr>
          <w:rFonts w:cs="Times New Roman"/>
          <w:sz w:val="32"/>
          <w:szCs w:val="32"/>
        </w:rPr>
      </w:pPr>
      <w:r w:rsidRPr="00694F0C">
        <w:rPr>
          <w:b/>
          <w:bCs/>
          <w:sz w:val="32"/>
          <w:szCs w:val="32"/>
        </w:rPr>
        <w:t>GAEL DOOMSEER CR 4(Low)</w:t>
      </w:r>
    </w:p>
    <w:p w:rsidR="004B07BE" w:rsidRPr="00694F0C" w:rsidRDefault="004B07BE" w:rsidP="00A07BEC">
      <w:pPr>
        <w:pStyle w:val="Pa20"/>
        <w:rPr>
          <w:sz w:val="16"/>
          <w:szCs w:val="16"/>
        </w:rPr>
      </w:pPr>
      <w:r w:rsidRPr="00694F0C">
        <w:rPr>
          <w:sz w:val="16"/>
          <w:szCs w:val="16"/>
        </w:rPr>
        <w:t>Female diviner 5</w:t>
      </w:r>
    </w:p>
    <w:p w:rsidR="004B07BE" w:rsidRPr="00694F0C" w:rsidRDefault="004B07BE" w:rsidP="00A07BEC">
      <w:pPr>
        <w:pStyle w:val="Pa20"/>
        <w:rPr>
          <w:sz w:val="16"/>
          <w:szCs w:val="16"/>
        </w:rPr>
      </w:pPr>
      <w:r w:rsidRPr="00694F0C">
        <w:rPr>
          <w:sz w:val="16"/>
          <w:szCs w:val="16"/>
        </w:rPr>
        <w:t>LE Medium humanoid (human)</w:t>
      </w:r>
    </w:p>
    <w:p w:rsidR="004B07BE" w:rsidRPr="00694F0C" w:rsidRDefault="004B07BE" w:rsidP="00A07BEC">
      <w:pPr>
        <w:pStyle w:val="Pa20"/>
        <w:rPr>
          <w:sz w:val="16"/>
          <w:szCs w:val="16"/>
        </w:rPr>
      </w:pPr>
      <w:r w:rsidRPr="00694F0C">
        <w:rPr>
          <w:b/>
          <w:bCs/>
          <w:sz w:val="16"/>
          <w:szCs w:val="16"/>
        </w:rPr>
        <w:t xml:space="preserve">Init </w:t>
      </w:r>
      <w:r w:rsidRPr="00694F0C">
        <w:rPr>
          <w:sz w:val="16"/>
          <w:szCs w:val="16"/>
        </w:rPr>
        <w:t xml:space="preserve">+4; </w:t>
      </w:r>
      <w:r w:rsidRPr="00694F0C">
        <w:rPr>
          <w:b/>
          <w:bCs/>
          <w:sz w:val="16"/>
          <w:szCs w:val="16"/>
        </w:rPr>
        <w:t xml:space="preserve">Senses </w:t>
      </w:r>
      <w:r w:rsidRPr="00694F0C">
        <w:rPr>
          <w:sz w:val="16"/>
          <w:szCs w:val="16"/>
        </w:rPr>
        <w:t>Perception +1</w:t>
      </w:r>
    </w:p>
    <w:p w:rsidR="004B07BE" w:rsidRPr="00694F0C" w:rsidRDefault="004B07BE" w:rsidP="00A07BEC">
      <w:pPr>
        <w:pStyle w:val="Pa21"/>
        <w:rPr>
          <w:rFonts w:cs="Times New Roman"/>
          <w:b/>
          <w:bCs/>
          <w:sz w:val="16"/>
          <w:szCs w:val="16"/>
        </w:rPr>
      </w:pPr>
    </w:p>
    <w:p w:rsidR="004B07BE" w:rsidRPr="00694F0C" w:rsidRDefault="004B07BE" w:rsidP="00A07BEC">
      <w:pPr>
        <w:pStyle w:val="Pa21"/>
        <w:rPr>
          <w:rFonts w:cs="Times New Roman"/>
          <w:sz w:val="16"/>
          <w:szCs w:val="16"/>
        </w:rPr>
      </w:pPr>
      <w:r w:rsidRPr="00694F0C">
        <w:rPr>
          <w:b/>
          <w:bCs/>
          <w:sz w:val="16"/>
          <w:szCs w:val="16"/>
        </w:rPr>
        <w:t>DEFENSE</w:t>
      </w:r>
    </w:p>
    <w:p w:rsidR="004B07BE" w:rsidRPr="00694F0C" w:rsidRDefault="004B07BE" w:rsidP="00A07BEC">
      <w:pPr>
        <w:pStyle w:val="Pa20"/>
        <w:rPr>
          <w:sz w:val="16"/>
          <w:szCs w:val="16"/>
        </w:rPr>
      </w:pPr>
      <w:r w:rsidRPr="00694F0C">
        <w:rPr>
          <w:b/>
          <w:bCs/>
          <w:sz w:val="16"/>
          <w:szCs w:val="16"/>
        </w:rPr>
        <w:t xml:space="preserve">AC </w:t>
      </w:r>
      <w:r w:rsidRPr="00694F0C">
        <w:rPr>
          <w:sz w:val="16"/>
          <w:szCs w:val="16"/>
        </w:rPr>
        <w:t>15, touch 12, flat-footed 13 (+2 armor, +2 Dex, +1 natural)</w:t>
      </w:r>
    </w:p>
    <w:p w:rsidR="004B07BE" w:rsidRPr="00694F0C" w:rsidRDefault="004B07BE" w:rsidP="00A07BEC">
      <w:pPr>
        <w:pStyle w:val="Pa20"/>
        <w:rPr>
          <w:sz w:val="16"/>
          <w:szCs w:val="16"/>
        </w:rPr>
      </w:pPr>
      <w:r w:rsidRPr="00694F0C">
        <w:rPr>
          <w:b/>
          <w:bCs/>
          <w:sz w:val="16"/>
          <w:szCs w:val="16"/>
        </w:rPr>
        <w:t xml:space="preserve">hp </w:t>
      </w:r>
      <w:r w:rsidRPr="00694F0C">
        <w:rPr>
          <w:sz w:val="16"/>
          <w:szCs w:val="16"/>
        </w:rPr>
        <w:t>35 (5d6+15)</w:t>
      </w:r>
    </w:p>
    <w:p w:rsidR="004B07BE" w:rsidRPr="00694F0C" w:rsidRDefault="004B07BE" w:rsidP="00A07BEC">
      <w:pPr>
        <w:pStyle w:val="Pa20"/>
        <w:rPr>
          <w:sz w:val="16"/>
          <w:szCs w:val="16"/>
        </w:rPr>
      </w:pPr>
      <w:r w:rsidRPr="00694F0C">
        <w:rPr>
          <w:b/>
          <w:bCs/>
          <w:sz w:val="16"/>
          <w:szCs w:val="16"/>
        </w:rPr>
        <w:t xml:space="preserve">Fort </w:t>
      </w:r>
      <w:r w:rsidRPr="00694F0C">
        <w:rPr>
          <w:sz w:val="16"/>
          <w:szCs w:val="16"/>
        </w:rPr>
        <w:t xml:space="preserve">+5, </w:t>
      </w:r>
      <w:r w:rsidRPr="00694F0C">
        <w:rPr>
          <w:b/>
          <w:bCs/>
          <w:sz w:val="16"/>
          <w:szCs w:val="16"/>
        </w:rPr>
        <w:t xml:space="preserve">Ref </w:t>
      </w:r>
      <w:r w:rsidRPr="00694F0C">
        <w:rPr>
          <w:sz w:val="16"/>
          <w:szCs w:val="16"/>
        </w:rPr>
        <w:t xml:space="preserve">+4, </w:t>
      </w:r>
      <w:r w:rsidRPr="00694F0C">
        <w:rPr>
          <w:b/>
          <w:bCs/>
          <w:sz w:val="16"/>
          <w:szCs w:val="16"/>
        </w:rPr>
        <w:t xml:space="preserve">Will </w:t>
      </w:r>
      <w:r w:rsidRPr="00694F0C">
        <w:rPr>
          <w:sz w:val="16"/>
          <w:szCs w:val="16"/>
        </w:rPr>
        <w:t>+6</w:t>
      </w:r>
    </w:p>
    <w:p w:rsidR="004B07BE" w:rsidRPr="00694F0C" w:rsidRDefault="004B07BE" w:rsidP="00A07BEC">
      <w:pPr>
        <w:pStyle w:val="Pa21"/>
        <w:rPr>
          <w:rFonts w:cs="Times New Roman"/>
          <w:b/>
          <w:bCs/>
          <w:sz w:val="16"/>
          <w:szCs w:val="16"/>
        </w:rPr>
      </w:pPr>
    </w:p>
    <w:p w:rsidR="004B07BE" w:rsidRPr="00694F0C" w:rsidRDefault="004B07BE" w:rsidP="00A07BEC">
      <w:pPr>
        <w:pStyle w:val="Pa21"/>
        <w:rPr>
          <w:rFonts w:cs="Times New Roman"/>
          <w:sz w:val="16"/>
          <w:szCs w:val="16"/>
        </w:rPr>
      </w:pPr>
      <w:r w:rsidRPr="00694F0C">
        <w:rPr>
          <w:b/>
          <w:bCs/>
          <w:sz w:val="16"/>
          <w:szCs w:val="16"/>
        </w:rPr>
        <w:t>OFFENSE</w:t>
      </w:r>
    </w:p>
    <w:p w:rsidR="004B07BE" w:rsidRPr="00694F0C" w:rsidRDefault="004B07BE" w:rsidP="00A07BEC">
      <w:pPr>
        <w:pStyle w:val="Pa20"/>
        <w:rPr>
          <w:sz w:val="16"/>
          <w:szCs w:val="16"/>
        </w:rPr>
      </w:pPr>
      <w:r w:rsidRPr="00694F0C">
        <w:rPr>
          <w:b/>
          <w:bCs/>
          <w:sz w:val="16"/>
          <w:szCs w:val="16"/>
        </w:rPr>
        <w:t xml:space="preserve">Speed </w:t>
      </w:r>
      <w:r w:rsidRPr="00694F0C">
        <w:rPr>
          <w:sz w:val="16"/>
          <w:szCs w:val="16"/>
        </w:rPr>
        <w:t>30 ft.</w:t>
      </w:r>
    </w:p>
    <w:p w:rsidR="004B07BE" w:rsidRPr="00694F0C" w:rsidRDefault="004B07BE" w:rsidP="00A07BEC">
      <w:pPr>
        <w:pStyle w:val="Pa20"/>
        <w:rPr>
          <w:sz w:val="16"/>
          <w:szCs w:val="16"/>
        </w:rPr>
      </w:pPr>
      <w:r w:rsidRPr="00694F0C">
        <w:rPr>
          <w:b/>
          <w:bCs/>
          <w:sz w:val="16"/>
          <w:szCs w:val="16"/>
        </w:rPr>
        <w:t xml:space="preserve">Melee </w:t>
      </w:r>
      <w:r w:rsidRPr="00694F0C">
        <w:rPr>
          <w:sz w:val="16"/>
          <w:szCs w:val="16"/>
        </w:rPr>
        <w:t xml:space="preserve">quarterstaff +1 (1d6–1) </w:t>
      </w:r>
    </w:p>
    <w:p w:rsidR="004B07BE" w:rsidRPr="00694F0C" w:rsidRDefault="004B07BE" w:rsidP="00A07BEC">
      <w:pPr>
        <w:pStyle w:val="Pa20"/>
        <w:rPr>
          <w:sz w:val="16"/>
          <w:szCs w:val="16"/>
        </w:rPr>
      </w:pPr>
      <w:r w:rsidRPr="00694F0C">
        <w:rPr>
          <w:b/>
          <w:bCs/>
          <w:sz w:val="16"/>
          <w:szCs w:val="16"/>
        </w:rPr>
        <w:t xml:space="preserve">Arcane School Spell-Like Abilities </w:t>
      </w:r>
      <w:r w:rsidRPr="00694F0C">
        <w:rPr>
          <w:sz w:val="16"/>
          <w:szCs w:val="16"/>
        </w:rPr>
        <w:t>(CL 5th; concentration +9)</w:t>
      </w:r>
    </w:p>
    <w:p w:rsidR="004B07BE" w:rsidRPr="00694F0C" w:rsidRDefault="004B07BE" w:rsidP="00A07BEC">
      <w:pPr>
        <w:pStyle w:val="Pa20"/>
        <w:rPr>
          <w:sz w:val="16"/>
          <w:szCs w:val="16"/>
        </w:rPr>
      </w:pPr>
      <w:r w:rsidRPr="00694F0C">
        <w:rPr>
          <w:sz w:val="16"/>
          <w:szCs w:val="16"/>
        </w:rPr>
        <w:t>7/day—diviner’s fortune (+2)</w:t>
      </w:r>
    </w:p>
    <w:p w:rsidR="004B07BE" w:rsidRPr="00694F0C" w:rsidRDefault="004B07BE" w:rsidP="00A07BEC">
      <w:pPr>
        <w:pStyle w:val="Pa20"/>
        <w:rPr>
          <w:sz w:val="16"/>
          <w:szCs w:val="16"/>
        </w:rPr>
      </w:pPr>
      <w:r w:rsidRPr="00694F0C">
        <w:rPr>
          <w:b/>
          <w:bCs/>
          <w:sz w:val="16"/>
          <w:szCs w:val="16"/>
        </w:rPr>
        <w:t xml:space="preserve">Diviner Spells Prepared </w:t>
      </w:r>
      <w:r w:rsidRPr="00694F0C">
        <w:rPr>
          <w:sz w:val="16"/>
          <w:szCs w:val="16"/>
        </w:rPr>
        <w:t>(CL 5th; concentration +9)</w:t>
      </w:r>
    </w:p>
    <w:p w:rsidR="004B07BE" w:rsidRPr="00694F0C" w:rsidRDefault="004B07BE" w:rsidP="00A07BEC">
      <w:pPr>
        <w:pStyle w:val="Pa24"/>
        <w:rPr>
          <w:rFonts w:cs="Times New Roman"/>
          <w:sz w:val="16"/>
          <w:szCs w:val="16"/>
        </w:rPr>
      </w:pPr>
      <w:r w:rsidRPr="00694F0C">
        <w:rPr>
          <w:sz w:val="16"/>
          <w:szCs w:val="16"/>
        </w:rPr>
        <w:t>3rd—</w:t>
      </w:r>
      <w:r w:rsidRPr="00694F0C">
        <w:rPr>
          <w:i/>
          <w:iCs/>
          <w:sz w:val="16"/>
          <w:szCs w:val="16"/>
        </w:rPr>
        <w:t>fly</w:t>
      </w:r>
      <w:r w:rsidRPr="00694F0C">
        <w:rPr>
          <w:sz w:val="16"/>
          <w:szCs w:val="16"/>
        </w:rPr>
        <w:t xml:space="preserve">, </w:t>
      </w:r>
      <w:r w:rsidRPr="00694F0C">
        <w:rPr>
          <w:i/>
          <w:iCs/>
          <w:sz w:val="16"/>
          <w:szCs w:val="16"/>
        </w:rPr>
        <w:t>invisibility sphere</w:t>
      </w:r>
      <w:r w:rsidRPr="00694F0C">
        <w:rPr>
          <w:sz w:val="16"/>
          <w:szCs w:val="16"/>
        </w:rPr>
        <w:t xml:space="preserve">, extended </w:t>
      </w:r>
      <w:r w:rsidRPr="00694F0C">
        <w:rPr>
          <w:i/>
          <w:iCs/>
          <w:sz w:val="16"/>
          <w:szCs w:val="16"/>
        </w:rPr>
        <w:t>see invisibility</w:t>
      </w:r>
    </w:p>
    <w:p w:rsidR="004B07BE" w:rsidRPr="00694F0C" w:rsidRDefault="004B07BE" w:rsidP="00A07BEC">
      <w:pPr>
        <w:pStyle w:val="Pa24"/>
        <w:rPr>
          <w:rFonts w:cs="Times New Roman"/>
          <w:sz w:val="16"/>
          <w:szCs w:val="16"/>
        </w:rPr>
      </w:pPr>
      <w:r w:rsidRPr="00694F0C">
        <w:rPr>
          <w:sz w:val="16"/>
          <w:szCs w:val="16"/>
        </w:rPr>
        <w:t>2nd—</w:t>
      </w:r>
      <w:r w:rsidRPr="00694F0C">
        <w:rPr>
          <w:i/>
          <w:iCs/>
          <w:sz w:val="16"/>
          <w:szCs w:val="16"/>
        </w:rPr>
        <w:t xml:space="preserve">glitterdust </w:t>
      </w:r>
      <w:r w:rsidRPr="00694F0C">
        <w:rPr>
          <w:sz w:val="16"/>
          <w:szCs w:val="16"/>
        </w:rPr>
        <w:t xml:space="preserve">(DC 16), </w:t>
      </w:r>
      <w:r w:rsidRPr="00694F0C">
        <w:rPr>
          <w:i/>
          <w:iCs/>
          <w:sz w:val="16"/>
          <w:szCs w:val="16"/>
        </w:rPr>
        <w:t>locate object</w:t>
      </w:r>
      <w:r w:rsidRPr="00694F0C">
        <w:rPr>
          <w:sz w:val="16"/>
          <w:szCs w:val="16"/>
        </w:rPr>
        <w:t xml:space="preserve">, </w:t>
      </w:r>
      <w:r w:rsidRPr="00694F0C">
        <w:rPr>
          <w:i/>
          <w:iCs/>
          <w:sz w:val="16"/>
          <w:szCs w:val="16"/>
        </w:rPr>
        <w:t xml:space="preserve">scare </w:t>
      </w:r>
      <w:r w:rsidRPr="00694F0C">
        <w:rPr>
          <w:sz w:val="16"/>
          <w:szCs w:val="16"/>
        </w:rPr>
        <w:t>(DC 16),</w:t>
      </w:r>
      <w:r w:rsidRPr="00694F0C">
        <w:rPr>
          <w:i/>
          <w:iCs/>
          <w:sz w:val="16"/>
          <w:szCs w:val="16"/>
        </w:rPr>
        <w:t xml:space="preserve"> scorching ray</w:t>
      </w:r>
    </w:p>
    <w:p w:rsidR="004B07BE" w:rsidRPr="00694F0C" w:rsidRDefault="004B07BE" w:rsidP="00A07BEC">
      <w:pPr>
        <w:pStyle w:val="Pa24"/>
        <w:rPr>
          <w:rFonts w:cs="Times New Roman"/>
          <w:sz w:val="16"/>
          <w:szCs w:val="16"/>
        </w:rPr>
      </w:pPr>
      <w:r w:rsidRPr="00694F0C">
        <w:rPr>
          <w:sz w:val="16"/>
          <w:szCs w:val="16"/>
        </w:rPr>
        <w:t>1st—</w:t>
      </w:r>
      <w:r w:rsidRPr="00694F0C">
        <w:rPr>
          <w:i/>
          <w:iCs/>
          <w:sz w:val="16"/>
          <w:szCs w:val="16"/>
        </w:rPr>
        <w:t xml:space="preserve">grease </w:t>
      </w:r>
      <w:r w:rsidRPr="00694F0C">
        <w:rPr>
          <w:sz w:val="16"/>
          <w:szCs w:val="16"/>
        </w:rPr>
        <w:t xml:space="preserve">(DC 15), </w:t>
      </w:r>
      <w:r w:rsidRPr="00694F0C">
        <w:rPr>
          <w:i/>
          <w:iCs/>
          <w:sz w:val="16"/>
          <w:szCs w:val="16"/>
        </w:rPr>
        <w:t>hydraulic push</w:t>
      </w:r>
      <w:r w:rsidRPr="00694F0C">
        <w:rPr>
          <w:rStyle w:val="A16"/>
          <w:color w:val="auto"/>
          <w:sz w:val="16"/>
          <w:szCs w:val="16"/>
        </w:rPr>
        <w:t>APG</w:t>
      </w:r>
      <w:r w:rsidRPr="00694F0C">
        <w:rPr>
          <w:sz w:val="16"/>
          <w:szCs w:val="16"/>
        </w:rPr>
        <w:t xml:space="preserve">, </w:t>
      </w:r>
      <w:r w:rsidRPr="00694F0C">
        <w:rPr>
          <w:i/>
          <w:iCs/>
          <w:sz w:val="16"/>
          <w:szCs w:val="16"/>
        </w:rPr>
        <w:t>touch of gracelessness</w:t>
      </w:r>
      <w:r w:rsidRPr="00694F0C">
        <w:rPr>
          <w:rStyle w:val="A16"/>
          <w:color w:val="auto"/>
          <w:sz w:val="16"/>
          <w:szCs w:val="16"/>
        </w:rPr>
        <w:t xml:space="preserve">APG </w:t>
      </w:r>
      <w:r w:rsidRPr="00694F0C">
        <w:rPr>
          <w:sz w:val="16"/>
          <w:szCs w:val="16"/>
        </w:rPr>
        <w:t xml:space="preserve">(DC 15), </w:t>
      </w:r>
      <w:r w:rsidRPr="00694F0C">
        <w:rPr>
          <w:i/>
          <w:iCs/>
          <w:sz w:val="16"/>
          <w:szCs w:val="16"/>
        </w:rPr>
        <w:t>true strike</w:t>
      </w:r>
      <w:r w:rsidRPr="00694F0C">
        <w:rPr>
          <w:sz w:val="16"/>
          <w:szCs w:val="16"/>
        </w:rPr>
        <w:t xml:space="preserve">, </w:t>
      </w:r>
      <w:r w:rsidRPr="00694F0C">
        <w:rPr>
          <w:i/>
          <w:iCs/>
          <w:sz w:val="16"/>
          <w:szCs w:val="16"/>
        </w:rPr>
        <w:t>vanish</w:t>
      </w:r>
      <w:r w:rsidRPr="00694F0C">
        <w:rPr>
          <w:rStyle w:val="A16"/>
          <w:color w:val="auto"/>
          <w:sz w:val="16"/>
          <w:szCs w:val="16"/>
        </w:rPr>
        <w:t>APG</w:t>
      </w:r>
    </w:p>
    <w:p w:rsidR="004B07BE" w:rsidRPr="00694F0C" w:rsidRDefault="004B07BE" w:rsidP="00A07BEC">
      <w:pPr>
        <w:pStyle w:val="Pa24"/>
        <w:rPr>
          <w:rFonts w:cs="Times New Roman"/>
          <w:sz w:val="16"/>
          <w:szCs w:val="16"/>
        </w:rPr>
      </w:pPr>
      <w:r w:rsidRPr="00694F0C">
        <w:rPr>
          <w:sz w:val="16"/>
          <w:szCs w:val="16"/>
        </w:rPr>
        <w:t>0 (at will)—</w:t>
      </w:r>
      <w:r w:rsidRPr="00694F0C">
        <w:rPr>
          <w:i/>
          <w:iCs/>
          <w:sz w:val="16"/>
          <w:szCs w:val="16"/>
        </w:rPr>
        <w:t>detect magic</w:t>
      </w:r>
      <w:r w:rsidRPr="00694F0C">
        <w:rPr>
          <w:sz w:val="16"/>
          <w:szCs w:val="16"/>
        </w:rPr>
        <w:t xml:space="preserve">, </w:t>
      </w:r>
      <w:r w:rsidRPr="00694F0C">
        <w:rPr>
          <w:i/>
          <w:iCs/>
          <w:sz w:val="16"/>
          <w:szCs w:val="16"/>
        </w:rPr>
        <w:t>detect poison</w:t>
      </w:r>
      <w:r w:rsidRPr="00694F0C">
        <w:rPr>
          <w:sz w:val="16"/>
          <w:szCs w:val="16"/>
        </w:rPr>
        <w:t xml:space="preserve">, </w:t>
      </w:r>
      <w:r w:rsidRPr="00694F0C">
        <w:rPr>
          <w:i/>
          <w:iCs/>
          <w:sz w:val="16"/>
          <w:szCs w:val="16"/>
        </w:rPr>
        <w:t>message</w:t>
      </w:r>
      <w:r w:rsidRPr="00694F0C">
        <w:rPr>
          <w:sz w:val="16"/>
          <w:szCs w:val="16"/>
        </w:rPr>
        <w:t xml:space="preserve">, </w:t>
      </w:r>
      <w:r w:rsidRPr="00694F0C">
        <w:rPr>
          <w:i/>
          <w:iCs/>
          <w:sz w:val="16"/>
          <w:szCs w:val="16"/>
        </w:rPr>
        <w:t>read magic</w:t>
      </w:r>
    </w:p>
    <w:p w:rsidR="004B07BE" w:rsidRPr="00694F0C" w:rsidRDefault="004B07BE" w:rsidP="00A07BEC">
      <w:pPr>
        <w:pStyle w:val="Pa20"/>
        <w:rPr>
          <w:sz w:val="16"/>
          <w:szCs w:val="16"/>
        </w:rPr>
      </w:pPr>
      <w:r w:rsidRPr="00694F0C">
        <w:rPr>
          <w:b/>
          <w:bCs/>
          <w:sz w:val="16"/>
          <w:szCs w:val="16"/>
        </w:rPr>
        <w:t xml:space="preserve">Opposition Schools </w:t>
      </w:r>
      <w:r w:rsidRPr="00694F0C">
        <w:rPr>
          <w:sz w:val="16"/>
          <w:szCs w:val="16"/>
        </w:rPr>
        <w:t>abjuration, enchantment</w:t>
      </w:r>
    </w:p>
    <w:p w:rsidR="004B07BE" w:rsidRPr="00694F0C" w:rsidRDefault="004B07BE" w:rsidP="00A07BEC">
      <w:pPr>
        <w:pStyle w:val="Pa21"/>
        <w:rPr>
          <w:rFonts w:cs="Times New Roman"/>
          <w:b/>
          <w:bCs/>
          <w:sz w:val="16"/>
          <w:szCs w:val="16"/>
        </w:rPr>
      </w:pPr>
    </w:p>
    <w:p w:rsidR="004B07BE" w:rsidRPr="00694F0C" w:rsidRDefault="004B07BE" w:rsidP="00A07BEC">
      <w:pPr>
        <w:pStyle w:val="Pa21"/>
        <w:rPr>
          <w:rFonts w:cs="Times New Roman"/>
          <w:sz w:val="16"/>
          <w:szCs w:val="16"/>
        </w:rPr>
      </w:pPr>
      <w:r w:rsidRPr="00694F0C">
        <w:rPr>
          <w:b/>
          <w:bCs/>
          <w:sz w:val="16"/>
          <w:szCs w:val="16"/>
        </w:rPr>
        <w:t>TACTICS</w:t>
      </w:r>
    </w:p>
    <w:p w:rsidR="004B07BE" w:rsidRPr="00694F0C" w:rsidRDefault="004B07BE" w:rsidP="00A07BEC">
      <w:pPr>
        <w:pStyle w:val="Pa20"/>
        <w:rPr>
          <w:sz w:val="16"/>
          <w:szCs w:val="16"/>
        </w:rPr>
      </w:pPr>
      <w:r w:rsidRPr="00694F0C">
        <w:rPr>
          <w:b/>
          <w:bCs/>
          <w:sz w:val="16"/>
          <w:szCs w:val="16"/>
        </w:rPr>
        <w:t xml:space="preserve">Before Combat </w:t>
      </w:r>
      <w:r w:rsidRPr="00694F0C">
        <w:rPr>
          <w:sz w:val="16"/>
          <w:szCs w:val="16"/>
        </w:rPr>
        <w:t xml:space="preserve">The doomseer casts extended </w:t>
      </w:r>
      <w:r w:rsidRPr="00694F0C">
        <w:rPr>
          <w:i/>
          <w:iCs/>
          <w:sz w:val="16"/>
          <w:szCs w:val="16"/>
        </w:rPr>
        <w:t>see invisibility</w:t>
      </w:r>
      <w:r w:rsidRPr="00694F0C">
        <w:rPr>
          <w:sz w:val="16"/>
          <w:szCs w:val="16"/>
        </w:rPr>
        <w:t xml:space="preserve">, </w:t>
      </w:r>
      <w:r w:rsidRPr="00694F0C">
        <w:rPr>
          <w:i/>
          <w:iCs/>
          <w:sz w:val="16"/>
          <w:szCs w:val="16"/>
        </w:rPr>
        <w:t xml:space="preserve">fly, </w:t>
      </w:r>
      <w:r w:rsidRPr="00694F0C">
        <w:rPr>
          <w:sz w:val="16"/>
          <w:szCs w:val="16"/>
        </w:rPr>
        <w:t xml:space="preserve">and </w:t>
      </w:r>
      <w:r w:rsidRPr="00694F0C">
        <w:rPr>
          <w:i/>
          <w:iCs/>
          <w:sz w:val="16"/>
          <w:szCs w:val="16"/>
        </w:rPr>
        <w:t xml:space="preserve">invisibility sphere </w:t>
      </w:r>
      <w:r w:rsidRPr="00694F0C">
        <w:rPr>
          <w:sz w:val="16"/>
          <w:szCs w:val="16"/>
        </w:rPr>
        <w:t>to hide as many of her allies as possible.</w:t>
      </w:r>
    </w:p>
    <w:p w:rsidR="004B07BE" w:rsidRPr="00694F0C" w:rsidRDefault="004B07BE" w:rsidP="00A07BEC">
      <w:pPr>
        <w:pStyle w:val="Pa20"/>
        <w:rPr>
          <w:sz w:val="16"/>
          <w:szCs w:val="16"/>
        </w:rPr>
      </w:pPr>
      <w:r w:rsidRPr="00694F0C">
        <w:rPr>
          <w:b/>
          <w:bCs/>
          <w:sz w:val="16"/>
          <w:szCs w:val="16"/>
        </w:rPr>
        <w:t xml:space="preserve">During Combat </w:t>
      </w:r>
      <w:r w:rsidRPr="00694F0C">
        <w:rPr>
          <w:sz w:val="16"/>
          <w:szCs w:val="16"/>
        </w:rPr>
        <w:t>The doomseer uses her spells to hamper Guaril’s allies and attack the faction leader.</w:t>
      </w:r>
    </w:p>
    <w:p w:rsidR="004B07BE" w:rsidRPr="00694F0C" w:rsidRDefault="004B07BE" w:rsidP="00A07BEC">
      <w:pPr>
        <w:pStyle w:val="Pa20"/>
        <w:rPr>
          <w:sz w:val="16"/>
          <w:szCs w:val="16"/>
        </w:rPr>
      </w:pPr>
      <w:r w:rsidRPr="00694F0C">
        <w:rPr>
          <w:b/>
          <w:bCs/>
          <w:sz w:val="16"/>
          <w:szCs w:val="16"/>
        </w:rPr>
        <w:t xml:space="preserve">Morale </w:t>
      </w:r>
      <w:r w:rsidRPr="00694F0C">
        <w:rPr>
          <w:sz w:val="16"/>
          <w:szCs w:val="16"/>
        </w:rPr>
        <w:t>The Gaels initiated this fight knowing that Guaril’s death is their only means of victory. The doomseer fights to the death.</w:t>
      </w:r>
    </w:p>
    <w:p w:rsidR="004B07BE" w:rsidRPr="00694F0C" w:rsidRDefault="004B07BE" w:rsidP="00A07BEC">
      <w:pPr>
        <w:pStyle w:val="Pa21"/>
        <w:rPr>
          <w:rFonts w:cs="Times New Roman"/>
          <w:b/>
          <w:bCs/>
          <w:sz w:val="16"/>
          <w:szCs w:val="16"/>
        </w:rPr>
      </w:pPr>
    </w:p>
    <w:p w:rsidR="004B07BE" w:rsidRPr="00694F0C" w:rsidRDefault="004B07BE" w:rsidP="00A07BEC">
      <w:pPr>
        <w:pStyle w:val="Pa21"/>
        <w:rPr>
          <w:rFonts w:cs="Times New Roman"/>
          <w:sz w:val="16"/>
          <w:szCs w:val="16"/>
        </w:rPr>
      </w:pPr>
      <w:r w:rsidRPr="00694F0C">
        <w:rPr>
          <w:b/>
          <w:bCs/>
          <w:sz w:val="16"/>
          <w:szCs w:val="16"/>
        </w:rPr>
        <w:t>STATISTICS</w:t>
      </w:r>
    </w:p>
    <w:p w:rsidR="004B07BE" w:rsidRPr="00694F0C" w:rsidRDefault="004B07BE" w:rsidP="00A07BEC">
      <w:pPr>
        <w:pStyle w:val="Pa20"/>
        <w:rPr>
          <w:sz w:val="16"/>
          <w:szCs w:val="16"/>
        </w:rPr>
      </w:pPr>
      <w:r w:rsidRPr="00694F0C">
        <w:rPr>
          <w:b/>
          <w:bCs/>
          <w:sz w:val="16"/>
          <w:szCs w:val="16"/>
        </w:rPr>
        <w:t xml:space="preserve">Str </w:t>
      </w:r>
      <w:r w:rsidRPr="00694F0C">
        <w:rPr>
          <w:sz w:val="16"/>
          <w:szCs w:val="16"/>
        </w:rPr>
        <w:t xml:space="preserve">8, </w:t>
      </w:r>
      <w:r w:rsidRPr="00694F0C">
        <w:rPr>
          <w:b/>
          <w:bCs/>
          <w:sz w:val="16"/>
          <w:szCs w:val="16"/>
        </w:rPr>
        <w:t xml:space="preserve">Dex </w:t>
      </w:r>
      <w:r w:rsidRPr="00694F0C">
        <w:rPr>
          <w:sz w:val="16"/>
          <w:szCs w:val="16"/>
        </w:rPr>
        <w:t xml:space="preserve">14, </w:t>
      </w:r>
      <w:r w:rsidRPr="00694F0C">
        <w:rPr>
          <w:b/>
          <w:bCs/>
          <w:sz w:val="16"/>
          <w:szCs w:val="16"/>
        </w:rPr>
        <w:t xml:space="preserve">Con </w:t>
      </w:r>
      <w:r w:rsidRPr="00694F0C">
        <w:rPr>
          <w:sz w:val="16"/>
          <w:szCs w:val="16"/>
        </w:rPr>
        <w:t xml:space="preserve">13, </w:t>
      </w:r>
      <w:r w:rsidRPr="00694F0C">
        <w:rPr>
          <w:b/>
          <w:bCs/>
          <w:sz w:val="16"/>
          <w:szCs w:val="16"/>
        </w:rPr>
        <w:t xml:space="preserve">Int </w:t>
      </w:r>
      <w:r w:rsidRPr="00694F0C">
        <w:rPr>
          <w:sz w:val="16"/>
          <w:szCs w:val="16"/>
        </w:rPr>
        <w:t xml:space="preserve">18, </w:t>
      </w:r>
      <w:r w:rsidRPr="00694F0C">
        <w:rPr>
          <w:b/>
          <w:bCs/>
          <w:sz w:val="16"/>
          <w:szCs w:val="16"/>
        </w:rPr>
        <w:t xml:space="preserve">Wis </w:t>
      </w:r>
      <w:r w:rsidRPr="00694F0C">
        <w:rPr>
          <w:sz w:val="16"/>
          <w:szCs w:val="16"/>
        </w:rPr>
        <w:t xml:space="preserve">12, </w:t>
      </w:r>
      <w:r w:rsidRPr="00694F0C">
        <w:rPr>
          <w:b/>
          <w:bCs/>
          <w:sz w:val="16"/>
          <w:szCs w:val="16"/>
        </w:rPr>
        <w:t xml:space="preserve">Cha </w:t>
      </w:r>
      <w:r w:rsidRPr="00694F0C">
        <w:rPr>
          <w:sz w:val="16"/>
          <w:szCs w:val="16"/>
        </w:rPr>
        <w:t>10</w:t>
      </w:r>
    </w:p>
    <w:p w:rsidR="004B07BE" w:rsidRPr="00694F0C" w:rsidRDefault="004B07BE" w:rsidP="00A07BEC">
      <w:pPr>
        <w:pStyle w:val="Pa20"/>
        <w:rPr>
          <w:rFonts w:cs="Times New Roman"/>
          <w:b/>
          <w:bCs/>
          <w:sz w:val="16"/>
          <w:szCs w:val="16"/>
        </w:rPr>
      </w:pPr>
    </w:p>
    <w:p w:rsidR="004B07BE" w:rsidRPr="00694F0C" w:rsidRDefault="004B07BE" w:rsidP="00A07BEC">
      <w:pPr>
        <w:pStyle w:val="Pa20"/>
        <w:rPr>
          <w:sz w:val="16"/>
          <w:szCs w:val="16"/>
        </w:rPr>
      </w:pPr>
      <w:r w:rsidRPr="00694F0C">
        <w:rPr>
          <w:b/>
          <w:bCs/>
          <w:sz w:val="16"/>
          <w:szCs w:val="16"/>
        </w:rPr>
        <w:t xml:space="preserve">Base Atk </w:t>
      </w:r>
      <w:r w:rsidRPr="00694F0C">
        <w:rPr>
          <w:sz w:val="16"/>
          <w:szCs w:val="16"/>
        </w:rPr>
        <w:t xml:space="preserve">+2; </w:t>
      </w:r>
      <w:r w:rsidRPr="00694F0C">
        <w:rPr>
          <w:b/>
          <w:bCs/>
          <w:sz w:val="16"/>
          <w:szCs w:val="16"/>
        </w:rPr>
        <w:t xml:space="preserve">CMB </w:t>
      </w:r>
      <w:r w:rsidRPr="00694F0C">
        <w:rPr>
          <w:sz w:val="16"/>
          <w:szCs w:val="16"/>
        </w:rPr>
        <w:t xml:space="preserve">+1; </w:t>
      </w:r>
      <w:r w:rsidRPr="00694F0C">
        <w:rPr>
          <w:b/>
          <w:bCs/>
          <w:sz w:val="16"/>
          <w:szCs w:val="16"/>
        </w:rPr>
        <w:t xml:space="preserve">CMD </w:t>
      </w:r>
      <w:r w:rsidRPr="00694F0C">
        <w:rPr>
          <w:sz w:val="16"/>
          <w:szCs w:val="16"/>
        </w:rPr>
        <w:t>13</w:t>
      </w:r>
    </w:p>
    <w:p w:rsidR="004B07BE" w:rsidRPr="00694F0C" w:rsidRDefault="004B07BE" w:rsidP="00A07BEC">
      <w:pPr>
        <w:pStyle w:val="Pa20"/>
        <w:rPr>
          <w:rFonts w:cs="Times New Roman"/>
          <w:b/>
          <w:bCs/>
          <w:sz w:val="16"/>
          <w:szCs w:val="16"/>
        </w:rPr>
      </w:pPr>
    </w:p>
    <w:p w:rsidR="004B07BE" w:rsidRPr="00694F0C" w:rsidRDefault="004B07BE" w:rsidP="00A07BEC">
      <w:pPr>
        <w:pStyle w:val="Pa20"/>
        <w:rPr>
          <w:sz w:val="16"/>
          <w:szCs w:val="16"/>
        </w:rPr>
      </w:pPr>
      <w:r w:rsidRPr="00694F0C">
        <w:rPr>
          <w:b/>
          <w:bCs/>
          <w:sz w:val="16"/>
          <w:szCs w:val="16"/>
        </w:rPr>
        <w:t xml:space="preserve">Feats </w:t>
      </w:r>
      <w:r w:rsidRPr="00694F0C">
        <w:rPr>
          <w:sz w:val="16"/>
          <w:szCs w:val="16"/>
        </w:rPr>
        <w:t xml:space="preserve">Arcane Armor Training, Combat Casting, Extend Spell, Great Fortitude, Scribe Scroll, Toughness </w:t>
      </w:r>
    </w:p>
    <w:p w:rsidR="004B07BE" w:rsidRPr="00694F0C" w:rsidRDefault="004B07BE" w:rsidP="00A07BEC">
      <w:pPr>
        <w:pStyle w:val="Pa20"/>
        <w:rPr>
          <w:sz w:val="16"/>
          <w:szCs w:val="16"/>
        </w:rPr>
      </w:pPr>
      <w:r w:rsidRPr="00694F0C">
        <w:rPr>
          <w:b/>
          <w:bCs/>
          <w:sz w:val="16"/>
          <w:szCs w:val="16"/>
        </w:rPr>
        <w:t xml:space="preserve">Skills </w:t>
      </w:r>
      <w:r w:rsidRPr="00694F0C">
        <w:rPr>
          <w:sz w:val="16"/>
          <w:szCs w:val="16"/>
        </w:rPr>
        <w:t>Appraise +10, Craft (alchemy) +12, Fly +10, Intimidate +8, Knowledge (arcana) +11, Knowledge (dungeoneering) +8, Knowledge (history) +10, Knowledge (local) +9, Knowledge (nobility) +9, Spellcraft +12</w:t>
      </w:r>
    </w:p>
    <w:p w:rsidR="004B07BE" w:rsidRPr="00694F0C" w:rsidRDefault="004B07BE" w:rsidP="00A07BEC">
      <w:pPr>
        <w:pStyle w:val="Pa20"/>
        <w:rPr>
          <w:sz w:val="16"/>
          <w:szCs w:val="16"/>
        </w:rPr>
      </w:pPr>
      <w:r w:rsidRPr="00694F0C">
        <w:rPr>
          <w:b/>
          <w:bCs/>
          <w:sz w:val="16"/>
          <w:szCs w:val="16"/>
        </w:rPr>
        <w:t xml:space="preserve">Languages </w:t>
      </w:r>
      <w:r w:rsidRPr="00694F0C">
        <w:rPr>
          <w:sz w:val="16"/>
          <w:szCs w:val="16"/>
        </w:rPr>
        <w:t>Common</w:t>
      </w:r>
    </w:p>
    <w:p w:rsidR="004B07BE" w:rsidRPr="00694F0C" w:rsidRDefault="004B07BE" w:rsidP="00A07BEC">
      <w:pPr>
        <w:pStyle w:val="Pa20"/>
        <w:rPr>
          <w:sz w:val="16"/>
          <w:szCs w:val="16"/>
        </w:rPr>
      </w:pPr>
      <w:r w:rsidRPr="00694F0C">
        <w:rPr>
          <w:b/>
          <w:bCs/>
          <w:sz w:val="16"/>
          <w:szCs w:val="16"/>
        </w:rPr>
        <w:t xml:space="preserve">SQ </w:t>
      </w:r>
      <w:r w:rsidRPr="00694F0C">
        <w:rPr>
          <w:sz w:val="16"/>
          <w:szCs w:val="16"/>
        </w:rPr>
        <w:t>arcane bond (raven), forewarned</w:t>
      </w:r>
    </w:p>
    <w:p w:rsidR="004B07BE" w:rsidRPr="00694F0C" w:rsidRDefault="004B07BE" w:rsidP="00A07BEC">
      <w:pPr>
        <w:pStyle w:val="Pa20"/>
        <w:rPr>
          <w:sz w:val="16"/>
          <w:szCs w:val="16"/>
        </w:rPr>
      </w:pPr>
      <w:r w:rsidRPr="00694F0C">
        <w:rPr>
          <w:b/>
          <w:bCs/>
          <w:sz w:val="16"/>
          <w:szCs w:val="16"/>
        </w:rPr>
        <w:t xml:space="preserve">Gear </w:t>
      </w:r>
      <w:r w:rsidRPr="00694F0C">
        <w:rPr>
          <w:sz w:val="16"/>
          <w:szCs w:val="16"/>
        </w:rPr>
        <w:t xml:space="preserve">leather armor, quarterstaff, </w:t>
      </w:r>
      <w:r w:rsidRPr="00694F0C">
        <w:rPr>
          <w:i/>
          <w:iCs/>
          <w:sz w:val="16"/>
          <w:szCs w:val="16"/>
        </w:rPr>
        <w:t>amulet of natural armor +1</w:t>
      </w:r>
      <w:r w:rsidRPr="00694F0C">
        <w:rPr>
          <w:sz w:val="16"/>
          <w:szCs w:val="16"/>
        </w:rPr>
        <w:t xml:space="preserve">, </w:t>
      </w:r>
      <w:r w:rsidRPr="00694F0C">
        <w:rPr>
          <w:i/>
          <w:iCs/>
          <w:sz w:val="16"/>
          <w:szCs w:val="16"/>
        </w:rPr>
        <w:t>cloak of resistance +1</w:t>
      </w:r>
      <w:r w:rsidRPr="00694F0C">
        <w:rPr>
          <w:sz w:val="16"/>
          <w:szCs w:val="16"/>
        </w:rPr>
        <w:t>, 40 gp</w:t>
      </w:r>
    </w:p>
    <w:p w:rsidR="004B07BE" w:rsidRPr="00694F0C" w:rsidRDefault="004B07BE" w:rsidP="00A07BEC">
      <w:pPr>
        <w:rPr>
          <w:rFonts w:ascii="NexusSerifOT" w:hAnsi="NexusSerifOT" w:cs="NexusSerifOT"/>
          <w:b/>
          <w:bCs/>
          <w:sz w:val="16"/>
          <w:szCs w:val="16"/>
        </w:rPr>
      </w:pPr>
    </w:p>
    <w:p w:rsidR="004B07BE" w:rsidRPr="00694F0C" w:rsidRDefault="004B07BE" w:rsidP="00A07BEC">
      <w:pPr>
        <w:rPr>
          <w:rFonts w:ascii="NexusSerifOT" w:hAnsi="NexusSerifOT" w:cs="NexusSerifOT"/>
          <w:b/>
          <w:bCs/>
          <w:sz w:val="16"/>
          <w:szCs w:val="16"/>
        </w:rPr>
      </w:pPr>
    </w:p>
    <w:p w:rsidR="004B07BE" w:rsidRPr="00694F0C" w:rsidRDefault="004B07BE" w:rsidP="00A07BEC">
      <w:pPr>
        <w:rPr>
          <w:rFonts w:ascii="NexusSerifOT" w:hAnsi="NexusSerifOT" w:cs="NexusSerifOT"/>
          <w:b/>
          <w:bCs/>
          <w:sz w:val="16"/>
          <w:szCs w:val="16"/>
        </w:rPr>
      </w:pPr>
    </w:p>
    <w:p w:rsidR="004B07BE" w:rsidRPr="00694F0C" w:rsidRDefault="004B07BE" w:rsidP="00A07BEC">
      <w:pPr>
        <w:rPr>
          <w:rFonts w:ascii="NexusSerifOT" w:hAnsi="NexusSerifOT" w:cs="NexusSerifOT"/>
          <w:b/>
          <w:bCs/>
          <w:sz w:val="16"/>
          <w:szCs w:val="16"/>
        </w:rPr>
      </w:pPr>
    </w:p>
    <w:p w:rsidR="004B07BE" w:rsidRPr="00694F0C" w:rsidRDefault="004B07BE" w:rsidP="00A07BEC">
      <w:pPr>
        <w:rPr>
          <w:rFonts w:ascii="NexusSerifOT" w:hAnsi="NexusSerifOT" w:cs="NexusSerifOT"/>
          <w:b/>
          <w:bCs/>
          <w:sz w:val="16"/>
          <w:szCs w:val="16"/>
        </w:rPr>
      </w:pPr>
    </w:p>
    <w:p w:rsidR="004B07BE" w:rsidRPr="00694F0C" w:rsidRDefault="004B07BE" w:rsidP="00CC6B30">
      <w:pPr>
        <w:rPr>
          <w:sz w:val="16"/>
          <w:szCs w:val="16"/>
        </w:rPr>
      </w:pPr>
    </w:p>
    <w:p w:rsidR="004B07BE" w:rsidRPr="00694F0C" w:rsidRDefault="004B07BE" w:rsidP="00A07BEC">
      <w:pPr>
        <w:rPr>
          <w:rFonts w:ascii="NexusSerifOT" w:hAnsi="NexusSerifOT" w:cs="NexusSerifOT"/>
          <w:b/>
          <w:bCs/>
          <w:sz w:val="16"/>
          <w:szCs w:val="16"/>
        </w:rPr>
      </w:pPr>
    </w:p>
    <w:p w:rsidR="004B07BE" w:rsidRPr="00694F0C" w:rsidRDefault="004B07BE" w:rsidP="00A07BEC">
      <w:pPr>
        <w:pStyle w:val="Pa19"/>
        <w:rPr>
          <w:rFonts w:cs="Times New Roman"/>
          <w:b/>
          <w:bCs/>
          <w:sz w:val="16"/>
          <w:szCs w:val="16"/>
        </w:rPr>
      </w:pPr>
    </w:p>
    <w:p w:rsidR="004B07BE" w:rsidRPr="00694F0C" w:rsidRDefault="004B07BE" w:rsidP="00A07BEC">
      <w:pPr>
        <w:pStyle w:val="Pa19"/>
        <w:rPr>
          <w:rFonts w:cs="Times New Roman"/>
          <w:b/>
          <w:bCs/>
          <w:sz w:val="16"/>
          <w:szCs w:val="16"/>
        </w:rPr>
      </w:pPr>
    </w:p>
    <w:p w:rsidR="004B07BE" w:rsidRPr="00694F0C" w:rsidRDefault="004B07BE" w:rsidP="00A07BEC">
      <w:pPr>
        <w:pStyle w:val="Pa19"/>
        <w:rPr>
          <w:rFonts w:cs="Times New Roman"/>
          <w:b/>
          <w:bCs/>
          <w:sz w:val="16"/>
          <w:szCs w:val="16"/>
        </w:rPr>
      </w:pPr>
    </w:p>
    <w:p w:rsidR="004B07BE" w:rsidRPr="00694F0C" w:rsidRDefault="004B07BE" w:rsidP="00A07BEC">
      <w:pPr>
        <w:pStyle w:val="Pa19"/>
        <w:rPr>
          <w:rFonts w:cs="Times New Roman"/>
          <w:b/>
          <w:bCs/>
          <w:sz w:val="16"/>
          <w:szCs w:val="16"/>
        </w:rPr>
      </w:pPr>
    </w:p>
    <w:p w:rsidR="004B07BE" w:rsidRPr="00694F0C" w:rsidRDefault="004B07BE" w:rsidP="00A07BEC">
      <w:pPr>
        <w:pStyle w:val="Pa19"/>
        <w:rPr>
          <w:rFonts w:cs="Times New Roman"/>
          <w:b/>
          <w:bCs/>
          <w:sz w:val="16"/>
          <w:szCs w:val="16"/>
        </w:rPr>
      </w:pPr>
    </w:p>
    <w:p w:rsidR="004B07BE" w:rsidRPr="00694F0C" w:rsidRDefault="004B07BE" w:rsidP="00A07BEC">
      <w:pPr>
        <w:pStyle w:val="Pa19"/>
        <w:rPr>
          <w:rFonts w:cs="Times New Roman"/>
          <w:b/>
          <w:bCs/>
          <w:sz w:val="16"/>
          <w:szCs w:val="16"/>
        </w:rPr>
      </w:pPr>
    </w:p>
    <w:p w:rsidR="004B07BE" w:rsidRPr="00694F0C" w:rsidRDefault="004B07BE" w:rsidP="00A07BEC">
      <w:pPr>
        <w:pStyle w:val="Pa19"/>
        <w:rPr>
          <w:rFonts w:cs="Times New Roman"/>
          <w:b/>
          <w:bCs/>
          <w:sz w:val="16"/>
          <w:szCs w:val="16"/>
        </w:rPr>
      </w:pPr>
    </w:p>
    <w:p w:rsidR="004B07BE" w:rsidRPr="00694F0C" w:rsidRDefault="004B07BE" w:rsidP="00B34694">
      <w:pPr>
        <w:autoSpaceDE w:val="0"/>
        <w:autoSpaceDN w:val="0"/>
        <w:adjustRightInd w:val="0"/>
        <w:spacing w:line="171" w:lineRule="atLeast"/>
        <w:rPr>
          <w:rFonts w:ascii="Dax" w:hAnsi="Dax" w:cs="Dax"/>
          <w:b/>
          <w:bCs/>
          <w:sz w:val="32"/>
          <w:szCs w:val="32"/>
        </w:rPr>
      </w:pPr>
    </w:p>
    <w:p w:rsidR="004B07BE" w:rsidRPr="00694F0C" w:rsidRDefault="004B07BE" w:rsidP="00B34694">
      <w:pPr>
        <w:autoSpaceDE w:val="0"/>
        <w:autoSpaceDN w:val="0"/>
        <w:adjustRightInd w:val="0"/>
        <w:spacing w:line="171" w:lineRule="atLeast"/>
        <w:rPr>
          <w:rFonts w:ascii="Dax" w:hAnsi="Dax" w:cs="Dax"/>
          <w:b/>
          <w:bCs/>
          <w:sz w:val="32"/>
          <w:szCs w:val="32"/>
        </w:rPr>
      </w:pPr>
    </w:p>
    <w:p w:rsidR="004B07BE" w:rsidRPr="00694F0C" w:rsidRDefault="004B07BE" w:rsidP="00B34694">
      <w:pPr>
        <w:autoSpaceDE w:val="0"/>
        <w:autoSpaceDN w:val="0"/>
        <w:adjustRightInd w:val="0"/>
        <w:spacing w:line="171" w:lineRule="atLeast"/>
        <w:rPr>
          <w:rFonts w:ascii="Dax" w:hAnsi="Dax" w:cs="Dax"/>
          <w:b/>
          <w:bCs/>
          <w:sz w:val="32"/>
          <w:szCs w:val="32"/>
        </w:rPr>
      </w:pPr>
    </w:p>
    <w:p w:rsidR="004B07BE" w:rsidRPr="00694F0C" w:rsidRDefault="004B07BE" w:rsidP="00B34694">
      <w:pPr>
        <w:autoSpaceDE w:val="0"/>
        <w:autoSpaceDN w:val="0"/>
        <w:adjustRightInd w:val="0"/>
        <w:spacing w:line="171" w:lineRule="atLeast"/>
        <w:rPr>
          <w:rFonts w:ascii="Dax" w:hAnsi="Dax" w:cs="Dax"/>
          <w:b/>
          <w:bCs/>
          <w:sz w:val="32"/>
          <w:szCs w:val="32"/>
        </w:rPr>
      </w:pPr>
    </w:p>
    <w:p w:rsidR="004B07BE" w:rsidRPr="00694F0C" w:rsidRDefault="004B07BE" w:rsidP="00B34694">
      <w:pPr>
        <w:autoSpaceDE w:val="0"/>
        <w:autoSpaceDN w:val="0"/>
        <w:adjustRightInd w:val="0"/>
        <w:spacing w:line="171" w:lineRule="atLeast"/>
        <w:rPr>
          <w:rFonts w:ascii="Dax" w:hAnsi="Dax" w:cs="Dax"/>
          <w:b/>
          <w:bCs/>
          <w:sz w:val="32"/>
          <w:szCs w:val="32"/>
        </w:rPr>
      </w:pPr>
    </w:p>
    <w:p w:rsidR="004B07BE" w:rsidRPr="00694F0C" w:rsidRDefault="004B07BE" w:rsidP="00B34694">
      <w:pPr>
        <w:autoSpaceDE w:val="0"/>
        <w:autoSpaceDN w:val="0"/>
        <w:adjustRightInd w:val="0"/>
        <w:spacing w:line="171" w:lineRule="atLeast"/>
        <w:rPr>
          <w:rFonts w:ascii="Dax" w:hAnsi="Dax" w:cs="Dax"/>
          <w:b/>
          <w:bCs/>
          <w:sz w:val="32"/>
          <w:szCs w:val="32"/>
        </w:rPr>
      </w:pPr>
    </w:p>
    <w:p w:rsidR="004B07BE" w:rsidRPr="00694F0C" w:rsidRDefault="004B07BE" w:rsidP="00B34694">
      <w:pPr>
        <w:autoSpaceDE w:val="0"/>
        <w:autoSpaceDN w:val="0"/>
        <w:adjustRightInd w:val="0"/>
        <w:spacing w:line="171" w:lineRule="atLeast"/>
        <w:rPr>
          <w:rFonts w:ascii="Dax" w:hAnsi="Dax" w:cs="Dax"/>
          <w:b/>
          <w:bCs/>
          <w:sz w:val="32"/>
          <w:szCs w:val="32"/>
        </w:rPr>
      </w:pPr>
    </w:p>
    <w:p w:rsidR="004B07BE" w:rsidRPr="00694F0C" w:rsidRDefault="004B07BE" w:rsidP="00B34694">
      <w:pPr>
        <w:autoSpaceDE w:val="0"/>
        <w:autoSpaceDN w:val="0"/>
        <w:adjustRightInd w:val="0"/>
        <w:spacing w:line="171" w:lineRule="atLeast"/>
        <w:rPr>
          <w:rFonts w:ascii="Dax" w:hAnsi="Dax" w:cs="Dax"/>
          <w:sz w:val="32"/>
          <w:szCs w:val="32"/>
        </w:rPr>
      </w:pPr>
      <w:r w:rsidRPr="00694F0C">
        <w:rPr>
          <w:rFonts w:ascii="Dax" w:hAnsi="Dax" w:cs="Dax"/>
          <w:b/>
          <w:bCs/>
          <w:sz w:val="32"/>
          <w:szCs w:val="32"/>
        </w:rPr>
        <w:t>GAEL DOOMSEER CR 8(high)</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sz w:val="16"/>
          <w:szCs w:val="16"/>
        </w:rPr>
        <w:t>Human diviner 9</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sz w:val="16"/>
          <w:szCs w:val="16"/>
        </w:rPr>
        <w:t>LE Medium humanoid (human)</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Init </w:t>
      </w:r>
      <w:r w:rsidRPr="00694F0C">
        <w:rPr>
          <w:rFonts w:ascii="Dax" w:hAnsi="Dax" w:cs="Dax"/>
          <w:sz w:val="16"/>
          <w:szCs w:val="16"/>
        </w:rPr>
        <w:t xml:space="preserve">+10; </w:t>
      </w:r>
      <w:r w:rsidRPr="00694F0C">
        <w:rPr>
          <w:rFonts w:ascii="Dax" w:hAnsi="Dax" w:cs="Dax"/>
          <w:b/>
          <w:bCs/>
          <w:sz w:val="16"/>
          <w:szCs w:val="16"/>
        </w:rPr>
        <w:t xml:space="preserve">Senses </w:t>
      </w:r>
      <w:r w:rsidRPr="00694F0C">
        <w:rPr>
          <w:rFonts w:ascii="Dax" w:hAnsi="Dax" w:cs="Dax"/>
          <w:sz w:val="16"/>
          <w:szCs w:val="16"/>
        </w:rPr>
        <w:t>Perception +1</w:t>
      </w:r>
    </w:p>
    <w:p w:rsidR="004B07BE" w:rsidRPr="00694F0C" w:rsidRDefault="004B07BE" w:rsidP="00B34694">
      <w:pPr>
        <w:autoSpaceDE w:val="0"/>
        <w:autoSpaceDN w:val="0"/>
        <w:adjustRightInd w:val="0"/>
        <w:spacing w:line="151" w:lineRule="atLeast"/>
        <w:rPr>
          <w:rFonts w:ascii="Dax" w:hAnsi="Dax" w:cs="Dax"/>
          <w:b/>
          <w:bCs/>
          <w:sz w:val="15"/>
          <w:szCs w:val="15"/>
        </w:rPr>
      </w:pPr>
    </w:p>
    <w:p w:rsidR="004B07BE" w:rsidRPr="00694F0C" w:rsidRDefault="004B07BE" w:rsidP="00B34694">
      <w:pPr>
        <w:autoSpaceDE w:val="0"/>
        <w:autoSpaceDN w:val="0"/>
        <w:adjustRightInd w:val="0"/>
        <w:spacing w:line="151" w:lineRule="atLeast"/>
        <w:rPr>
          <w:rFonts w:ascii="Dax" w:hAnsi="Dax" w:cs="Dax"/>
          <w:sz w:val="15"/>
          <w:szCs w:val="15"/>
        </w:rPr>
      </w:pPr>
      <w:r w:rsidRPr="00694F0C">
        <w:rPr>
          <w:rFonts w:ascii="Dax" w:hAnsi="Dax" w:cs="Dax"/>
          <w:b/>
          <w:bCs/>
          <w:sz w:val="15"/>
          <w:szCs w:val="15"/>
        </w:rPr>
        <w:t>DEFENSE</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AC </w:t>
      </w:r>
      <w:r w:rsidRPr="00694F0C">
        <w:rPr>
          <w:rFonts w:ascii="Dax" w:hAnsi="Dax" w:cs="Dax"/>
          <w:sz w:val="16"/>
          <w:szCs w:val="16"/>
        </w:rPr>
        <w:t>18, touch 12, flat-footed 16 (+5 armor, +2 Dex, +1 natural)</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hp </w:t>
      </w:r>
      <w:r w:rsidRPr="00694F0C">
        <w:rPr>
          <w:rFonts w:ascii="Dax" w:hAnsi="Dax" w:cs="Dax"/>
          <w:sz w:val="16"/>
          <w:szCs w:val="16"/>
        </w:rPr>
        <w:t>84 (9d6+1d10+45)</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Fort </w:t>
      </w:r>
      <w:r w:rsidRPr="00694F0C">
        <w:rPr>
          <w:rFonts w:ascii="Dax" w:hAnsi="Dax" w:cs="Dax"/>
          <w:sz w:val="16"/>
          <w:szCs w:val="16"/>
        </w:rPr>
        <w:t xml:space="preserve">+8, </w:t>
      </w:r>
      <w:r w:rsidRPr="00694F0C">
        <w:rPr>
          <w:rFonts w:ascii="Dax" w:hAnsi="Dax" w:cs="Dax"/>
          <w:b/>
          <w:bCs/>
          <w:sz w:val="16"/>
          <w:szCs w:val="16"/>
        </w:rPr>
        <w:t xml:space="preserve">Ref </w:t>
      </w:r>
      <w:r w:rsidRPr="00694F0C">
        <w:rPr>
          <w:rFonts w:ascii="Dax" w:hAnsi="Dax" w:cs="Dax"/>
          <w:sz w:val="16"/>
          <w:szCs w:val="16"/>
        </w:rPr>
        <w:t xml:space="preserve">+6, </w:t>
      </w:r>
      <w:r w:rsidRPr="00694F0C">
        <w:rPr>
          <w:rFonts w:ascii="Dax" w:hAnsi="Dax" w:cs="Dax"/>
          <w:b/>
          <w:bCs/>
          <w:sz w:val="16"/>
          <w:szCs w:val="16"/>
        </w:rPr>
        <w:t xml:space="preserve">Will </w:t>
      </w:r>
      <w:r w:rsidRPr="00694F0C">
        <w:rPr>
          <w:rFonts w:ascii="Dax" w:hAnsi="Dax" w:cs="Dax"/>
          <w:sz w:val="16"/>
          <w:szCs w:val="16"/>
        </w:rPr>
        <w:t>+8</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DR </w:t>
      </w:r>
      <w:r w:rsidRPr="00694F0C">
        <w:rPr>
          <w:rFonts w:ascii="Dax" w:hAnsi="Dax" w:cs="Dax"/>
          <w:sz w:val="16"/>
          <w:szCs w:val="16"/>
        </w:rPr>
        <w:t>10/adamantine (90 points)</w:t>
      </w:r>
    </w:p>
    <w:p w:rsidR="004B07BE" w:rsidRPr="00694F0C" w:rsidRDefault="004B07BE" w:rsidP="00B34694">
      <w:pPr>
        <w:autoSpaceDE w:val="0"/>
        <w:autoSpaceDN w:val="0"/>
        <w:adjustRightInd w:val="0"/>
        <w:spacing w:line="151" w:lineRule="atLeast"/>
        <w:rPr>
          <w:rFonts w:ascii="Dax" w:hAnsi="Dax" w:cs="Dax"/>
          <w:b/>
          <w:bCs/>
          <w:sz w:val="15"/>
          <w:szCs w:val="15"/>
        </w:rPr>
      </w:pPr>
    </w:p>
    <w:p w:rsidR="004B07BE" w:rsidRPr="00694F0C" w:rsidRDefault="004B07BE" w:rsidP="00B34694">
      <w:pPr>
        <w:autoSpaceDE w:val="0"/>
        <w:autoSpaceDN w:val="0"/>
        <w:adjustRightInd w:val="0"/>
        <w:spacing w:line="151" w:lineRule="atLeast"/>
        <w:rPr>
          <w:rFonts w:ascii="Dax" w:hAnsi="Dax" w:cs="Dax"/>
          <w:sz w:val="15"/>
          <w:szCs w:val="15"/>
        </w:rPr>
      </w:pPr>
      <w:r w:rsidRPr="00694F0C">
        <w:rPr>
          <w:rFonts w:ascii="Dax" w:hAnsi="Dax" w:cs="Dax"/>
          <w:b/>
          <w:bCs/>
          <w:sz w:val="15"/>
          <w:szCs w:val="15"/>
        </w:rPr>
        <w:t>OFFENSE</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Speed </w:t>
      </w:r>
      <w:r w:rsidRPr="00694F0C">
        <w:rPr>
          <w:rFonts w:ascii="Dax" w:hAnsi="Dax" w:cs="Dax"/>
          <w:sz w:val="16"/>
          <w:szCs w:val="16"/>
        </w:rPr>
        <w:t>30 ft.</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Melee </w:t>
      </w:r>
      <w:r w:rsidRPr="00694F0C">
        <w:rPr>
          <w:rFonts w:ascii="Dax" w:hAnsi="Dax" w:cs="Dax"/>
          <w:sz w:val="16"/>
          <w:szCs w:val="16"/>
        </w:rPr>
        <w:t>quarterstaff +3 (1d6–1)</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Arcane School Spell-Like Abilities </w:t>
      </w:r>
      <w:r w:rsidRPr="00694F0C">
        <w:rPr>
          <w:rFonts w:ascii="Dax" w:hAnsi="Dax" w:cs="Dax"/>
          <w:sz w:val="16"/>
          <w:szCs w:val="16"/>
        </w:rPr>
        <w:t>(CL 9th; concentration +14)</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sz w:val="16"/>
          <w:szCs w:val="16"/>
        </w:rPr>
        <w:t>8/day—diviner’s fortune (+4)</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Diviner Spells Prepared </w:t>
      </w:r>
      <w:r w:rsidRPr="00694F0C">
        <w:rPr>
          <w:rFonts w:ascii="Dax" w:hAnsi="Dax" w:cs="Dax"/>
          <w:sz w:val="16"/>
          <w:szCs w:val="16"/>
        </w:rPr>
        <w:t>(CL 9th; concentration +14)</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sz w:val="16"/>
          <w:szCs w:val="16"/>
        </w:rPr>
        <w:t>5th—</w:t>
      </w:r>
      <w:r w:rsidRPr="00694F0C">
        <w:rPr>
          <w:rFonts w:ascii="Dax" w:hAnsi="Dax" w:cs="Dax"/>
          <w:i/>
          <w:iCs/>
          <w:sz w:val="16"/>
          <w:szCs w:val="16"/>
        </w:rPr>
        <w:t xml:space="preserve">cone of cold </w:t>
      </w:r>
      <w:r w:rsidRPr="00694F0C">
        <w:rPr>
          <w:rFonts w:ascii="Dax" w:hAnsi="Dax" w:cs="Dax"/>
          <w:sz w:val="16"/>
          <w:szCs w:val="16"/>
        </w:rPr>
        <w:t xml:space="preserve">(DC 20), </w:t>
      </w:r>
      <w:r w:rsidRPr="00694F0C">
        <w:rPr>
          <w:rFonts w:ascii="Dax" w:hAnsi="Dax" w:cs="Dax"/>
          <w:i/>
          <w:iCs/>
          <w:sz w:val="16"/>
          <w:szCs w:val="16"/>
        </w:rPr>
        <w:t>prying eyes</w:t>
      </w:r>
      <w:r w:rsidRPr="00694F0C">
        <w:rPr>
          <w:rFonts w:ascii="Dax" w:hAnsi="Dax" w:cs="Dax"/>
          <w:sz w:val="16"/>
          <w:szCs w:val="16"/>
        </w:rPr>
        <w:t xml:space="preserve">, </w:t>
      </w:r>
      <w:r w:rsidRPr="00694F0C">
        <w:rPr>
          <w:rFonts w:ascii="Dax" w:hAnsi="Dax" w:cs="Dax"/>
          <w:i/>
          <w:iCs/>
          <w:sz w:val="16"/>
          <w:szCs w:val="16"/>
        </w:rPr>
        <w:t>suffocation</w:t>
      </w:r>
      <w:r w:rsidRPr="00694F0C">
        <w:rPr>
          <w:rFonts w:ascii="Dax" w:hAnsi="Dax" w:cs="Dax"/>
          <w:sz w:val="9"/>
          <w:szCs w:val="9"/>
        </w:rPr>
        <w:t xml:space="preserve">APG </w:t>
      </w:r>
      <w:r w:rsidRPr="00694F0C">
        <w:rPr>
          <w:rFonts w:ascii="Dax" w:hAnsi="Dax" w:cs="Dax"/>
          <w:sz w:val="16"/>
          <w:szCs w:val="16"/>
        </w:rPr>
        <w:t>(DC 20)</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sz w:val="16"/>
          <w:szCs w:val="16"/>
        </w:rPr>
        <w:t>4th—</w:t>
      </w:r>
      <w:r w:rsidRPr="00694F0C">
        <w:rPr>
          <w:rFonts w:ascii="Dax" w:hAnsi="Dax" w:cs="Dax"/>
          <w:i/>
          <w:iCs/>
          <w:sz w:val="16"/>
          <w:szCs w:val="16"/>
        </w:rPr>
        <w:t>dimensional anchor</w:t>
      </w:r>
      <w:r w:rsidRPr="00694F0C">
        <w:rPr>
          <w:rFonts w:ascii="Dax" w:hAnsi="Dax" w:cs="Dax"/>
          <w:sz w:val="16"/>
          <w:szCs w:val="16"/>
        </w:rPr>
        <w:t xml:space="preserve">, </w:t>
      </w:r>
      <w:r w:rsidRPr="00694F0C">
        <w:rPr>
          <w:rFonts w:ascii="Dax" w:hAnsi="Dax" w:cs="Dax"/>
          <w:i/>
          <w:iCs/>
          <w:sz w:val="16"/>
          <w:szCs w:val="16"/>
        </w:rPr>
        <w:t>enervation</w:t>
      </w:r>
      <w:r w:rsidRPr="00694F0C">
        <w:rPr>
          <w:rFonts w:ascii="Dax" w:hAnsi="Dax" w:cs="Dax"/>
          <w:sz w:val="16"/>
          <w:szCs w:val="16"/>
        </w:rPr>
        <w:t xml:space="preserve">, </w:t>
      </w:r>
      <w:r w:rsidRPr="00694F0C">
        <w:rPr>
          <w:rFonts w:ascii="Dax" w:hAnsi="Dax" w:cs="Dax"/>
          <w:i/>
          <w:iCs/>
          <w:sz w:val="16"/>
          <w:szCs w:val="16"/>
        </w:rPr>
        <w:t>locate creature</w:t>
      </w:r>
      <w:r w:rsidRPr="00694F0C">
        <w:rPr>
          <w:rFonts w:ascii="Dax" w:hAnsi="Dax" w:cs="Dax"/>
          <w:sz w:val="16"/>
          <w:szCs w:val="16"/>
        </w:rPr>
        <w:t xml:space="preserve">, </w:t>
      </w:r>
      <w:r w:rsidRPr="00694F0C">
        <w:rPr>
          <w:rFonts w:ascii="Dax" w:hAnsi="Dax" w:cs="Dax"/>
          <w:i/>
          <w:iCs/>
          <w:sz w:val="16"/>
          <w:szCs w:val="16"/>
        </w:rPr>
        <w:t>stoneskin</w:t>
      </w:r>
    </w:p>
    <w:p w:rsidR="004B07BE" w:rsidRPr="00694F0C" w:rsidRDefault="004B07BE" w:rsidP="00B34694">
      <w:pPr>
        <w:pStyle w:val="Pa24"/>
        <w:rPr>
          <w:sz w:val="16"/>
          <w:szCs w:val="16"/>
        </w:rPr>
      </w:pPr>
      <w:r w:rsidRPr="00694F0C">
        <w:rPr>
          <w:sz w:val="16"/>
          <w:szCs w:val="16"/>
        </w:rPr>
        <w:t>3rd—</w:t>
      </w:r>
      <w:r w:rsidRPr="00694F0C">
        <w:rPr>
          <w:i/>
          <w:iCs/>
          <w:sz w:val="16"/>
          <w:szCs w:val="16"/>
        </w:rPr>
        <w:t>dispel magic</w:t>
      </w:r>
      <w:r w:rsidRPr="00694F0C">
        <w:rPr>
          <w:sz w:val="16"/>
          <w:szCs w:val="16"/>
        </w:rPr>
        <w:t xml:space="preserve">, </w:t>
      </w:r>
      <w:r w:rsidRPr="00694F0C">
        <w:rPr>
          <w:i/>
          <w:iCs/>
          <w:sz w:val="16"/>
          <w:szCs w:val="16"/>
        </w:rPr>
        <w:t>fly</w:t>
      </w:r>
      <w:r w:rsidRPr="00694F0C">
        <w:rPr>
          <w:sz w:val="16"/>
          <w:szCs w:val="16"/>
        </w:rPr>
        <w:t xml:space="preserve">, </w:t>
      </w:r>
      <w:r w:rsidRPr="00694F0C">
        <w:rPr>
          <w:i/>
          <w:iCs/>
          <w:sz w:val="16"/>
          <w:szCs w:val="16"/>
        </w:rPr>
        <w:t>haste</w:t>
      </w:r>
      <w:r w:rsidRPr="00694F0C">
        <w:rPr>
          <w:sz w:val="16"/>
          <w:szCs w:val="16"/>
        </w:rPr>
        <w:t xml:space="preserve">, </w:t>
      </w:r>
      <w:r w:rsidRPr="00694F0C">
        <w:rPr>
          <w:i/>
          <w:iCs/>
          <w:sz w:val="16"/>
          <w:szCs w:val="16"/>
        </w:rPr>
        <w:t>invisibility sphere</w:t>
      </w:r>
      <w:r w:rsidRPr="00694F0C">
        <w:rPr>
          <w:sz w:val="16"/>
          <w:szCs w:val="16"/>
        </w:rPr>
        <w:t>, extended</w:t>
      </w:r>
      <w:r w:rsidRPr="00694F0C">
        <w:rPr>
          <w:i/>
          <w:iCs/>
          <w:sz w:val="16"/>
          <w:szCs w:val="16"/>
        </w:rPr>
        <w:t xml:space="preserve"> see invisibility</w:t>
      </w:r>
      <w:r w:rsidRPr="00694F0C">
        <w:rPr>
          <w:sz w:val="16"/>
          <w:szCs w:val="16"/>
        </w:rPr>
        <w:t>*</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sz w:val="16"/>
          <w:szCs w:val="16"/>
        </w:rPr>
        <w:t>2nd—</w:t>
      </w:r>
      <w:r w:rsidRPr="00694F0C">
        <w:rPr>
          <w:rFonts w:ascii="Dax" w:hAnsi="Dax" w:cs="Dax"/>
          <w:i/>
          <w:iCs/>
          <w:sz w:val="16"/>
          <w:szCs w:val="16"/>
        </w:rPr>
        <w:t>false life</w:t>
      </w:r>
      <w:r w:rsidRPr="00694F0C">
        <w:rPr>
          <w:rFonts w:ascii="Dax" w:hAnsi="Dax" w:cs="Dax"/>
          <w:sz w:val="16"/>
          <w:szCs w:val="16"/>
        </w:rPr>
        <w:t xml:space="preserve">, </w:t>
      </w:r>
      <w:r w:rsidRPr="00694F0C">
        <w:rPr>
          <w:rFonts w:ascii="Dax" w:hAnsi="Dax" w:cs="Dax"/>
          <w:i/>
          <w:iCs/>
          <w:sz w:val="16"/>
          <w:szCs w:val="16"/>
        </w:rPr>
        <w:t xml:space="preserve">glitterdust </w:t>
      </w:r>
      <w:r w:rsidRPr="00694F0C">
        <w:rPr>
          <w:rFonts w:ascii="Dax" w:hAnsi="Dax" w:cs="Dax"/>
          <w:sz w:val="16"/>
          <w:szCs w:val="16"/>
        </w:rPr>
        <w:t xml:space="preserve">(DC 17), </w:t>
      </w:r>
      <w:r w:rsidRPr="00694F0C">
        <w:rPr>
          <w:rFonts w:ascii="Dax" w:hAnsi="Dax" w:cs="Dax"/>
          <w:i/>
          <w:iCs/>
          <w:sz w:val="16"/>
          <w:szCs w:val="16"/>
        </w:rPr>
        <w:t>locate object</w:t>
      </w:r>
      <w:r w:rsidRPr="00694F0C">
        <w:rPr>
          <w:rFonts w:ascii="Dax" w:hAnsi="Dax" w:cs="Dax"/>
          <w:sz w:val="16"/>
          <w:szCs w:val="16"/>
        </w:rPr>
        <w:t xml:space="preserve">, </w:t>
      </w:r>
      <w:r w:rsidRPr="00694F0C">
        <w:rPr>
          <w:rFonts w:ascii="Dax" w:hAnsi="Dax" w:cs="Dax"/>
          <w:i/>
          <w:iCs/>
          <w:sz w:val="16"/>
          <w:szCs w:val="16"/>
        </w:rPr>
        <w:t>mirror image</w:t>
      </w:r>
      <w:r w:rsidRPr="00694F0C">
        <w:rPr>
          <w:rFonts w:ascii="Dax" w:hAnsi="Dax" w:cs="Dax"/>
          <w:sz w:val="16"/>
          <w:szCs w:val="16"/>
        </w:rPr>
        <w:t xml:space="preserve">, </w:t>
      </w:r>
      <w:r w:rsidRPr="00694F0C">
        <w:rPr>
          <w:rFonts w:ascii="Dax" w:hAnsi="Dax" w:cs="Dax"/>
          <w:i/>
          <w:iCs/>
          <w:sz w:val="16"/>
          <w:szCs w:val="16"/>
        </w:rPr>
        <w:t xml:space="preserve">scare </w:t>
      </w:r>
      <w:r w:rsidRPr="00694F0C">
        <w:rPr>
          <w:rFonts w:ascii="Dax" w:hAnsi="Dax" w:cs="Dax"/>
          <w:sz w:val="16"/>
          <w:szCs w:val="16"/>
        </w:rPr>
        <w:t xml:space="preserve">(DC 17), </w:t>
      </w:r>
      <w:r w:rsidRPr="00694F0C">
        <w:rPr>
          <w:rFonts w:ascii="Dax" w:hAnsi="Dax" w:cs="Dax"/>
          <w:i/>
          <w:iCs/>
          <w:sz w:val="16"/>
          <w:szCs w:val="16"/>
        </w:rPr>
        <w:t>scorching ray</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sz w:val="16"/>
          <w:szCs w:val="16"/>
        </w:rPr>
        <w:t>1st—</w:t>
      </w:r>
      <w:r w:rsidRPr="00694F0C">
        <w:rPr>
          <w:rFonts w:ascii="Dax" w:hAnsi="Dax" w:cs="Dax"/>
          <w:i/>
          <w:iCs/>
          <w:sz w:val="16"/>
          <w:szCs w:val="16"/>
        </w:rPr>
        <w:t xml:space="preserve">grease </w:t>
      </w:r>
      <w:r w:rsidRPr="00694F0C">
        <w:rPr>
          <w:rFonts w:ascii="Dax" w:hAnsi="Dax" w:cs="Dax"/>
          <w:sz w:val="16"/>
          <w:szCs w:val="16"/>
        </w:rPr>
        <w:t xml:space="preserve">(DC 16), </w:t>
      </w:r>
      <w:r w:rsidRPr="00694F0C">
        <w:rPr>
          <w:rFonts w:ascii="Dax" w:hAnsi="Dax" w:cs="Dax"/>
          <w:i/>
          <w:iCs/>
          <w:sz w:val="16"/>
          <w:szCs w:val="16"/>
        </w:rPr>
        <w:t>hydraulic push</w:t>
      </w:r>
      <w:r w:rsidRPr="00694F0C">
        <w:rPr>
          <w:rFonts w:ascii="Dax" w:hAnsi="Dax" w:cs="Dax"/>
          <w:sz w:val="9"/>
          <w:szCs w:val="9"/>
        </w:rPr>
        <w:t xml:space="preserve">APG </w:t>
      </w:r>
      <w:r w:rsidRPr="00694F0C">
        <w:rPr>
          <w:rFonts w:ascii="Dax" w:hAnsi="Dax" w:cs="Dax"/>
          <w:sz w:val="16"/>
          <w:szCs w:val="16"/>
        </w:rPr>
        <w:t xml:space="preserve">(2), </w:t>
      </w:r>
      <w:r w:rsidRPr="00694F0C">
        <w:rPr>
          <w:rFonts w:ascii="Dax" w:hAnsi="Dax" w:cs="Dax"/>
          <w:i/>
          <w:iCs/>
          <w:sz w:val="16"/>
          <w:szCs w:val="16"/>
        </w:rPr>
        <w:t xml:space="preserve">magic missile </w:t>
      </w:r>
      <w:r w:rsidRPr="00694F0C">
        <w:rPr>
          <w:rFonts w:ascii="Dax" w:hAnsi="Dax" w:cs="Dax"/>
          <w:sz w:val="16"/>
          <w:szCs w:val="16"/>
        </w:rPr>
        <w:t xml:space="preserve">(2), </w:t>
      </w:r>
      <w:r w:rsidRPr="00694F0C">
        <w:rPr>
          <w:rFonts w:ascii="Dax" w:hAnsi="Dax" w:cs="Dax"/>
          <w:i/>
          <w:iCs/>
          <w:sz w:val="16"/>
          <w:szCs w:val="16"/>
        </w:rPr>
        <w:t>touch of gracelessness</w:t>
      </w:r>
      <w:r w:rsidRPr="00694F0C">
        <w:rPr>
          <w:rFonts w:ascii="Dax" w:hAnsi="Dax" w:cs="Dax"/>
          <w:sz w:val="9"/>
          <w:szCs w:val="9"/>
        </w:rPr>
        <w:t xml:space="preserve">APG </w:t>
      </w:r>
      <w:r w:rsidRPr="00694F0C">
        <w:rPr>
          <w:rFonts w:ascii="Dax" w:hAnsi="Dax" w:cs="Dax"/>
          <w:sz w:val="16"/>
          <w:szCs w:val="16"/>
        </w:rPr>
        <w:t xml:space="preserve">(DC 16), </w:t>
      </w:r>
      <w:r w:rsidRPr="00694F0C">
        <w:rPr>
          <w:rFonts w:ascii="Dax" w:hAnsi="Dax" w:cs="Dax"/>
          <w:i/>
          <w:iCs/>
          <w:sz w:val="16"/>
          <w:szCs w:val="16"/>
        </w:rPr>
        <w:t>true strike</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sz w:val="16"/>
          <w:szCs w:val="16"/>
        </w:rPr>
        <w:t>0 (at will)—</w:t>
      </w:r>
      <w:r w:rsidRPr="00694F0C">
        <w:rPr>
          <w:rFonts w:ascii="Dax" w:hAnsi="Dax" w:cs="Dax"/>
          <w:i/>
          <w:iCs/>
          <w:sz w:val="16"/>
          <w:szCs w:val="16"/>
        </w:rPr>
        <w:t>detect magic</w:t>
      </w:r>
      <w:r w:rsidRPr="00694F0C">
        <w:rPr>
          <w:rFonts w:ascii="Dax" w:hAnsi="Dax" w:cs="Dax"/>
          <w:sz w:val="16"/>
          <w:szCs w:val="16"/>
        </w:rPr>
        <w:t xml:space="preserve">, </w:t>
      </w:r>
      <w:r w:rsidRPr="00694F0C">
        <w:rPr>
          <w:rFonts w:ascii="Dax" w:hAnsi="Dax" w:cs="Dax"/>
          <w:i/>
          <w:iCs/>
          <w:sz w:val="16"/>
          <w:szCs w:val="16"/>
        </w:rPr>
        <w:t>detect poison</w:t>
      </w:r>
      <w:r w:rsidRPr="00694F0C">
        <w:rPr>
          <w:rFonts w:ascii="Dax" w:hAnsi="Dax" w:cs="Dax"/>
          <w:sz w:val="16"/>
          <w:szCs w:val="16"/>
        </w:rPr>
        <w:t xml:space="preserve">, </w:t>
      </w:r>
      <w:r w:rsidRPr="00694F0C">
        <w:rPr>
          <w:rFonts w:ascii="Dax" w:hAnsi="Dax" w:cs="Dax"/>
          <w:i/>
          <w:iCs/>
          <w:sz w:val="16"/>
          <w:szCs w:val="16"/>
        </w:rPr>
        <w:t>message</w:t>
      </w:r>
      <w:r w:rsidRPr="00694F0C">
        <w:rPr>
          <w:rFonts w:ascii="Dax" w:hAnsi="Dax" w:cs="Dax"/>
          <w:sz w:val="16"/>
          <w:szCs w:val="16"/>
        </w:rPr>
        <w:t xml:space="preserve">, </w:t>
      </w:r>
      <w:r w:rsidRPr="00694F0C">
        <w:rPr>
          <w:rFonts w:ascii="Dax" w:hAnsi="Dax" w:cs="Dax"/>
          <w:i/>
          <w:iCs/>
          <w:sz w:val="16"/>
          <w:szCs w:val="16"/>
        </w:rPr>
        <w:t>read magic</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Opposition Schools </w:t>
      </w:r>
      <w:r w:rsidRPr="00694F0C">
        <w:rPr>
          <w:rFonts w:ascii="Dax" w:hAnsi="Dax" w:cs="Dax"/>
          <w:sz w:val="16"/>
          <w:szCs w:val="16"/>
        </w:rPr>
        <w:t>abjuration, enchantment</w:t>
      </w:r>
    </w:p>
    <w:p w:rsidR="004B07BE" w:rsidRPr="00694F0C" w:rsidRDefault="004B07BE" w:rsidP="00B34694">
      <w:pPr>
        <w:autoSpaceDE w:val="0"/>
        <w:autoSpaceDN w:val="0"/>
        <w:adjustRightInd w:val="0"/>
        <w:spacing w:line="151" w:lineRule="atLeast"/>
        <w:rPr>
          <w:rFonts w:ascii="Dax" w:hAnsi="Dax" w:cs="Dax"/>
          <w:b/>
          <w:bCs/>
          <w:sz w:val="15"/>
          <w:szCs w:val="15"/>
        </w:rPr>
      </w:pPr>
    </w:p>
    <w:p w:rsidR="004B07BE" w:rsidRPr="00694F0C" w:rsidRDefault="004B07BE" w:rsidP="00B34694">
      <w:pPr>
        <w:autoSpaceDE w:val="0"/>
        <w:autoSpaceDN w:val="0"/>
        <w:adjustRightInd w:val="0"/>
        <w:spacing w:line="151" w:lineRule="atLeast"/>
        <w:rPr>
          <w:rFonts w:ascii="Dax" w:hAnsi="Dax" w:cs="Dax"/>
          <w:sz w:val="15"/>
          <w:szCs w:val="15"/>
        </w:rPr>
      </w:pPr>
      <w:r w:rsidRPr="00694F0C">
        <w:rPr>
          <w:rFonts w:ascii="Dax" w:hAnsi="Dax" w:cs="Dax"/>
          <w:b/>
          <w:bCs/>
          <w:sz w:val="15"/>
          <w:szCs w:val="15"/>
        </w:rPr>
        <w:t>TACTICS</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Before Combat </w:t>
      </w:r>
      <w:r w:rsidRPr="00694F0C">
        <w:rPr>
          <w:rFonts w:ascii="Dax" w:hAnsi="Dax" w:cs="Dax"/>
          <w:sz w:val="16"/>
          <w:szCs w:val="16"/>
        </w:rPr>
        <w:t xml:space="preserve">The doomseer casts extended </w:t>
      </w:r>
      <w:r w:rsidRPr="00694F0C">
        <w:rPr>
          <w:rFonts w:ascii="Dax" w:hAnsi="Dax" w:cs="Dax"/>
          <w:i/>
          <w:iCs/>
          <w:sz w:val="16"/>
          <w:szCs w:val="16"/>
        </w:rPr>
        <w:t>see invisibility</w:t>
      </w:r>
      <w:r w:rsidRPr="00694F0C">
        <w:rPr>
          <w:rFonts w:ascii="Dax" w:hAnsi="Dax" w:cs="Dax"/>
          <w:sz w:val="16"/>
          <w:szCs w:val="16"/>
        </w:rPr>
        <w:t xml:space="preserve">, </w:t>
      </w:r>
      <w:r w:rsidRPr="00694F0C">
        <w:rPr>
          <w:rFonts w:ascii="Dax" w:hAnsi="Dax" w:cs="Dax"/>
          <w:i/>
          <w:iCs/>
          <w:sz w:val="16"/>
          <w:szCs w:val="16"/>
        </w:rPr>
        <w:t>false life</w:t>
      </w:r>
      <w:r w:rsidRPr="00694F0C">
        <w:rPr>
          <w:rFonts w:ascii="Dax" w:hAnsi="Dax" w:cs="Dax"/>
          <w:sz w:val="16"/>
          <w:szCs w:val="16"/>
        </w:rPr>
        <w:t xml:space="preserve">, </w:t>
      </w:r>
      <w:r w:rsidRPr="00694F0C">
        <w:rPr>
          <w:rFonts w:ascii="Dax" w:hAnsi="Dax" w:cs="Dax"/>
          <w:i/>
          <w:iCs/>
          <w:sz w:val="16"/>
          <w:szCs w:val="16"/>
        </w:rPr>
        <w:t>fly</w:t>
      </w:r>
      <w:r w:rsidRPr="00694F0C">
        <w:rPr>
          <w:rFonts w:ascii="Dax" w:hAnsi="Dax" w:cs="Dax"/>
          <w:sz w:val="16"/>
          <w:szCs w:val="16"/>
        </w:rPr>
        <w:t xml:space="preserve">, </w:t>
      </w:r>
      <w:r w:rsidRPr="00694F0C">
        <w:rPr>
          <w:rFonts w:ascii="Dax" w:hAnsi="Dax" w:cs="Dax"/>
          <w:i/>
          <w:iCs/>
          <w:sz w:val="16"/>
          <w:szCs w:val="16"/>
        </w:rPr>
        <w:t>stoneskin</w:t>
      </w:r>
      <w:r w:rsidRPr="00694F0C">
        <w:rPr>
          <w:rFonts w:ascii="Dax" w:hAnsi="Dax" w:cs="Dax"/>
          <w:sz w:val="16"/>
          <w:szCs w:val="16"/>
        </w:rPr>
        <w:t xml:space="preserve">, and </w:t>
      </w:r>
      <w:r w:rsidRPr="00694F0C">
        <w:rPr>
          <w:rFonts w:ascii="Dax" w:hAnsi="Dax" w:cs="Dax"/>
          <w:i/>
          <w:iCs/>
          <w:sz w:val="16"/>
          <w:szCs w:val="16"/>
        </w:rPr>
        <w:t xml:space="preserve">invisibility sphere </w:t>
      </w:r>
      <w:r w:rsidRPr="00694F0C">
        <w:rPr>
          <w:rFonts w:ascii="Dax" w:hAnsi="Dax" w:cs="Dax"/>
          <w:sz w:val="16"/>
          <w:szCs w:val="16"/>
        </w:rPr>
        <w:t>to hide as many of her allies as possible.</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During Combat </w:t>
      </w:r>
      <w:r w:rsidRPr="00694F0C">
        <w:rPr>
          <w:rFonts w:ascii="Dax" w:hAnsi="Dax" w:cs="Dax"/>
          <w:sz w:val="16"/>
          <w:szCs w:val="16"/>
        </w:rPr>
        <w:t>The doomseer uses her spells to hamper Guaril’s allies and attack the faction leader.</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Morale </w:t>
      </w:r>
      <w:r w:rsidRPr="00694F0C">
        <w:rPr>
          <w:rFonts w:ascii="Dax" w:hAnsi="Dax" w:cs="Dax"/>
          <w:sz w:val="16"/>
          <w:szCs w:val="16"/>
        </w:rPr>
        <w:t>The Gaels initiated this fight knowing that Guaril’s death is their only means of victory. The doomseer fights to the death.</w:t>
      </w:r>
    </w:p>
    <w:p w:rsidR="004B07BE" w:rsidRPr="00694F0C" w:rsidRDefault="004B07BE" w:rsidP="00B34694">
      <w:pPr>
        <w:autoSpaceDE w:val="0"/>
        <w:autoSpaceDN w:val="0"/>
        <w:adjustRightInd w:val="0"/>
        <w:spacing w:line="151" w:lineRule="atLeast"/>
        <w:rPr>
          <w:rFonts w:ascii="Dax" w:hAnsi="Dax" w:cs="Dax"/>
          <w:b/>
          <w:bCs/>
          <w:sz w:val="15"/>
          <w:szCs w:val="15"/>
        </w:rPr>
      </w:pPr>
    </w:p>
    <w:p w:rsidR="004B07BE" w:rsidRPr="00694F0C" w:rsidRDefault="004B07BE" w:rsidP="00B34694">
      <w:pPr>
        <w:autoSpaceDE w:val="0"/>
        <w:autoSpaceDN w:val="0"/>
        <w:adjustRightInd w:val="0"/>
        <w:spacing w:line="151" w:lineRule="atLeast"/>
        <w:rPr>
          <w:rFonts w:ascii="Dax" w:hAnsi="Dax" w:cs="Dax"/>
          <w:sz w:val="15"/>
          <w:szCs w:val="15"/>
        </w:rPr>
      </w:pPr>
      <w:r w:rsidRPr="00694F0C">
        <w:rPr>
          <w:rFonts w:ascii="Dax" w:hAnsi="Dax" w:cs="Dax"/>
          <w:b/>
          <w:bCs/>
          <w:sz w:val="15"/>
          <w:szCs w:val="15"/>
        </w:rPr>
        <w:t>STATISTICS</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Str </w:t>
      </w:r>
      <w:r w:rsidRPr="00694F0C">
        <w:rPr>
          <w:rFonts w:ascii="Dax" w:hAnsi="Dax" w:cs="Dax"/>
          <w:sz w:val="16"/>
          <w:szCs w:val="16"/>
        </w:rPr>
        <w:t xml:space="preserve">8, </w:t>
      </w:r>
      <w:r w:rsidRPr="00694F0C">
        <w:rPr>
          <w:rFonts w:ascii="Dax" w:hAnsi="Dax" w:cs="Dax"/>
          <w:b/>
          <w:bCs/>
          <w:sz w:val="16"/>
          <w:szCs w:val="16"/>
        </w:rPr>
        <w:t xml:space="preserve">Dex </w:t>
      </w:r>
      <w:r w:rsidRPr="00694F0C">
        <w:rPr>
          <w:rFonts w:ascii="Dax" w:hAnsi="Dax" w:cs="Dax"/>
          <w:sz w:val="16"/>
          <w:szCs w:val="16"/>
        </w:rPr>
        <w:t xml:space="preserve">14, </w:t>
      </w:r>
      <w:r w:rsidRPr="00694F0C">
        <w:rPr>
          <w:rFonts w:ascii="Dax" w:hAnsi="Dax" w:cs="Dax"/>
          <w:b/>
          <w:bCs/>
          <w:sz w:val="16"/>
          <w:szCs w:val="16"/>
        </w:rPr>
        <w:t xml:space="preserve">Con </w:t>
      </w:r>
      <w:r w:rsidRPr="00694F0C">
        <w:rPr>
          <w:rFonts w:ascii="Dax" w:hAnsi="Dax" w:cs="Dax"/>
          <w:sz w:val="16"/>
          <w:szCs w:val="16"/>
        </w:rPr>
        <w:t xml:space="preserve">14, </w:t>
      </w:r>
      <w:r w:rsidRPr="00694F0C">
        <w:rPr>
          <w:rFonts w:ascii="Dax" w:hAnsi="Dax" w:cs="Dax"/>
          <w:b/>
          <w:bCs/>
          <w:sz w:val="16"/>
          <w:szCs w:val="16"/>
        </w:rPr>
        <w:t xml:space="preserve">Int </w:t>
      </w:r>
      <w:r w:rsidRPr="00694F0C">
        <w:rPr>
          <w:rFonts w:ascii="Dax" w:hAnsi="Dax" w:cs="Dax"/>
          <w:sz w:val="16"/>
          <w:szCs w:val="16"/>
        </w:rPr>
        <w:t xml:space="preserve">20, </w:t>
      </w:r>
      <w:r w:rsidRPr="00694F0C">
        <w:rPr>
          <w:rFonts w:ascii="Dax" w:hAnsi="Dax" w:cs="Dax"/>
          <w:b/>
          <w:bCs/>
          <w:sz w:val="16"/>
          <w:szCs w:val="16"/>
        </w:rPr>
        <w:t xml:space="preserve">Wis </w:t>
      </w:r>
      <w:r w:rsidRPr="00694F0C">
        <w:rPr>
          <w:rFonts w:ascii="Dax" w:hAnsi="Dax" w:cs="Dax"/>
          <w:sz w:val="16"/>
          <w:szCs w:val="16"/>
        </w:rPr>
        <w:t xml:space="preserve">12, </w:t>
      </w:r>
      <w:r w:rsidRPr="00694F0C">
        <w:rPr>
          <w:rFonts w:ascii="Dax" w:hAnsi="Dax" w:cs="Dax"/>
          <w:b/>
          <w:bCs/>
          <w:sz w:val="16"/>
          <w:szCs w:val="16"/>
        </w:rPr>
        <w:t xml:space="preserve">Cha </w:t>
      </w:r>
      <w:r w:rsidRPr="00694F0C">
        <w:rPr>
          <w:rFonts w:ascii="Dax" w:hAnsi="Dax" w:cs="Dax"/>
          <w:sz w:val="16"/>
          <w:szCs w:val="16"/>
        </w:rPr>
        <w:t>10</w:t>
      </w:r>
    </w:p>
    <w:p w:rsidR="004B07BE" w:rsidRPr="00694F0C" w:rsidRDefault="004B07BE" w:rsidP="00B34694">
      <w:pPr>
        <w:autoSpaceDE w:val="0"/>
        <w:autoSpaceDN w:val="0"/>
        <w:adjustRightInd w:val="0"/>
        <w:spacing w:line="161" w:lineRule="atLeast"/>
        <w:rPr>
          <w:rFonts w:ascii="Dax" w:hAnsi="Dax" w:cs="Dax"/>
          <w:b/>
          <w:bCs/>
          <w:sz w:val="16"/>
          <w:szCs w:val="16"/>
        </w:rPr>
      </w:pP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Base Atk </w:t>
      </w:r>
      <w:r w:rsidRPr="00694F0C">
        <w:rPr>
          <w:rFonts w:ascii="Dax" w:hAnsi="Dax" w:cs="Dax"/>
          <w:sz w:val="16"/>
          <w:szCs w:val="16"/>
        </w:rPr>
        <w:t xml:space="preserve">+4; </w:t>
      </w:r>
      <w:r w:rsidRPr="00694F0C">
        <w:rPr>
          <w:rFonts w:ascii="Dax" w:hAnsi="Dax" w:cs="Dax"/>
          <w:b/>
          <w:bCs/>
          <w:sz w:val="16"/>
          <w:szCs w:val="16"/>
        </w:rPr>
        <w:t xml:space="preserve">CMB </w:t>
      </w:r>
      <w:r w:rsidRPr="00694F0C">
        <w:rPr>
          <w:rFonts w:ascii="Dax" w:hAnsi="Dax" w:cs="Dax"/>
          <w:sz w:val="16"/>
          <w:szCs w:val="16"/>
        </w:rPr>
        <w:t xml:space="preserve">+3; </w:t>
      </w:r>
      <w:r w:rsidRPr="00694F0C">
        <w:rPr>
          <w:rFonts w:ascii="Dax" w:hAnsi="Dax" w:cs="Dax"/>
          <w:b/>
          <w:bCs/>
          <w:sz w:val="16"/>
          <w:szCs w:val="16"/>
        </w:rPr>
        <w:t xml:space="preserve">CMD </w:t>
      </w:r>
      <w:r w:rsidRPr="00694F0C">
        <w:rPr>
          <w:rFonts w:ascii="Dax" w:hAnsi="Dax" w:cs="Dax"/>
          <w:sz w:val="16"/>
          <w:szCs w:val="16"/>
        </w:rPr>
        <w:t>15</w:t>
      </w:r>
    </w:p>
    <w:p w:rsidR="004B07BE" w:rsidRPr="00694F0C" w:rsidRDefault="004B07BE" w:rsidP="00B34694">
      <w:pPr>
        <w:autoSpaceDE w:val="0"/>
        <w:autoSpaceDN w:val="0"/>
        <w:adjustRightInd w:val="0"/>
        <w:spacing w:line="161" w:lineRule="atLeast"/>
        <w:rPr>
          <w:rFonts w:ascii="Dax" w:hAnsi="Dax" w:cs="Dax"/>
          <w:b/>
          <w:bCs/>
          <w:sz w:val="16"/>
          <w:szCs w:val="16"/>
        </w:rPr>
      </w:pP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Feats </w:t>
      </w:r>
      <w:r w:rsidRPr="00694F0C">
        <w:rPr>
          <w:rFonts w:ascii="Dax" w:hAnsi="Dax" w:cs="Dax"/>
          <w:sz w:val="16"/>
          <w:szCs w:val="16"/>
        </w:rPr>
        <w:t>Arcane Armor Training, Combat Casting, Extend Spell, Great Fortitude, Improved Initiative, Light Armor Proficiency, Scribe Scroll, Toughness</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Skills </w:t>
      </w:r>
      <w:r w:rsidRPr="00694F0C">
        <w:rPr>
          <w:rFonts w:ascii="Dax" w:hAnsi="Dax" w:cs="Dax"/>
          <w:sz w:val="16"/>
          <w:szCs w:val="16"/>
        </w:rPr>
        <w:t>Appraise +17, Craft (alchemy) +17, Fly +14, Intimidate +9, Knowledge (arcana) +17, Knowledge (dungeoneering, history, local, nature, nobility, and planes) +11, Spellcraft +17</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Languages </w:t>
      </w:r>
      <w:r w:rsidRPr="00694F0C">
        <w:rPr>
          <w:rFonts w:ascii="Dax" w:hAnsi="Dax" w:cs="Dax"/>
          <w:sz w:val="16"/>
          <w:szCs w:val="16"/>
        </w:rPr>
        <w:t>Common, Giant, Goblin, Infernal, Skald, Tien, Varisian</w:t>
      </w:r>
    </w:p>
    <w:p w:rsidR="004B07BE" w:rsidRPr="00694F0C" w:rsidRDefault="004B07BE"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SQ </w:t>
      </w:r>
      <w:r w:rsidRPr="00694F0C">
        <w:rPr>
          <w:rFonts w:ascii="Dax" w:hAnsi="Dax" w:cs="Dax"/>
          <w:sz w:val="16"/>
          <w:szCs w:val="16"/>
        </w:rPr>
        <w:t>arcane bond (raven), forewarned, scrying adept</w:t>
      </w:r>
    </w:p>
    <w:p w:rsidR="004B07BE" w:rsidRPr="00694F0C" w:rsidRDefault="004B07BE" w:rsidP="00B34694">
      <w:pPr>
        <w:rPr>
          <w:sz w:val="16"/>
          <w:szCs w:val="16"/>
        </w:rPr>
      </w:pPr>
      <w:r w:rsidRPr="00694F0C">
        <w:rPr>
          <w:rFonts w:ascii="Dax" w:hAnsi="Dax" w:cs="Dax"/>
          <w:b/>
          <w:bCs/>
          <w:sz w:val="16"/>
          <w:szCs w:val="16"/>
        </w:rPr>
        <w:t xml:space="preserve">Combat Gear </w:t>
      </w:r>
      <w:r w:rsidRPr="00694F0C">
        <w:rPr>
          <w:rFonts w:ascii="Dax" w:hAnsi="Dax" w:cs="Dax"/>
          <w:i/>
          <w:iCs/>
          <w:sz w:val="16"/>
          <w:szCs w:val="16"/>
        </w:rPr>
        <w:t>potion of cure moderate wounds</w:t>
      </w:r>
      <w:r w:rsidRPr="00694F0C">
        <w:rPr>
          <w:rFonts w:ascii="Dax" w:hAnsi="Dax" w:cs="Dax"/>
          <w:sz w:val="16"/>
          <w:szCs w:val="16"/>
        </w:rPr>
        <w:t xml:space="preserve">; </w:t>
      </w:r>
      <w:r w:rsidRPr="00694F0C">
        <w:rPr>
          <w:rFonts w:ascii="Dax" w:hAnsi="Dax" w:cs="Dax"/>
          <w:b/>
          <w:bCs/>
          <w:sz w:val="16"/>
          <w:szCs w:val="16"/>
        </w:rPr>
        <w:t xml:space="preserve">Other Gear </w:t>
      </w:r>
      <w:r w:rsidRPr="00694F0C">
        <w:rPr>
          <w:rFonts w:ascii="Dax" w:hAnsi="Dax" w:cs="Dax"/>
          <w:i/>
          <w:iCs/>
          <w:sz w:val="16"/>
          <w:szCs w:val="16"/>
        </w:rPr>
        <w:t>+1 mithral chain shirt</w:t>
      </w:r>
      <w:r w:rsidRPr="00694F0C">
        <w:rPr>
          <w:rFonts w:ascii="Dax" w:hAnsi="Dax" w:cs="Dax"/>
          <w:sz w:val="16"/>
          <w:szCs w:val="16"/>
        </w:rPr>
        <w:t xml:space="preserve">, quarterstaff, </w:t>
      </w:r>
      <w:r w:rsidRPr="00694F0C">
        <w:rPr>
          <w:rFonts w:ascii="Dax" w:hAnsi="Dax" w:cs="Dax"/>
          <w:i/>
          <w:iCs/>
          <w:sz w:val="16"/>
          <w:szCs w:val="16"/>
        </w:rPr>
        <w:t>amulet of natural armor +1</w:t>
      </w:r>
      <w:r w:rsidRPr="00694F0C">
        <w:rPr>
          <w:rFonts w:ascii="Dax" w:hAnsi="Dax" w:cs="Dax"/>
          <w:sz w:val="16"/>
          <w:szCs w:val="16"/>
        </w:rPr>
        <w:t xml:space="preserve">, </w:t>
      </w:r>
      <w:r w:rsidRPr="00694F0C">
        <w:rPr>
          <w:rFonts w:ascii="Dax" w:hAnsi="Dax" w:cs="Dax"/>
          <w:i/>
          <w:iCs/>
          <w:sz w:val="16"/>
          <w:szCs w:val="16"/>
        </w:rPr>
        <w:t>cloak of resistance +1</w:t>
      </w:r>
      <w:r w:rsidRPr="00694F0C">
        <w:rPr>
          <w:rFonts w:ascii="Dax" w:hAnsi="Dax" w:cs="Dax"/>
          <w:sz w:val="16"/>
          <w:szCs w:val="16"/>
        </w:rPr>
        <w:t xml:space="preserve">, </w:t>
      </w:r>
      <w:r w:rsidRPr="00694F0C">
        <w:rPr>
          <w:rFonts w:ascii="Dax" w:hAnsi="Dax" w:cs="Dax"/>
          <w:i/>
          <w:iCs/>
          <w:sz w:val="16"/>
          <w:szCs w:val="16"/>
        </w:rPr>
        <w:t>headband of vast intelligence +2</w:t>
      </w:r>
      <w:r w:rsidRPr="00694F0C">
        <w:rPr>
          <w:rFonts w:ascii="Dax" w:hAnsi="Dax" w:cs="Dax"/>
          <w:sz w:val="16"/>
          <w:szCs w:val="16"/>
        </w:rPr>
        <w:t>, diamond dust (250 gp)</w:t>
      </w:r>
    </w:p>
    <w:p w:rsidR="004B07BE" w:rsidRPr="00694F0C" w:rsidRDefault="004B07BE" w:rsidP="00A07BEC">
      <w:pPr>
        <w:rPr>
          <w:sz w:val="16"/>
          <w:szCs w:val="16"/>
        </w:rPr>
      </w:pPr>
    </w:p>
    <w:p w:rsidR="004B07BE" w:rsidRPr="00694F0C" w:rsidRDefault="004B07BE" w:rsidP="00A07BEC">
      <w:pPr>
        <w:rPr>
          <w:sz w:val="16"/>
          <w:szCs w:val="16"/>
        </w:rPr>
      </w:pPr>
    </w:p>
    <w:p w:rsidR="004B07BE" w:rsidRPr="00694F0C" w:rsidRDefault="004B07BE" w:rsidP="00A07BEC">
      <w:pPr>
        <w:rPr>
          <w:b/>
          <w:bCs/>
          <w:sz w:val="40"/>
          <w:szCs w:val="40"/>
        </w:rPr>
      </w:pPr>
    </w:p>
    <w:p w:rsidR="004B07BE" w:rsidRPr="00694F0C" w:rsidRDefault="004B07BE" w:rsidP="00A07BEC">
      <w:pPr>
        <w:rPr>
          <w:b/>
          <w:bCs/>
          <w:sz w:val="40"/>
          <w:szCs w:val="40"/>
        </w:rPr>
      </w:pPr>
    </w:p>
    <w:p w:rsidR="004B07BE" w:rsidRPr="00694F0C" w:rsidRDefault="004B07BE" w:rsidP="00A07BEC">
      <w:pPr>
        <w:rPr>
          <w:b/>
          <w:bCs/>
          <w:sz w:val="40"/>
          <w:szCs w:val="40"/>
        </w:rPr>
      </w:pPr>
    </w:p>
    <w:p w:rsidR="004B07BE" w:rsidRPr="00694F0C" w:rsidRDefault="004B07BE" w:rsidP="00A07BEC">
      <w:pPr>
        <w:rPr>
          <w:b/>
          <w:bCs/>
          <w:sz w:val="40"/>
          <w:szCs w:val="40"/>
        </w:rPr>
      </w:pPr>
    </w:p>
    <w:p w:rsidR="004B07BE" w:rsidRPr="00694F0C" w:rsidRDefault="004B07BE" w:rsidP="00A07BEC">
      <w:pPr>
        <w:rPr>
          <w:b/>
          <w:bCs/>
          <w:sz w:val="40"/>
          <w:szCs w:val="40"/>
        </w:rPr>
      </w:pPr>
    </w:p>
    <w:p w:rsidR="004B07BE" w:rsidRPr="00694F0C" w:rsidRDefault="004B07BE" w:rsidP="00A07BEC">
      <w:pPr>
        <w:rPr>
          <w:b/>
          <w:bCs/>
          <w:sz w:val="40"/>
          <w:szCs w:val="40"/>
        </w:rPr>
      </w:pPr>
    </w:p>
    <w:p w:rsidR="004B07BE" w:rsidRPr="00694F0C" w:rsidRDefault="004B07BE" w:rsidP="00A07BEC">
      <w:pPr>
        <w:rPr>
          <w:b/>
          <w:bCs/>
          <w:sz w:val="40"/>
          <w:szCs w:val="40"/>
        </w:rPr>
      </w:pPr>
    </w:p>
    <w:p w:rsidR="004B07BE" w:rsidRPr="00694F0C" w:rsidRDefault="004B07BE" w:rsidP="00A07BEC">
      <w:pPr>
        <w:rPr>
          <w:b/>
          <w:bCs/>
          <w:sz w:val="40"/>
          <w:szCs w:val="40"/>
        </w:rPr>
      </w:pPr>
    </w:p>
    <w:p w:rsidR="004B07BE" w:rsidRPr="00694F0C" w:rsidRDefault="004B07BE" w:rsidP="00A07BEC">
      <w:pPr>
        <w:rPr>
          <w:b/>
          <w:bCs/>
          <w:sz w:val="40"/>
          <w:szCs w:val="40"/>
        </w:rPr>
      </w:pPr>
    </w:p>
    <w:p w:rsidR="004B07BE" w:rsidRPr="00694F0C" w:rsidRDefault="004B07BE" w:rsidP="00A07BEC">
      <w:pPr>
        <w:rPr>
          <w:b/>
          <w:bCs/>
          <w:sz w:val="40"/>
          <w:szCs w:val="40"/>
        </w:rPr>
      </w:pPr>
      <w:r w:rsidRPr="00694F0C">
        <w:rPr>
          <w:b/>
          <w:bCs/>
          <w:sz w:val="40"/>
          <w:szCs w:val="40"/>
        </w:rPr>
        <w:t>Mission 3: (Grand Lodge)</w:t>
      </w:r>
    </w:p>
    <w:p w:rsidR="004B07BE" w:rsidRPr="00694F0C" w:rsidRDefault="004B07BE" w:rsidP="004659B7">
      <w:pPr>
        <w:pStyle w:val="Heading3"/>
        <w:spacing w:before="0" w:beforeAutospacing="0" w:after="0" w:afterAutospacing="0"/>
        <w:rPr>
          <w:sz w:val="32"/>
          <w:szCs w:val="32"/>
        </w:rPr>
      </w:pPr>
    </w:p>
    <w:p w:rsidR="004B07BE" w:rsidRPr="00694F0C" w:rsidRDefault="004B07BE" w:rsidP="004659B7">
      <w:pPr>
        <w:pStyle w:val="Heading3"/>
        <w:spacing w:before="0" w:beforeAutospacing="0" w:after="0" w:afterAutospacing="0"/>
        <w:rPr>
          <w:sz w:val="32"/>
          <w:szCs w:val="32"/>
        </w:rPr>
      </w:pPr>
    </w:p>
    <w:p w:rsidR="004B07BE" w:rsidRPr="00840D2B" w:rsidRDefault="004B07BE" w:rsidP="004659B7">
      <w:pPr>
        <w:pStyle w:val="Heading3"/>
        <w:spacing w:before="0" w:beforeAutospacing="0" w:after="0" w:afterAutospacing="0"/>
        <w:rPr>
          <w:sz w:val="32"/>
          <w:szCs w:val="32"/>
        </w:rPr>
      </w:pPr>
      <w:r w:rsidRPr="00840D2B">
        <w:rPr>
          <w:sz w:val="32"/>
          <w:szCs w:val="32"/>
        </w:rPr>
        <w:t>Hungry Flesh (low)</w:t>
      </w:r>
    </w:p>
    <w:tbl>
      <w:tblPr>
        <w:tblW w:w="0" w:type="auto"/>
        <w:tblInd w:w="270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0" w:type="dxa"/>
          <w:right w:w="0" w:type="dxa"/>
        </w:tblCellMar>
        <w:tblLook w:val="0000"/>
      </w:tblPr>
      <w:tblGrid/>
      <w:tr w:rsidR="004B07BE" w:rsidRPr="00840D2B">
        <w:trPr>
          <w:trHeight w:val="66"/>
        </w:trPr>
        <w:tc>
          <w:tcPr>
            <w:gridSpan w:val="0"/>
          </w:tcPr>
          <w:p w:rsidR="004B07BE" w:rsidRPr="00840D2B" w:rsidRDefault="004B07BE">
            <w:r w:rsidRPr="00840D2B">
              <w:rPr>
                <w:i/>
                <w:iCs/>
                <w:sz w:val="16"/>
                <w:szCs w:val="16"/>
              </w:rPr>
              <w:t>A quivering pile of tumorous flesh, this creature leaves a trail of slime as it hungrily searches for sustenance.</w:t>
            </w:r>
            <w:r w:rsidRPr="00840D2B">
              <w:t xml:space="preserve"> </w:t>
            </w:r>
          </w:p>
        </w:tc>
      </w:tr>
    </w:tbl>
    <w:p w:rsidR="004B07BE" w:rsidRPr="00840D2B" w:rsidRDefault="004B07BE" w:rsidP="00840D2B">
      <w:pPr>
        <w:pStyle w:val="NormalWeb"/>
        <w:spacing w:before="0" w:beforeAutospacing="0" w:after="0" w:afterAutospacing="0"/>
        <w:rPr>
          <w:sz w:val="16"/>
          <w:szCs w:val="16"/>
        </w:rPr>
      </w:pPr>
      <w:r>
        <w:rPr>
          <w:rStyle w:val="Hyperlink"/>
          <w:color w:val="auto"/>
          <w:sz w:val="16"/>
          <w:szCs w:val="16"/>
        </w:rPr>
        <w:t xml:space="preserve">N Large </w:t>
      </w:r>
      <w:r w:rsidRPr="00840D2B">
        <w:rPr>
          <w:rStyle w:val="Hyperlink"/>
          <w:color w:val="auto"/>
          <w:sz w:val="16"/>
          <w:szCs w:val="16"/>
        </w:rPr>
        <w:t>ooze</w:t>
      </w:r>
      <w:r w:rsidRPr="00840D2B">
        <w:rPr>
          <w:sz w:val="16"/>
          <w:szCs w:val="16"/>
        </w:rPr>
        <w:br/>
      </w:r>
      <w:r w:rsidRPr="00840D2B">
        <w:rPr>
          <w:b/>
          <w:bCs/>
          <w:sz w:val="16"/>
          <w:szCs w:val="16"/>
        </w:rPr>
        <w:t>Init</w:t>
      </w:r>
      <w:r w:rsidRPr="00840D2B">
        <w:rPr>
          <w:sz w:val="16"/>
          <w:szCs w:val="16"/>
        </w:rPr>
        <w:t xml:space="preserve"> –3; </w:t>
      </w:r>
      <w:r w:rsidRPr="00840D2B">
        <w:rPr>
          <w:b/>
          <w:bCs/>
          <w:sz w:val="16"/>
          <w:szCs w:val="16"/>
        </w:rPr>
        <w:t>Senses</w:t>
      </w:r>
      <w:r w:rsidRPr="00840D2B">
        <w:rPr>
          <w:sz w:val="16"/>
          <w:szCs w:val="16"/>
        </w:rPr>
        <w:t xml:space="preserve"> </w:t>
      </w:r>
      <w:hyperlink r:id="rId76" w:anchor="TOC-Blindsight-and-Blindsense" w:history="1">
        <w:r w:rsidRPr="00840D2B">
          <w:rPr>
            <w:rStyle w:val="Hyperlink"/>
            <w:color w:val="auto"/>
            <w:sz w:val="16"/>
            <w:szCs w:val="16"/>
          </w:rPr>
          <w:t>blindsight</w:t>
        </w:r>
      </w:hyperlink>
      <w:r w:rsidRPr="00840D2B">
        <w:rPr>
          <w:sz w:val="16"/>
          <w:szCs w:val="16"/>
        </w:rPr>
        <w:t xml:space="preserve"> 60 ft., </w:t>
      </w:r>
      <w:hyperlink r:id="rId77" w:anchor="TOC-Scent" w:history="1">
        <w:r w:rsidRPr="00840D2B">
          <w:rPr>
            <w:rStyle w:val="Hyperlink"/>
            <w:color w:val="auto"/>
            <w:sz w:val="16"/>
            <w:szCs w:val="16"/>
          </w:rPr>
          <w:t>scent</w:t>
        </w:r>
      </w:hyperlink>
      <w:r w:rsidRPr="00840D2B">
        <w:rPr>
          <w:sz w:val="16"/>
          <w:szCs w:val="16"/>
        </w:rPr>
        <w:t xml:space="preserve">; </w:t>
      </w:r>
      <w:hyperlink r:id="rId78" w:history="1">
        <w:r w:rsidRPr="00840D2B">
          <w:rPr>
            <w:rStyle w:val="Hyperlink"/>
            <w:color w:val="auto"/>
            <w:sz w:val="16"/>
            <w:szCs w:val="16"/>
          </w:rPr>
          <w:t>Perception</w:t>
        </w:r>
      </w:hyperlink>
      <w:r w:rsidRPr="00840D2B">
        <w:rPr>
          <w:sz w:val="16"/>
          <w:szCs w:val="16"/>
        </w:rPr>
        <w:t xml:space="preserve"> –5</w:t>
      </w:r>
    </w:p>
    <w:p w:rsidR="004B07BE" w:rsidRPr="00840D2B" w:rsidRDefault="004B07BE" w:rsidP="00840D2B">
      <w:pPr>
        <w:pStyle w:val="Heading4"/>
        <w:pBdr>
          <w:top w:val="single" w:sz="4" w:space="0" w:color="auto"/>
          <w:bottom w:val="single" w:sz="4" w:space="0" w:color="auto"/>
        </w:pBdr>
        <w:spacing w:before="0" w:beforeAutospacing="0" w:after="0" w:afterAutospacing="0"/>
        <w:rPr>
          <w:sz w:val="16"/>
          <w:szCs w:val="16"/>
        </w:rPr>
      </w:pPr>
      <w:bookmarkStart w:id="0" w:name="TOC-DEFENSE"/>
      <w:bookmarkEnd w:id="0"/>
    </w:p>
    <w:p w:rsidR="004B07BE" w:rsidRPr="00840D2B" w:rsidRDefault="004B07BE" w:rsidP="00840D2B">
      <w:pPr>
        <w:pStyle w:val="Heading4"/>
        <w:pBdr>
          <w:top w:val="single" w:sz="4" w:space="0" w:color="auto"/>
          <w:bottom w:val="single" w:sz="4" w:space="0" w:color="auto"/>
        </w:pBdr>
        <w:spacing w:before="0" w:beforeAutospacing="0" w:after="0" w:afterAutospacing="0"/>
        <w:rPr>
          <w:sz w:val="16"/>
          <w:szCs w:val="16"/>
        </w:rPr>
      </w:pPr>
      <w:r w:rsidRPr="00840D2B">
        <w:rPr>
          <w:sz w:val="16"/>
          <w:szCs w:val="16"/>
        </w:rPr>
        <w:t>DEFENSE</w:t>
      </w:r>
    </w:p>
    <w:p w:rsidR="004B07BE" w:rsidRPr="00840D2B" w:rsidRDefault="004B07BE" w:rsidP="00840D2B">
      <w:pPr>
        <w:pStyle w:val="NormalWeb"/>
        <w:spacing w:before="0" w:beforeAutospacing="0" w:after="0" w:afterAutospacing="0"/>
        <w:rPr>
          <w:sz w:val="16"/>
          <w:szCs w:val="16"/>
        </w:rPr>
      </w:pPr>
      <w:r w:rsidRPr="00840D2B">
        <w:rPr>
          <w:b/>
          <w:bCs/>
          <w:sz w:val="16"/>
          <w:szCs w:val="16"/>
        </w:rPr>
        <w:t>AC</w:t>
      </w:r>
      <w:r w:rsidRPr="00840D2B">
        <w:rPr>
          <w:sz w:val="16"/>
          <w:szCs w:val="16"/>
        </w:rPr>
        <w:t xml:space="preserve"> 8, </w:t>
      </w:r>
      <w:hyperlink r:id="rId79" w:anchor="TOC-Touch-Attacks" w:history="1">
        <w:r w:rsidRPr="00840D2B">
          <w:rPr>
            <w:rStyle w:val="Hyperlink"/>
            <w:color w:val="auto"/>
            <w:sz w:val="16"/>
            <w:szCs w:val="16"/>
          </w:rPr>
          <w:t>touch</w:t>
        </w:r>
      </w:hyperlink>
      <w:r w:rsidRPr="00840D2B">
        <w:rPr>
          <w:sz w:val="16"/>
          <w:szCs w:val="16"/>
        </w:rPr>
        <w:t xml:space="preserve"> 6, </w:t>
      </w:r>
      <w:hyperlink r:id="rId80" w:anchor="TOC-Flat-Footed" w:history="1">
        <w:r w:rsidRPr="00840D2B">
          <w:rPr>
            <w:rStyle w:val="Hyperlink"/>
            <w:color w:val="auto"/>
            <w:sz w:val="16"/>
            <w:szCs w:val="16"/>
          </w:rPr>
          <w:t>flat-footed</w:t>
        </w:r>
      </w:hyperlink>
      <w:r w:rsidRPr="00840D2B">
        <w:rPr>
          <w:sz w:val="16"/>
          <w:szCs w:val="16"/>
        </w:rPr>
        <w:t xml:space="preserve"> 8 (–3 </w:t>
      </w:r>
      <w:hyperlink r:id="rId81" w:anchor="TOC-Dexterity-Dex-" w:history="1">
        <w:r w:rsidRPr="00840D2B">
          <w:rPr>
            <w:rStyle w:val="Hyperlink"/>
            <w:color w:val="auto"/>
            <w:sz w:val="16"/>
            <w:szCs w:val="16"/>
          </w:rPr>
          <w:t>Dex</w:t>
        </w:r>
      </w:hyperlink>
      <w:r w:rsidRPr="00840D2B">
        <w:rPr>
          <w:sz w:val="16"/>
          <w:szCs w:val="16"/>
        </w:rPr>
        <w:t xml:space="preserve">, +2 </w:t>
      </w:r>
      <w:hyperlink r:id="rId82" w:anchor="TOC-Natural-Armor-Bonus" w:history="1">
        <w:r w:rsidRPr="00840D2B">
          <w:rPr>
            <w:rStyle w:val="Hyperlink"/>
            <w:color w:val="auto"/>
            <w:sz w:val="16"/>
            <w:szCs w:val="16"/>
          </w:rPr>
          <w:t>natural</w:t>
        </w:r>
      </w:hyperlink>
      <w:r w:rsidRPr="00840D2B">
        <w:rPr>
          <w:sz w:val="16"/>
          <w:szCs w:val="16"/>
        </w:rPr>
        <w:t xml:space="preserve">, –1 </w:t>
      </w:r>
      <w:hyperlink r:id="rId83" w:anchor="TOC-Size-Bonus" w:history="1">
        <w:r w:rsidRPr="00840D2B">
          <w:rPr>
            <w:rStyle w:val="Hyperlink"/>
            <w:color w:val="auto"/>
            <w:sz w:val="16"/>
            <w:szCs w:val="16"/>
          </w:rPr>
          <w:t>size</w:t>
        </w:r>
      </w:hyperlink>
      <w:r w:rsidRPr="00840D2B">
        <w:rPr>
          <w:sz w:val="16"/>
          <w:szCs w:val="16"/>
        </w:rPr>
        <w:t>)</w:t>
      </w:r>
      <w:r w:rsidRPr="00840D2B">
        <w:rPr>
          <w:sz w:val="16"/>
          <w:szCs w:val="16"/>
        </w:rPr>
        <w:br/>
      </w:r>
      <w:r w:rsidRPr="00840D2B">
        <w:rPr>
          <w:b/>
          <w:bCs/>
          <w:sz w:val="16"/>
          <w:szCs w:val="16"/>
        </w:rPr>
        <w:t>hp</w:t>
      </w:r>
      <w:r w:rsidRPr="00840D2B">
        <w:rPr>
          <w:sz w:val="16"/>
          <w:szCs w:val="16"/>
        </w:rPr>
        <w:t xml:space="preserve"> 47 (5d8+25); </w:t>
      </w:r>
      <w:hyperlink r:id="rId84" w:anchor="TOC-Regeneration-Ex-" w:history="1">
        <w:r w:rsidRPr="00840D2B">
          <w:rPr>
            <w:rStyle w:val="Hyperlink"/>
            <w:color w:val="auto"/>
            <w:sz w:val="16"/>
            <w:szCs w:val="16"/>
          </w:rPr>
          <w:t>regeneration</w:t>
        </w:r>
      </w:hyperlink>
      <w:r w:rsidRPr="00840D2B">
        <w:rPr>
          <w:sz w:val="16"/>
          <w:szCs w:val="16"/>
        </w:rPr>
        <w:t xml:space="preserve"> 5 (acid or fire)</w:t>
      </w:r>
      <w:r w:rsidRPr="00840D2B">
        <w:rPr>
          <w:sz w:val="16"/>
          <w:szCs w:val="16"/>
        </w:rPr>
        <w:br/>
      </w:r>
      <w:r w:rsidRPr="00840D2B">
        <w:rPr>
          <w:b/>
          <w:bCs/>
          <w:sz w:val="16"/>
          <w:szCs w:val="16"/>
        </w:rPr>
        <w:t>Fort</w:t>
      </w:r>
      <w:r w:rsidRPr="00840D2B">
        <w:rPr>
          <w:sz w:val="16"/>
          <w:szCs w:val="16"/>
        </w:rPr>
        <w:t xml:space="preserve"> +6, </w:t>
      </w:r>
      <w:r w:rsidRPr="00840D2B">
        <w:rPr>
          <w:b/>
          <w:bCs/>
          <w:sz w:val="16"/>
          <w:szCs w:val="16"/>
        </w:rPr>
        <w:t>Ref</w:t>
      </w:r>
      <w:r w:rsidRPr="00840D2B">
        <w:rPr>
          <w:sz w:val="16"/>
          <w:szCs w:val="16"/>
        </w:rPr>
        <w:t xml:space="preserve"> –2, </w:t>
      </w:r>
      <w:r w:rsidRPr="00840D2B">
        <w:rPr>
          <w:b/>
          <w:bCs/>
          <w:sz w:val="16"/>
          <w:szCs w:val="16"/>
        </w:rPr>
        <w:t>Will</w:t>
      </w:r>
      <w:r w:rsidRPr="00840D2B">
        <w:rPr>
          <w:sz w:val="16"/>
          <w:szCs w:val="16"/>
        </w:rPr>
        <w:t xml:space="preserve"> –4</w:t>
      </w:r>
      <w:r w:rsidRPr="00840D2B">
        <w:rPr>
          <w:sz w:val="16"/>
          <w:szCs w:val="16"/>
        </w:rPr>
        <w:br/>
      </w:r>
      <w:r w:rsidRPr="00840D2B">
        <w:rPr>
          <w:b/>
          <w:bCs/>
          <w:sz w:val="16"/>
          <w:szCs w:val="16"/>
        </w:rPr>
        <w:t>Defensive Abilities</w:t>
      </w:r>
      <w:r w:rsidRPr="00840D2B">
        <w:rPr>
          <w:sz w:val="16"/>
          <w:szCs w:val="16"/>
        </w:rPr>
        <w:t xml:space="preserve"> </w:t>
      </w:r>
      <w:hyperlink r:id="rId85" w:anchor="TOC-Amorphous-Ex-" w:history="1">
        <w:r w:rsidRPr="00840D2B">
          <w:rPr>
            <w:rStyle w:val="Hyperlink"/>
            <w:color w:val="auto"/>
            <w:sz w:val="16"/>
            <w:szCs w:val="16"/>
          </w:rPr>
          <w:t>amorphous</w:t>
        </w:r>
      </w:hyperlink>
      <w:r w:rsidRPr="00840D2B">
        <w:rPr>
          <w:sz w:val="16"/>
          <w:szCs w:val="16"/>
        </w:rPr>
        <w:t xml:space="preserve">; </w:t>
      </w:r>
      <w:r w:rsidRPr="00840D2B">
        <w:rPr>
          <w:b/>
          <w:bCs/>
          <w:sz w:val="16"/>
          <w:szCs w:val="16"/>
        </w:rPr>
        <w:t>Immune</w:t>
      </w:r>
      <w:r w:rsidRPr="00840D2B">
        <w:rPr>
          <w:sz w:val="16"/>
          <w:szCs w:val="16"/>
        </w:rPr>
        <w:t xml:space="preserve"> </w:t>
      </w:r>
      <w:hyperlink r:id="rId86" w:anchor="TOC-Ooze" w:history="1">
        <w:r w:rsidRPr="00840D2B">
          <w:rPr>
            <w:rStyle w:val="Hyperlink"/>
            <w:color w:val="auto"/>
            <w:sz w:val="16"/>
            <w:szCs w:val="16"/>
          </w:rPr>
          <w:t>ooze traits</w:t>
        </w:r>
      </w:hyperlink>
    </w:p>
    <w:p w:rsidR="004B07BE" w:rsidRPr="00840D2B" w:rsidRDefault="004B07BE" w:rsidP="00840D2B">
      <w:pPr>
        <w:pStyle w:val="Heading4"/>
        <w:pBdr>
          <w:top w:val="single" w:sz="4" w:space="0" w:color="auto"/>
          <w:bottom w:val="single" w:sz="4" w:space="0" w:color="auto"/>
        </w:pBdr>
        <w:spacing w:before="0" w:beforeAutospacing="0" w:after="0" w:afterAutospacing="0"/>
        <w:rPr>
          <w:sz w:val="16"/>
          <w:szCs w:val="16"/>
        </w:rPr>
      </w:pPr>
      <w:bookmarkStart w:id="1" w:name="TOC-OFFENSE"/>
      <w:bookmarkEnd w:id="1"/>
    </w:p>
    <w:p w:rsidR="004B07BE" w:rsidRPr="00840D2B" w:rsidRDefault="004B07BE" w:rsidP="00840D2B">
      <w:pPr>
        <w:pStyle w:val="Heading4"/>
        <w:pBdr>
          <w:top w:val="single" w:sz="4" w:space="0" w:color="auto"/>
          <w:bottom w:val="single" w:sz="4" w:space="0" w:color="auto"/>
        </w:pBdr>
        <w:spacing w:before="0" w:beforeAutospacing="0" w:after="0" w:afterAutospacing="0"/>
        <w:rPr>
          <w:sz w:val="16"/>
          <w:szCs w:val="16"/>
        </w:rPr>
      </w:pPr>
      <w:r w:rsidRPr="00840D2B">
        <w:rPr>
          <w:sz w:val="16"/>
          <w:szCs w:val="16"/>
        </w:rPr>
        <w:t>OFFENSE</w:t>
      </w:r>
    </w:p>
    <w:p w:rsidR="004B07BE" w:rsidRPr="00840D2B" w:rsidRDefault="004B07BE" w:rsidP="00840D2B">
      <w:pPr>
        <w:pStyle w:val="NormalWeb"/>
        <w:spacing w:before="0" w:beforeAutospacing="0" w:after="0" w:afterAutospacing="0"/>
        <w:rPr>
          <w:sz w:val="16"/>
          <w:szCs w:val="16"/>
        </w:rPr>
      </w:pPr>
      <w:r w:rsidRPr="00840D2B">
        <w:rPr>
          <w:b/>
          <w:bCs/>
          <w:sz w:val="16"/>
          <w:szCs w:val="16"/>
        </w:rPr>
        <w:t>Speed</w:t>
      </w:r>
      <w:r w:rsidRPr="00840D2B">
        <w:rPr>
          <w:sz w:val="16"/>
          <w:szCs w:val="16"/>
        </w:rPr>
        <w:t xml:space="preserve"> 20 ft., swim 20 ft.</w:t>
      </w:r>
      <w:r w:rsidRPr="00840D2B">
        <w:rPr>
          <w:sz w:val="16"/>
          <w:szCs w:val="16"/>
        </w:rPr>
        <w:br/>
      </w:r>
      <w:r w:rsidRPr="00840D2B">
        <w:rPr>
          <w:b/>
          <w:bCs/>
          <w:sz w:val="16"/>
          <w:szCs w:val="16"/>
        </w:rPr>
        <w:t>Melee</w:t>
      </w:r>
      <w:r w:rsidRPr="00840D2B">
        <w:rPr>
          <w:sz w:val="16"/>
          <w:szCs w:val="16"/>
        </w:rPr>
        <w:t xml:space="preserve"> slam +5 (1d6+4 plus </w:t>
      </w:r>
      <w:hyperlink r:id="rId87" w:history="1">
        <w:r w:rsidRPr="00840D2B">
          <w:rPr>
            <w:rStyle w:val="Hyperlink"/>
            <w:color w:val="auto"/>
            <w:sz w:val="16"/>
            <w:szCs w:val="16"/>
          </w:rPr>
          <w:t>disease</w:t>
        </w:r>
      </w:hyperlink>
      <w:r w:rsidRPr="00840D2B">
        <w:rPr>
          <w:sz w:val="16"/>
          <w:szCs w:val="16"/>
        </w:rPr>
        <w:t xml:space="preserve"> and </w:t>
      </w:r>
      <w:hyperlink r:id="rId88" w:anchor="TOC-Grab-Ex-" w:history="1">
        <w:r w:rsidRPr="00840D2B">
          <w:rPr>
            <w:rStyle w:val="Hyperlink"/>
            <w:color w:val="auto"/>
            <w:sz w:val="16"/>
            <w:szCs w:val="16"/>
          </w:rPr>
          <w:t>grab</w:t>
        </w:r>
      </w:hyperlink>
      <w:r w:rsidRPr="00840D2B">
        <w:rPr>
          <w:sz w:val="16"/>
          <w:szCs w:val="16"/>
        </w:rPr>
        <w:t>)</w:t>
      </w:r>
      <w:r w:rsidRPr="00840D2B">
        <w:rPr>
          <w:sz w:val="16"/>
          <w:szCs w:val="16"/>
        </w:rPr>
        <w:br/>
      </w:r>
      <w:r w:rsidRPr="00840D2B">
        <w:rPr>
          <w:b/>
          <w:bCs/>
          <w:sz w:val="16"/>
          <w:szCs w:val="16"/>
        </w:rPr>
        <w:t>Space</w:t>
      </w:r>
      <w:r w:rsidRPr="00840D2B">
        <w:rPr>
          <w:sz w:val="16"/>
          <w:szCs w:val="16"/>
        </w:rPr>
        <w:t xml:space="preserve"> 10 ft.; </w:t>
      </w:r>
      <w:r w:rsidRPr="00840D2B">
        <w:rPr>
          <w:b/>
          <w:bCs/>
          <w:sz w:val="16"/>
          <w:szCs w:val="16"/>
        </w:rPr>
        <w:t>Reach</w:t>
      </w:r>
      <w:r w:rsidRPr="00840D2B">
        <w:rPr>
          <w:sz w:val="16"/>
          <w:szCs w:val="16"/>
        </w:rPr>
        <w:t xml:space="preserve"> 5 ft.</w:t>
      </w:r>
      <w:r w:rsidRPr="00840D2B">
        <w:rPr>
          <w:sz w:val="16"/>
          <w:szCs w:val="16"/>
        </w:rPr>
        <w:br/>
      </w:r>
      <w:r w:rsidRPr="00840D2B">
        <w:rPr>
          <w:b/>
          <w:bCs/>
          <w:sz w:val="16"/>
          <w:szCs w:val="16"/>
        </w:rPr>
        <w:t>Special Attacks</w:t>
      </w:r>
      <w:r w:rsidRPr="00840D2B">
        <w:rPr>
          <w:sz w:val="16"/>
          <w:szCs w:val="16"/>
        </w:rPr>
        <w:t xml:space="preserve"> </w:t>
      </w:r>
      <w:hyperlink r:id="rId89" w:anchor="TOC-Constrict-Ex-" w:history="1">
        <w:r w:rsidRPr="00840D2B">
          <w:rPr>
            <w:rStyle w:val="Hyperlink"/>
            <w:color w:val="auto"/>
            <w:sz w:val="16"/>
            <w:szCs w:val="16"/>
          </w:rPr>
          <w:t>constrict</w:t>
        </w:r>
      </w:hyperlink>
      <w:r w:rsidRPr="00840D2B">
        <w:rPr>
          <w:sz w:val="16"/>
          <w:szCs w:val="16"/>
        </w:rPr>
        <w:t xml:space="preserve"> (1d6+4 plus </w:t>
      </w:r>
      <w:hyperlink r:id="rId90" w:history="1">
        <w:r w:rsidRPr="00840D2B">
          <w:rPr>
            <w:rStyle w:val="Hyperlink"/>
            <w:color w:val="auto"/>
            <w:sz w:val="16"/>
            <w:szCs w:val="16"/>
          </w:rPr>
          <w:t>disease</w:t>
        </w:r>
      </w:hyperlink>
      <w:r w:rsidRPr="00840D2B">
        <w:rPr>
          <w:sz w:val="16"/>
          <w:szCs w:val="16"/>
        </w:rPr>
        <w:t>)</w:t>
      </w:r>
    </w:p>
    <w:p w:rsidR="004B07BE" w:rsidRPr="00840D2B" w:rsidRDefault="004B07BE" w:rsidP="00840D2B">
      <w:pPr>
        <w:pStyle w:val="Heading4"/>
        <w:pBdr>
          <w:top w:val="single" w:sz="4" w:space="0" w:color="auto"/>
          <w:bottom w:val="single" w:sz="4" w:space="0" w:color="auto"/>
        </w:pBdr>
        <w:spacing w:before="0" w:beforeAutospacing="0" w:after="0" w:afterAutospacing="0"/>
        <w:rPr>
          <w:sz w:val="16"/>
          <w:szCs w:val="16"/>
        </w:rPr>
      </w:pPr>
      <w:bookmarkStart w:id="2" w:name="TOC-STATISTICS"/>
      <w:bookmarkEnd w:id="2"/>
    </w:p>
    <w:p w:rsidR="004B07BE" w:rsidRPr="00840D2B" w:rsidRDefault="004B07BE" w:rsidP="00840D2B">
      <w:pPr>
        <w:pStyle w:val="Heading4"/>
        <w:pBdr>
          <w:top w:val="single" w:sz="4" w:space="0" w:color="auto"/>
          <w:bottom w:val="single" w:sz="4" w:space="0" w:color="auto"/>
        </w:pBdr>
        <w:spacing w:before="0" w:beforeAutospacing="0" w:after="0" w:afterAutospacing="0"/>
        <w:rPr>
          <w:sz w:val="16"/>
          <w:szCs w:val="16"/>
        </w:rPr>
      </w:pPr>
      <w:r w:rsidRPr="00840D2B">
        <w:rPr>
          <w:sz w:val="16"/>
          <w:szCs w:val="16"/>
        </w:rPr>
        <w:t>STATISTICS</w:t>
      </w:r>
    </w:p>
    <w:p w:rsidR="004B07BE" w:rsidRDefault="004B07BE" w:rsidP="00840D2B">
      <w:pPr>
        <w:pStyle w:val="NormalWeb"/>
        <w:spacing w:before="0" w:beforeAutospacing="0" w:after="0" w:afterAutospacing="0"/>
        <w:rPr>
          <w:b/>
          <w:bCs/>
          <w:sz w:val="16"/>
          <w:szCs w:val="16"/>
        </w:rPr>
      </w:pPr>
      <w:r w:rsidRPr="00840D2B">
        <w:rPr>
          <w:b/>
          <w:bCs/>
          <w:sz w:val="16"/>
          <w:szCs w:val="16"/>
        </w:rPr>
        <w:t>Str</w:t>
      </w:r>
      <w:r w:rsidRPr="00840D2B">
        <w:rPr>
          <w:sz w:val="16"/>
          <w:szCs w:val="16"/>
        </w:rPr>
        <w:t xml:space="preserve"> 16, </w:t>
      </w:r>
      <w:r w:rsidRPr="00840D2B">
        <w:rPr>
          <w:b/>
          <w:bCs/>
          <w:sz w:val="16"/>
          <w:szCs w:val="16"/>
        </w:rPr>
        <w:t>Dex</w:t>
      </w:r>
      <w:r w:rsidRPr="00840D2B">
        <w:rPr>
          <w:sz w:val="16"/>
          <w:szCs w:val="16"/>
        </w:rPr>
        <w:t xml:space="preserve"> 5, </w:t>
      </w:r>
      <w:r w:rsidRPr="00840D2B">
        <w:rPr>
          <w:b/>
          <w:bCs/>
          <w:sz w:val="16"/>
          <w:szCs w:val="16"/>
        </w:rPr>
        <w:t>Con</w:t>
      </w:r>
      <w:r w:rsidRPr="00840D2B">
        <w:rPr>
          <w:sz w:val="16"/>
          <w:szCs w:val="16"/>
        </w:rPr>
        <w:t xml:space="preserve"> 20, </w:t>
      </w:r>
      <w:r w:rsidRPr="00840D2B">
        <w:rPr>
          <w:b/>
          <w:bCs/>
          <w:sz w:val="16"/>
          <w:szCs w:val="16"/>
        </w:rPr>
        <w:t>Int</w:t>
      </w:r>
      <w:r w:rsidRPr="00840D2B">
        <w:rPr>
          <w:sz w:val="16"/>
          <w:szCs w:val="16"/>
        </w:rPr>
        <w:t xml:space="preserve"> —, </w:t>
      </w:r>
      <w:r w:rsidRPr="00840D2B">
        <w:rPr>
          <w:b/>
          <w:bCs/>
          <w:sz w:val="16"/>
          <w:szCs w:val="16"/>
        </w:rPr>
        <w:t>Wis</w:t>
      </w:r>
      <w:r w:rsidRPr="00840D2B">
        <w:rPr>
          <w:sz w:val="16"/>
          <w:szCs w:val="16"/>
        </w:rPr>
        <w:t xml:space="preserve"> 1, </w:t>
      </w:r>
      <w:r w:rsidRPr="00840D2B">
        <w:rPr>
          <w:b/>
          <w:bCs/>
          <w:sz w:val="16"/>
          <w:szCs w:val="16"/>
        </w:rPr>
        <w:t>Cha</w:t>
      </w:r>
      <w:r w:rsidRPr="00840D2B">
        <w:rPr>
          <w:sz w:val="16"/>
          <w:szCs w:val="16"/>
        </w:rPr>
        <w:t xml:space="preserve"> 1</w:t>
      </w:r>
      <w:r w:rsidRPr="00694F0C">
        <w:rPr>
          <w:sz w:val="16"/>
          <w:szCs w:val="16"/>
        </w:rPr>
        <w:br/>
      </w:r>
    </w:p>
    <w:p w:rsidR="004B07BE" w:rsidRPr="00694F0C" w:rsidRDefault="004B07BE" w:rsidP="004659B7">
      <w:pPr>
        <w:pStyle w:val="NormalWeb"/>
        <w:spacing w:before="0" w:beforeAutospacing="0" w:after="0" w:afterAutospacing="0"/>
        <w:rPr>
          <w:sz w:val="16"/>
          <w:szCs w:val="16"/>
        </w:rPr>
      </w:pPr>
      <w:r w:rsidRPr="00694F0C">
        <w:rPr>
          <w:b/>
          <w:bCs/>
          <w:sz w:val="16"/>
          <w:szCs w:val="16"/>
        </w:rPr>
        <w:t>Base Atk</w:t>
      </w:r>
      <w:r w:rsidRPr="00694F0C">
        <w:rPr>
          <w:sz w:val="16"/>
          <w:szCs w:val="16"/>
        </w:rPr>
        <w:t xml:space="preserve"> +3; </w:t>
      </w:r>
      <w:r w:rsidRPr="00694F0C">
        <w:rPr>
          <w:b/>
          <w:bCs/>
          <w:sz w:val="16"/>
          <w:szCs w:val="16"/>
        </w:rPr>
        <w:t>CMB</w:t>
      </w:r>
      <w:r w:rsidRPr="00694F0C">
        <w:rPr>
          <w:sz w:val="16"/>
          <w:szCs w:val="16"/>
        </w:rPr>
        <w:t xml:space="preserve"> +7 (+11 </w:t>
      </w:r>
      <w:hyperlink r:id="rId91" w:anchor="TOC-Grapple" w:history="1">
        <w:r w:rsidRPr="00694F0C">
          <w:rPr>
            <w:rStyle w:val="Hyperlink"/>
            <w:color w:val="auto"/>
            <w:sz w:val="16"/>
            <w:szCs w:val="16"/>
          </w:rPr>
          <w:t>grapple</w:t>
        </w:r>
      </w:hyperlink>
      <w:r w:rsidRPr="00694F0C">
        <w:rPr>
          <w:sz w:val="16"/>
          <w:szCs w:val="16"/>
        </w:rPr>
        <w:t xml:space="preserve">); </w:t>
      </w:r>
      <w:r w:rsidRPr="00694F0C">
        <w:rPr>
          <w:b/>
          <w:bCs/>
          <w:sz w:val="16"/>
          <w:szCs w:val="16"/>
        </w:rPr>
        <w:t>CMD</w:t>
      </w:r>
      <w:r w:rsidRPr="00694F0C">
        <w:rPr>
          <w:sz w:val="16"/>
          <w:szCs w:val="16"/>
        </w:rPr>
        <w:t xml:space="preserve"> 14 (can't be </w:t>
      </w:r>
      <w:hyperlink r:id="rId92" w:anchor="TOC-Trip" w:history="1">
        <w:r w:rsidRPr="00694F0C">
          <w:rPr>
            <w:rStyle w:val="Hyperlink"/>
            <w:color w:val="auto"/>
            <w:sz w:val="16"/>
            <w:szCs w:val="16"/>
          </w:rPr>
          <w:t>tripped</w:t>
        </w:r>
      </w:hyperlink>
      <w:r w:rsidRPr="00694F0C">
        <w:rPr>
          <w:sz w:val="16"/>
          <w:szCs w:val="16"/>
        </w:rPr>
        <w:t>)</w:t>
      </w:r>
      <w:r w:rsidRPr="00694F0C">
        <w:rPr>
          <w:sz w:val="16"/>
          <w:szCs w:val="16"/>
        </w:rPr>
        <w:br/>
      </w:r>
    </w:p>
    <w:tbl>
      <w:tblPr>
        <w:tblW w:w="0" w:type="auto"/>
        <w:tblCellSpacing w:w="0" w:type="dxa"/>
        <w:tblCellMar>
          <w:top w:w="15" w:type="dxa"/>
          <w:left w:w="15" w:type="dxa"/>
          <w:bottom w:w="15" w:type="dxa"/>
          <w:right w:w="15" w:type="dxa"/>
        </w:tblCellMar>
        <w:tblLook w:val="0000"/>
      </w:tblPr>
      <w:tblGrid>
        <w:gridCol w:w="8620"/>
        <w:gridCol w:w="50"/>
      </w:tblGrid>
      <w:tr w:rsidR="004B07BE" w:rsidRPr="00694F0C">
        <w:trPr>
          <w:tblCellSpacing w:w="0" w:type="dxa"/>
        </w:trPr>
        <w:tc>
          <w:tcPr>
            <w:tcW w:w="0" w:type="auto"/>
            <w:vAlign w:val="center"/>
          </w:tcPr>
          <w:p w:rsidR="004B07BE" w:rsidRPr="00694F0C" w:rsidRDefault="004B07BE" w:rsidP="004659B7">
            <w:pPr>
              <w:pStyle w:val="NormalWeb"/>
              <w:spacing w:before="0" w:beforeAutospacing="0" w:after="0" w:afterAutospacing="0"/>
              <w:rPr>
                <w:sz w:val="16"/>
                <w:szCs w:val="16"/>
              </w:rPr>
            </w:pPr>
            <w:r w:rsidRPr="00694F0C">
              <w:rPr>
                <w:b/>
                <w:bCs/>
                <w:sz w:val="16"/>
                <w:szCs w:val="16"/>
              </w:rPr>
              <w:t>SQ</w:t>
            </w:r>
            <w:r w:rsidRPr="00694F0C">
              <w:rPr>
                <w:sz w:val="16"/>
                <w:szCs w:val="16"/>
              </w:rPr>
              <w:t xml:space="preserve"> </w:t>
            </w:r>
            <w:hyperlink r:id="rId93" w:anchor="TOC-Compression-Ex-" w:history="1">
              <w:r w:rsidRPr="00694F0C">
                <w:rPr>
                  <w:rStyle w:val="Hyperlink"/>
                  <w:color w:val="auto"/>
                  <w:sz w:val="16"/>
                  <w:szCs w:val="16"/>
                </w:rPr>
                <w:t>compression</w:t>
              </w:r>
            </w:hyperlink>
            <w:r w:rsidRPr="00694F0C">
              <w:rPr>
                <w:sz w:val="16"/>
                <w:szCs w:val="16"/>
              </w:rPr>
              <w:t xml:space="preserve">, monstrous growth, reactive </w:t>
            </w:r>
            <w:hyperlink r:id="rId94" w:anchor="TOC-Regeneration-Ex-" w:history="1">
              <w:r w:rsidRPr="00694F0C">
                <w:rPr>
                  <w:rStyle w:val="Hyperlink"/>
                  <w:color w:val="auto"/>
                  <w:sz w:val="16"/>
                  <w:szCs w:val="16"/>
                </w:rPr>
                <w:t>regeneration</w:t>
              </w:r>
            </w:hyperlink>
            <w:r w:rsidRPr="00694F0C">
              <w:rPr>
                <w:sz w:val="16"/>
                <w:szCs w:val="16"/>
              </w:rPr>
              <w:t>, slime trail</w:t>
            </w:r>
          </w:p>
          <w:p w:rsidR="004B07BE" w:rsidRPr="00694F0C" w:rsidRDefault="004B07BE" w:rsidP="004659B7">
            <w:pPr>
              <w:pStyle w:val="Heading4"/>
              <w:pBdr>
                <w:top w:val="single" w:sz="4" w:space="0" w:color="auto"/>
                <w:bottom w:val="single" w:sz="4" w:space="0" w:color="auto"/>
              </w:pBdr>
              <w:spacing w:before="0" w:beforeAutospacing="0" w:after="0" w:afterAutospacing="0"/>
              <w:rPr>
                <w:sz w:val="16"/>
                <w:szCs w:val="16"/>
              </w:rPr>
            </w:pPr>
            <w:bookmarkStart w:id="3" w:name="TOC-SPECIAL-ABILITIES"/>
            <w:bookmarkEnd w:id="3"/>
            <w:r w:rsidRPr="00694F0C">
              <w:rPr>
                <w:sz w:val="16"/>
                <w:szCs w:val="16"/>
              </w:rPr>
              <w:t>SPECIAL ABILITIES</w:t>
            </w:r>
          </w:p>
          <w:p w:rsidR="004B07BE" w:rsidRPr="00694F0C" w:rsidRDefault="004B07BE" w:rsidP="004659B7">
            <w:pPr>
              <w:pStyle w:val="Heading4"/>
              <w:shd w:val="clear" w:color="auto" w:fill="CFE2F3"/>
              <w:spacing w:before="0" w:beforeAutospacing="0" w:after="0" w:afterAutospacing="0"/>
              <w:rPr>
                <w:sz w:val="16"/>
                <w:szCs w:val="16"/>
              </w:rPr>
            </w:pPr>
            <w:bookmarkStart w:id="4" w:name="TOC-Disease-Ex-"/>
            <w:bookmarkEnd w:id="4"/>
            <w:r w:rsidRPr="00694F0C">
              <w:rPr>
                <w:sz w:val="16"/>
                <w:szCs w:val="16"/>
              </w:rPr>
              <w:t>Disease (Ex)</w:t>
            </w:r>
          </w:p>
          <w:p w:rsidR="004B07BE" w:rsidRPr="00694F0C" w:rsidRDefault="004B07BE" w:rsidP="004659B7">
            <w:pPr>
              <w:pStyle w:val="NormalWeb"/>
              <w:spacing w:before="0" w:beforeAutospacing="0" w:after="0" w:afterAutospacing="0"/>
              <w:rPr>
                <w:sz w:val="16"/>
                <w:szCs w:val="16"/>
              </w:rPr>
            </w:pPr>
            <w:r w:rsidRPr="00694F0C">
              <w:rPr>
                <w:b/>
                <w:bCs/>
                <w:sz w:val="16"/>
                <w:szCs w:val="16"/>
              </w:rPr>
              <w:t>Tumor Infestation: Injury</w:t>
            </w:r>
            <w:r w:rsidRPr="00694F0C">
              <w:rPr>
                <w:sz w:val="16"/>
                <w:szCs w:val="16"/>
              </w:rPr>
              <w:t xml:space="preserve">; </w:t>
            </w:r>
            <w:r w:rsidRPr="00694F0C">
              <w:rPr>
                <w:i/>
                <w:iCs/>
                <w:sz w:val="16"/>
                <w:szCs w:val="16"/>
              </w:rPr>
              <w:t>save</w:t>
            </w:r>
            <w:r w:rsidRPr="00694F0C">
              <w:rPr>
                <w:sz w:val="16"/>
                <w:szCs w:val="16"/>
              </w:rPr>
              <w:t xml:space="preserve"> </w:t>
            </w:r>
            <w:hyperlink r:id="rId95" w:anchor="TOC-Fortitude" w:history="1">
              <w:r w:rsidRPr="00694F0C">
                <w:rPr>
                  <w:rStyle w:val="Hyperlink"/>
                  <w:color w:val="auto"/>
                  <w:sz w:val="16"/>
                  <w:szCs w:val="16"/>
                </w:rPr>
                <w:t>Fort</w:t>
              </w:r>
            </w:hyperlink>
            <w:r w:rsidRPr="00694F0C">
              <w:rPr>
                <w:sz w:val="16"/>
                <w:szCs w:val="16"/>
              </w:rPr>
              <w:t xml:space="preserve"> DC 17; </w:t>
            </w:r>
            <w:r w:rsidRPr="00694F0C">
              <w:rPr>
                <w:i/>
                <w:iCs/>
                <w:sz w:val="16"/>
                <w:szCs w:val="16"/>
              </w:rPr>
              <w:t>onset</w:t>
            </w:r>
            <w:r w:rsidRPr="00694F0C">
              <w:rPr>
                <w:sz w:val="16"/>
                <w:szCs w:val="16"/>
              </w:rPr>
              <w:t xml:space="preserve"> 1 minute; </w:t>
            </w:r>
            <w:r w:rsidRPr="00694F0C">
              <w:rPr>
                <w:i/>
                <w:iCs/>
                <w:sz w:val="16"/>
                <w:szCs w:val="16"/>
              </w:rPr>
              <w:t>frequency</w:t>
            </w:r>
            <w:r w:rsidRPr="00694F0C">
              <w:rPr>
                <w:sz w:val="16"/>
                <w:szCs w:val="16"/>
              </w:rPr>
              <w:t xml:space="preserve"> 1/day; </w:t>
            </w:r>
            <w:r w:rsidRPr="00694F0C">
              <w:rPr>
                <w:i/>
                <w:iCs/>
                <w:sz w:val="16"/>
                <w:szCs w:val="16"/>
              </w:rPr>
              <w:t>effect</w:t>
            </w:r>
            <w:r w:rsidRPr="00694F0C">
              <w:rPr>
                <w:sz w:val="16"/>
                <w:szCs w:val="16"/>
              </w:rPr>
              <w:t xml:space="preserve"> 1d2 </w:t>
            </w:r>
            <w:hyperlink r:id="rId96" w:anchor="TOC-Constitution-Con-" w:history="1">
              <w:r w:rsidRPr="00694F0C">
                <w:rPr>
                  <w:rStyle w:val="Hyperlink"/>
                  <w:color w:val="auto"/>
                  <w:sz w:val="16"/>
                  <w:szCs w:val="16"/>
                </w:rPr>
                <w:t>Con</w:t>
              </w:r>
            </w:hyperlink>
            <w:r w:rsidRPr="00694F0C">
              <w:rPr>
                <w:sz w:val="16"/>
                <w:szCs w:val="16"/>
              </w:rPr>
              <w:t xml:space="preserve"> and 1d2 </w:t>
            </w:r>
            <w:hyperlink r:id="rId97" w:anchor="TOC-Charisma-Cha-" w:history="1">
              <w:r w:rsidRPr="00694F0C">
                <w:rPr>
                  <w:rStyle w:val="Hyperlink"/>
                  <w:color w:val="auto"/>
                  <w:sz w:val="16"/>
                  <w:szCs w:val="16"/>
                </w:rPr>
                <w:t>Cha</w:t>
              </w:r>
            </w:hyperlink>
            <w:r w:rsidRPr="00694F0C">
              <w:rPr>
                <w:sz w:val="16"/>
                <w:szCs w:val="16"/>
              </w:rPr>
              <w:t xml:space="preserve">; </w:t>
            </w:r>
            <w:r w:rsidRPr="00694F0C">
              <w:rPr>
                <w:i/>
                <w:iCs/>
                <w:sz w:val="16"/>
                <w:szCs w:val="16"/>
              </w:rPr>
              <w:t>cure</w:t>
            </w:r>
            <w:r w:rsidRPr="00694F0C">
              <w:rPr>
                <w:sz w:val="16"/>
                <w:szCs w:val="16"/>
              </w:rPr>
              <w:t xml:space="preserve"> 2 consecutive saves. Anyone who dies from tumor infestation turns into a hungry flesh 1d4 hours later. The save DC is </w:t>
            </w:r>
            <w:hyperlink r:id="rId98" w:anchor="TOC-Constitution-Con-" w:history="1">
              <w:r w:rsidRPr="00694F0C">
                <w:rPr>
                  <w:rStyle w:val="Hyperlink"/>
                  <w:color w:val="auto"/>
                  <w:sz w:val="16"/>
                  <w:szCs w:val="16"/>
                </w:rPr>
                <w:t>Constitution</w:t>
              </w:r>
            </w:hyperlink>
            <w:r w:rsidRPr="00694F0C">
              <w:rPr>
                <w:sz w:val="16"/>
                <w:szCs w:val="16"/>
              </w:rPr>
              <w:t>-based.</w:t>
            </w:r>
          </w:p>
          <w:p w:rsidR="004B07BE" w:rsidRPr="00694F0C" w:rsidRDefault="004B07BE" w:rsidP="004659B7">
            <w:pPr>
              <w:pStyle w:val="Heading4"/>
              <w:shd w:val="clear" w:color="auto" w:fill="CFE2F3"/>
              <w:spacing w:before="0" w:beforeAutospacing="0" w:after="0" w:afterAutospacing="0"/>
              <w:rPr>
                <w:sz w:val="16"/>
                <w:szCs w:val="16"/>
              </w:rPr>
            </w:pPr>
            <w:bookmarkStart w:id="5" w:name="TOC-Monstrous-Growth-Ex-"/>
            <w:bookmarkEnd w:id="5"/>
            <w:r w:rsidRPr="00694F0C">
              <w:rPr>
                <w:sz w:val="16"/>
                <w:szCs w:val="16"/>
              </w:rPr>
              <w:t>Monstrous Growth (Ex)</w:t>
            </w:r>
          </w:p>
          <w:p w:rsidR="004B07BE" w:rsidRPr="00694F0C" w:rsidRDefault="004B07BE" w:rsidP="004659B7">
            <w:pPr>
              <w:pStyle w:val="NormalWeb"/>
              <w:spacing w:before="0" w:beforeAutospacing="0" w:after="0" w:afterAutospacing="0"/>
              <w:rPr>
                <w:sz w:val="16"/>
                <w:szCs w:val="16"/>
              </w:rPr>
            </w:pPr>
            <w:r w:rsidRPr="00694F0C">
              <w:rPr>
                <w:sz w:val="16"/>
                <w:szCs w:val="16"/>
              </w:rPr>
              <w:t xml:space="preserve">A hungry flesh gains growth points from its reactive </w:t>
            </w:r>
            <w:hyperlink r:id="rId99" w:anchor="TOC-Regeneration-Ex-" w:history="1">
              <w:r w:rsidRPr="00694F0C">
                <w:rPr>
                  <w:rStyle w:val="Hyperlink"/>
                  <w:color w:val="auto"/>
                  <w:sz w:val="16"/>
                  <w:szCs w:val="16"/>
                </w:rPr>
                <w:t>regeneration</w:t>
              </w:r>
            </w:hyperlink>
            <w:r w:rsidRPr="00694F0C">
              <w:rPr>
                <w:sz w:val="16"/>
                <w:szCs w:val="16"/>
              </w:rPr>
              <w:t xml:space="preserve"> ability or from eating creatures. When it consumes a creature that's been </w:t>
            </w:r>
            <w:hyperlink r:id="rId100" w:anchor="TOC-Dead" w:history="1">
              <w:r w:rsidRPr="00694F0C">
                <w:rPr>
                  <w:rStyle w:val="Hyperlink"/>
                  <w:color w:val="auto"/>
                  <w:sz w:val="16"/>
                  <w:szCs w:val="16"/>
                </w:rPr>
                <w:t>dead</w:t>
              </w:r>
            </w:hyperlink>
            <w:r w:rsidRPr="00694F0C">
              <w:rPr>
                <w:sz w:val="16"/>
                <w:szCs w:val="16"/>
              </w:rPr>
              <w:t xml:space="preserve"> no more than an hour, it gains 1 growth point if that creature is of its size or one size category smaller, or 2 growth points if its meal is larger than it is. Eating a creature takes a </w:t>
            </w:r>
            <w:hyperlink r:id="rId101" w:anchor="TOC-Full-Round-Actions" w:history="1">
              <w:r w:rsidRPr="00694F0C">
                <w:rPr>
                  <w:rStyle w:val="Hyperlink"/>
                  <w:color w:val="auto"/>
                  <w:sz w:val="16"/>
                  <w:szCs w:val="16"/>
                </w:rPr>
                <w:t>full-round action</w:t>
              </w:r>
            </w:hyperlink>
            <w:r w:rsidRPr="00694F0C">
              <w:rPr>
                <w:sz w:val="16"/>
                <w:szCs w:val="16"/>
              </w:rPr>
              <w:t xml:space="preserve"> if it is the same size or smaller than the hungry flesh or 1 minute if it is larger. Each time a hungry flesh reaches 5 growth points, it gains the </w:t>
            </w:r>
            <w:hyperlink r:id="rId102" w:history="1">
              <w:r w:rsidRPr="00694F0C">
                <w:rPr>
                  <w:rStyle w:val="Hyperlink"/>
                  <w:color w:val="auto"/>
                  <w:sz w:val="16"/>
                  <w:szCs w:val="16"/>
                </w:rPr>
                <w:t>giant creature simple template</w:t>
              </w:r>
            </w:hyperlink>
            <w:r w:rsidRPr="00694F0C">
              <w:rPr>
                <w:sz w:val="16"/>
                <w:szCs w:val="16"/>
              </w:rPr>
              <w:t xml:space="preserve">. This template stacks with itself each time the hungry flesh gains another 5 growth points, but the hungry flesh can't increase its size beyond Gargantuan. When it stops gaining growth points, a hungry flesh loses a single application of the </w:t>
            </w:r>
            <w:hyperlink r:id="rId103" w:history="1">
              <w:r w:rsidRPr="00694F0C">
                <w:rPr>
                  <w:rStyle w:val="Hyperlink"/>
                  <w:color w:val="auto"/>
                  <w:sz w:val="16"/>
                  <w:szCs w:val="16"/>
                </w:rPr>
                <w:t>giant creature simple template</w:t>
              </w:r>
            </w:hyperlink>
            <w:r w:rsidRPr="00694F0C">
              <w:rPr>
                <w:sz w:val="16"/>
                <w:szCs w:val="16"/>
              </w:rPr>
              <w:t xml:space="preserve"> for each hour that passes.</w:t>
            </w:r>
          </w:p>
          <w:p w:rsidR="004B07BE" w:rsidRPr="00694F0C" w:rsidRDefault="004B07BE" w:rsidP="004659B7">
            <w:pPr>
              <w:pStyle w:val="Heading4"/>
              <w:shd w:val="clear" w:color="auto" w:fill="CFE2F3"/>
              <w:spacing w:before="0" w:beforeAutospacing="0" w:after="0" w:afterAutospacing="0"/>
              <w:rPr>
                <w:sz w:val="16"/>
                <w:szCs w:val="16"/>
              </w:rPr>
            </w:pPr>
            <w:bookmarkStart w:id="6" w:name="TOC-Reactive-Regeneration-Ex-"/>
            <w:bookmarkEnd w:id="6"/>
            <w:r w:rsidRPr="00694F0C">
              <w:rPr>
                <w:sz w:val="16"/>
                <w:szCs w:val="16"/>
              </w:rPr>
              <w:t>Reactive Regeneration (Ex)</w:t>
            </w:r>
          </w:p>
          <w:p w:rsidR="004B07BE" w:rsidRPr="00694F0C" w:rsidRDefault="004B07BE" w:rsidP="004659B7">
            <w:pPr>
              <w:pStyle w:val="NormalWeb"/>
              <w:spacing w:before="0" w:beforeAutospacing="0" w:after="0" w:afterAutospacing="0"/>
              <w:rPr>
                <w:sz w:val="16"/>
                <w:szCs w:val="16"/>
              </w:rPr>
            </w:pPr>
            <w:r w:rsidRPr="00694F0C">
              <w:rPr>
                <w:sz w:val="16"/>
                <w:szCs w:val="16"/>
              </w:rPr>
              <w:t xml:space="preserve">Whenever a hungry flesh takes piercing or slashing damage, it regenerates 5 </w:t>
            </w:r>
            <w:hyperlink r:id="rId104" w:anchor="TOC-Hit-Points" w:history="1">
              <w:r w:rsidRPr="00694F0C">
                <w:rPr>
                  <w:rStyle w:val="Hyperlink"/>
                  <w:color w:val="auto"/>
                  <w:sz w:val="16"/>
                  <w:szCs w:val="16"/>
                </w:rPr>
                <w:t>hit points</w:t>
              </w:r>
            </w:hyperlink>
            <w:r w:rsidRPr="00694F0C">
              <w:rPr>
                <w:sz w:val="16"/>
                <w:szCs w:val="16"/>
              </w:rPr>
              <w:t xml:space="preserve"> and gains 1 growth point.</w:t>
            </w:r>
          </w:p>
          <w:p w:rsidR="004B07BE" w:rsidRPr="00694F0C" w:rsidRDefault="004B07BE" w:rsidP="004659B7">
            <w:pPr>
              <w:pStyle w:val="Heading4"/>
              <w:shd w:val="clear" w:color="auto" w:fill="CFE2F3"/>
              <w:spacing w:before="0" w:beforeAutospacing="0" w:after="0" w:afterAutospacing="0"/>
              <w:rPr>
                <w:sz w:val="16"/>
                <w:szCs w:val="16"/>
              </w:rPr>
            </w:pPr>
            <w:bookmarkStart w:id="7" w:name="TOC-Slime-Trail-Ex-"/>
            <w:bookmarkEnd w:id="7"/>
            <w:r w:rsidRPr="00694F0C">
              <w:rPr>
                <w:sz w:val="16"/>
                <w:szCs w:val="16"/>
              </w:rPr>
              <w:t>Slime Trail (Ex)</w:t>
            </w:r>
          </w:p>
          <w:p w:rsidR="004B07BE" w:rsidRPr="00694F0C" w:rsidRDefault="004B07BE" w:rsidP="004659B7">
            <w:pPr>
              <w:pStyle w:val="NormalWeb"/>
              <w:spacing w:before="0" w:beforeAutospacing="0" w:after="0" w:afterAutospacing="0"/>
              <w:rPr>
                <w:sz w:val="16"/>
                <w:szCs w:val="16"/>
              </w:rPr>
            </w:pPr>
            <w:r w:rsidRPr="00694F0C">
              <w:rPr>
                <w:sz w:val="16"/>
                <w:szCs w:val="16"/>
              </w:rPr>
              <w:t xml:space="preserve">A hungry flesh leaves behind a trail of slime that acts as a </w:t>
            </w:r>
            <w:hyperlink r:id="rId105" w:history="1">
              <w:r w:rsidRPr="00694F0C">
                <w:rPr>
                  <w:rStyle w:val="Hyperlink"/>
                  <w:i/>
                  <w:iCs/>
                  <w:color w:val="auto"/>
                  <w:sz w:val="16"/>
                  <w:szCs w:val="16"/>
                </w:rPr>
                <w:t>grease</w:t>
              </w:r>
            </w:hyperlink>
            <w:r w:rsidRPr="00694F0C">
              <w:rPr>
                <w:sz w:val="16"/>
                <w:szCs w:val="16"/>
              </w:rPr>
              <w:t xml:space="preserve"> spell (DC 17). Any living creature that touches this slime with bare flesh must succeed at a </w:t>
            </w:r>
            <w:hyperlink r:id="rId106" w:anchor="TOC-Fortitude" w:history="1">
              <w:r w:rsidRPr="00694F0C">
                <w:rPr>
                  <w:rStyle w:val="Hyperlink"/>
                  <w:color w:val="auto"/>
                  <w:sz w:val="16"/>
                  <w:szCs w:val="16"/>
                </w:rPr>
                <w:t>Fortitude</w:t>
              </w:r>
            </w:hyperlink>
            <w:r w:rsidRPr="00694F0C">
              <w:rPr>
                <w:sz w:val="16"/>
                <w:szCs w:val="16"/>
              </w:rPr>
              <w:t xml:space="preserve"> save (with a +4 bonus) or contract tumor infestation. The slime dries up after 1 minute. The save DC is </w:t>
            </w:r>
            <w:hyperlink r:id="rId107" w:anchor="TOC-Constitution-Con-" w:history="1">
              <w:r w:rsidRPr="00694F0C">
                <w:rPr>
                  <w:rStyle w:val="Hyperlink"/>
                  <w:color w:val="auto"/>
                  <w:sz w:val="16"/>
                  <w:szCs w:val="16"/>
                </w:rPr>
                <w:t>Constitution</w:t>
              </w:r>
            </w:hyperlink>
            <w:r w:rsidRPr="00694F0C">
              <w:rPr>
                <w:sz w:val="16"/>
                <w:szCs w:val="16"/>
              </w:rPr>
              <w:t>-based.</w:t>
            </w:r>
          </w:p>
        </w:tc>
        <w:tc>
          <w:tcPr>
            <w:tcW w:w="0" w:type="auto"/>
            <w:vAlign w:val="center"/>
          </w:tcPr>
          <w:p w:rsidR="004B07BE" w:rsidRPr="00694F0C" w:rsidRDefault="004B07BE" w:rsidP="004659B7">
            <w:pPr>
              <w:rPr>
                <w:sz w:val="16"/>
                <w:szCs w:val="16"/>
              </w:rPr>
            </w:pPr>
          </w:p>
        </w:tc>
      </w:tr>
    </w:tbl>
    <w:p w:rsidR="004B07BE" w:rsidRPr="00694F0C" w:rsidRDefault="004B07BE" w:rsidP="004659B7">
      <w:pPr>
        <w:pStyle w:val="Heading4"/>
        <w:pBdr>
          <w:top w:val="single" w:sz="4" w:space="0" w:color="auto"/>
          <w:bottom w:val="single" w:sz="4" w:space="0" w:color="auto"/>
        </w:pBdr>
        <w:spacing w:before="0" w:beforeAutospacing="0" w:after="0" w:afterAutospacing="0"/>
        <w:rPr>
          <w:sz w:val="16"/>
          <w:szCs w:val="16"/>
        </w:rPr>
      </w:pPr>
      <w:bookmarkStart w:id="8" w:name="TOC-ECOLOGY"/>
      <w:bookmarkEnd w:id="8"/>
      <w:r w:rsidRPr="00694F0C">
        <w:rPr>
          <w:sz w:val="16"/>
          <w:szCs w:val="16"/>
        </w:rPr>
        <w:t>ECOLOGY</w:t>
      </w:r>
    </w:p>
    <w:p w:rsidR="004B07BE" w:rsidRPr="00694F0C" w:rsidRDefault="004B07BE" w:rsidP="004659B7">
      <w:pPr>
        <w:pStyle w:val="NormalWeb"/>
        <w:spacing w:before="0" w:beforeAutospacing="0" w:after="0" w:afterAutospacing="0"/>
        <w:rPr>
          <w:sz w:val="16"/>
          <w:szCs w:val="16"/>
        </w:rPr>
      </w:pPr>
      <w:r w:rsidRPr="00694F0C">
        <w:rPr>
          <w:b/>
          <w:bCs/>
          <w:sz w:val="16"/>
          <w:szCs w:val="16"/>
        </w:rPr>
        <w:t>Environment</w:t>
      </w:r>
      <w:r w:rsidRPr="00694F0C">
        <w:rPr>
          <w:sz w:val="16"/>
          <w:szCs w:val="16"/>
        </w:rPr>
        <w:t xml:space="preserve"> any land or underground</w:t>
      </w:r>
      <w:r w:rsidRPr="00694F0C">
        <w:rPr>
          <w:sz w:val="16"/>
          <w:szCs w:val="16"/>
        </w:rPr>
        <w:br/>
      </w:r>
      <w:r w:rsidRPr="00694F0C">
        <w:rPr>
          <w:b/>
          <w:bCs/>
          <w:sz w:val="16"/>
          <w:szCs w:val="16"/>
        </w:rPr>
        <w:t>Organization</w:t>
      </w:r>
      <w:r w:rsidRPr="00694F0C">
        <w:rPr>
          <w:sz w:val="16"/>
          <w:szCs w:val="16"/>
        </w:rPr>
        <w:t xml:space="preserve"> solitary or cluster (2–5)</w:t>
      </w:r>
      <w:r w:rsidRPr="00694F0C">
        <w:rPr>
          <w:sz w:val="16"/>
          <w:szCs w:val="16"/>
        </w:rPr>
        <w:br/>
      </w:r>
      <w:r w:rsidRPr="00694F0C">
        <w:rPr>
          <w:b/>
          <w:bCs/>
          <w:sz w:val="16"/>
          <w:szCs w:val="16"/>
        </w:rPr>
        <w:t>Treasure</w:t>
      </w:r>
      <w:r w:rsidRPr="00694F0C">
        <w:rPr>
          <w:sz w:val="16"/>
          <w:szCs w:val="16"/>
        </w:rPr>
        <w:t xml:space="preserve"> incidental</w:t>
      </w:r>
    </w:p>
    <w:p w:rsidR="004B07BE" w:rsidRPr="00694F0C" w:rsidRDefault="004B07BE" w:rsidP="004659B7">
      <w:pPr>
        <w:pStyle w:val="NormalWeb"/>
        <w:spacing w:before="0" w:beforeAutospacing="0" w:after="0" w:afterAutospacing="0"/>
        <w:rPr>
          <w:sz w:val="16"/>
          <w:szCs w:val="16"/>
        </w:rPr>
      </w:pPr>
      <w:r w:rsidRPr="00694F0C">
        <w:rPr>
          <w:sz w:val="16"/>
          <w:szCs w:val="16"/>
        </w:rPr>
        <w:t>Created in a laboratory by an alchemist researching methods of regenerating human flesh, a hungry flesh is a freakish creature made of aggressive, malignant tissue. It lives only to feed and grow, and must consume large amounts of plant and animal matter to sustain itself. Each day, a hungry flesh must consume its own weight in food. A hungry flesh resists attempts to cut or pierce it, quickly repairing the damage and creating new fleshy growths. With the right food and attacks to catalyze its growth, a hungry flesh can balloon to twice its normal size in minutes. A hungry flesh can grow to Gargantuan size.</w:t>
      </w:r>
    </w:p>
    <w:p w:rsidR="004B07BE" w:rsidRPr="00694F0C" w:rsidRDefault="004B07BE" w:rsidP="004659B7">
      <w:pPr>
        <w:pStyle w:val="NormalWeb"/>
        <w:spacing w:before="0" w:beforeAutospacing="0" w:after="0" w:afterAutospacing="0"/>
        <w:rPr>
          <w:sz w:val="16"/>
          <w:szCs w:val="16"/>
        </w:rPr>
      </w:pPr>
      <w:r w:rsidRPr="00694F0C">
        <w:rPr>
          <w:sz w:val="16"/>
          <w:szCs w:val="16"/>
        </w:rPr>
        <w:t>A hungry flesh starts out at approximately 7 feet in diameter, and weighs 3,000 pounds.</w:t>
      </w:r>
    </w:p>
    <w:p w:rsidR="004B07BE" w:rsidRPr="00694F0C" w:rsidRDefault="004B07BE" w:rsidP="00A07BEC">
      <w:pPr>
        <w:rPr>
          <w:sz w:val="16"/>
          <w:szCs w:val="16"/>
        </w:rPr>
      </w:pPr>
    </w:p>
    <w:p w:rsidR="004B07BE" w:rsidRPr="00694F0C" w:rsidRDefault="004B07BE" w:rsidP="004659B7">
      <w:pPr>
        <w:pStyle w:val="Heading3"/>
        <w:spacing w:before="0" w:beforeAutospacing="0" w:after="0" w:afterAutospacing="0"/>
        <w:rPr>
          <w:sz w:val="32"/>
          <w:szCs w:val="32"/>
        </w:rPr>
      </w:pPr>
    </w:p>
    <w:p w:rsidR="004B07BE" w:rsidRPr="00694F0C" w:rsidRDefault="004B07BE" w:rsidP="004659B7">
      <w:pPr>
        <w:pStyle w:val="Heading3"/>
        <w:spacing w:before="0" w:beforeAutospacing="0" w:after="0" w:afterAutospacing="0"/>
        <w:rPr>
          <w:sz w:val="32"/>
          <w:szCs w:val="32"/>
        </w:rPr>
      </w:pPr>
    </w:p>
    <w:p w:rsidR="004B07BE" w:rsidRPr="00694F0C" w:rsidRDefault="004B07BE" w:rsidP="004659B7">
      <w:pPr>
        <w:pStyle w:val="Heading3"/>
        <w:spacing w:before="0" w:beforeAutospacing="0" w:after="0" w:afterAutospacing="0"/>
        <w:rPr>
          <w:sz w:val="32"/>
          <w:szCs w:val="32"/>
        </w:rPr>
      </w:pPr>
    </w:p>
    <w:p w:rsidR="004B07BE" w:rsidRPr="00694F0C" w:rsidRDefault="004B07BE" w:rsidP="004659B7">
      <w:pPr>
        <w:pStyle w:val="Heading3"/>
        <w:spacing w:before="0" w:beforeAutospacing="0" w:after="0" w:afterAutospacing="0"/>
        <w:rPr>
          <w:sz w:val="32"/>
          <w:szCs w:val="32"/>
        </w:rPr>
      </w:pPr>
    </w:p>
    <w:p w:rsidR="004B07BE" w:rsidRDefault="004B07BE" w:rsidP="004659B7">
      <w:pPr>
        <w:pStyle w:val="Heading3"/>
        <w:spacing w:before="0" w:beforeAutospacing="0" w:after="0" w:afterAutospacing="0"/>
        <w:rPr>
          <w:sz w:val="32"/>
          <w:szCs w:val="32"/>
        </w:rPr>
      </w:pPr>
    </w:p>
    <w:p w:rsidR="004B07BE" w:rsidRPr="00694F0C" w:rsidRDefault="004B07BE" w:rsidP="004659B7">
      <w:pPr>
        <w:pStyle w:val="Heading3"/>
        <w:spacing w:before="0" w:beforeAutospacing="0" w:after="0" w:afterAutospacing="0"/>
        <w:rPr>
          <w:sz w:val="32"/>
          <w:szCs w:val="32"/>
        </w:rPr>
      </w:pPr>
      <w:r w:rsidRPr="00694F0C">
        <w:rPr>
          <w:sz w:val="32"/>
          <w:szCs w:val="32"/>
        </w:rPr>
        <w:t xml:space="preserve">ADVANCED Hungry Flesh (high) </w:t>
      </w:r>
    </w:p>
    <w:p w:rsidR="004B07BE" w:rsidRPr="00694F0C" w:rsidRDefault="004B07BE" w:rsidP="004659B7">
      <w:pPr>
        <w:pStyle w:val="NormalWeb"/>
        <w:spacing w:before="0" w:beforeAutospacing="0" w:after="0" w:afterAutospacing="0"/>
        <w:rPr>
          <w:i/>
          <w:iCs/>
          <w:sz w:val="16"/>
          <w:szCs w:val="16"/>
        </w:rPr>
      </w:pPr>
      <w:r w:rsidRPr="00694F0C">
        <w:rPr>
          <w:i/>
          <w:iCs/>
          <w:sz w:val="16"/>
          <w:szCs w:val="16"/>
        </w:rPr>
        <w:t>A quivering pile of tumorous flesh, this creature leaves a trail of slime as it hungrily searches for sustenance.</w:t>
      </w:r>
    </w:p>
    <w:p w:rsidR="004B07BE" w:rsidRPr="00840D2B" w:rsidRDefault="004B07BE" w:rsidP="00840D2B">
      <w:pPr>
        <w:pStyle w:val="NormalWeb"/>
        <w:spacing w:before="0" w:beforeAutospacing="0" w:after="0" w:afterAutospacing="0"/>
        <w:rPr>
          <w:sz w:val="16"/>
          <w:szCs w:val="16"/>
        </w:rPr>
      </w:pPr>
      <w:r w:rsidRPr="00840D2B">
        <w:rPr>
          <w:b/>
          <w:bCs/>
          <w:smallCaps/>
          <w:sz w:val="16"/>
          <w:szCs w:val="16"/>
        </w:rPr>
        <w:t>Hungry Flesh CR 3</w:t>
      </w:r>
      <w:r w:rsidRPr="00840D2B">
        <w:rPr>
          <w:sz w:val="16"/>
          <w:szCs w:val="16"/>
        </w:rPr>
        <w:br/>
        <w:t xml:space="preserve">N Large </w:t>
      </w:r>
      <w:hyperlink r:id="rId108" w:anchor="TOC-Ooze" w:history="1">
        <w:r w:rsidRPr="00840D2B">
          <w:rPr>
            <w:rStyle w:val="Hyperlink"/>
            <w:color w:val="auto"/>
            <w:sz w:val="16"/>
            <w:szCs w:val="16"/>
          </w:rPr>
          <w:t>ooze</w:t>
        </w:r>
      </w:hyperlink>
      <w:r w:rsidRPr="00840D2B">
        <w:rPr>
          <w:sz w:val="16"/>
          <w:szCs w:val="16"/>
        </w:rPr>
        <w:br/>
      </w:r>
      <w:r w:rsidRPr="00840D2B">
        <w:rPr>
          <w:b/>
          <w:bCs/>
          <w:sz w:val="16"/>
          <w:szCs w:val="16"/>
        </w:rPr>
        <w:t>Init</w:t>
      </w:r>
      <w:r w:rsidRPr="00840D2B">
        <w:rPr>
          <w:sz w:val="16"/>
          <w:szCs w:val="16"/>
        </w:rPr>
        <w:t xml:space="preserve"> –1; </w:t>
      </w:r>
      <w:r w:rsidRPr="00840D2B">
        <w:rPr>
          <w:b/>
          <w:bCs/>
          <w:sz w:val="16"/>
          <w:szCs w:val="16"/>
        </w:rPr>
        <w:t>Senses</w:t>
      </w:r>
      <w:r w:rsidRPr="00840D2B">
        <w:rPr>
          <w:sz w:val="16"/>
          <w:szCs w:val="16"/>
        </w:rPr>
        <w:t xml:space="preserve"> </w:t>
      </w:r>
      <w:hyperlink r:id="rId109" w:anchor="TOC-Blindsight-and-Blindsense" w:history="1">
        <w:r w:rsidRPr="00840D2B">
          <w:rPr>
            <w:rStyle w:val="Hyperlink"/>
            <w:color w:val="auto"/>
            <w:sz w:val="16"/>
            <w:szCs w:val="16"/>
          </w:rPr>
          <w:t>blindsight</w:t>
        </w:r>
      </w:hyperlink>
      <w:r w:rsidRPr="00840D2B">
        <w:rPr>
          <w:sz w:val="16"/>
          <w:szCs w:val="16"/>
        </w:rPr>
        <w:t xml:space="preserve"> 60 ft., </w:t>
      </w:r>
      <w:hyperlink r:id="rId110" w:anchor="TOC-Scent" w:history="1">
        <w:r w:rsidRPr="00840D2B">
          <w:rPr>
            <w:rStyle w:val="Hyperlink"/>
            <w:color w:val="auto"/>
            <w:sz w:val="16"/>
            <w:szCs w:val="16"/>
          </w:rPr>
          <w:t>scent</w:t>
        </w:r>
      </w:hyperlink>
      <w:r w:rsidRPr="00840D2B">
        <w:rPr>
          <w:sz w:val="16"/>
          <w:szCs w:val="16"/>
        </w:rPr>
        <w:t xml:space="preserve">; </w:t>
      </w:r>
      <w:hyperlink r:id="rId111" w:history="1">
        <w:r w:rsidRPr="00840D2B">
          <w:rPr>
            <w:rStyle w:val="Hyperlink"/>
            <w:color w:val="auto"/>
            <w:sz w:val="16"/>
            <w:szCs w:val="16"/>
          </w:rPr>
          <w:t>Perception</w:t>
        </w:r>
      </w:hyperlink>
      <w:r w:rsidRPr="00840D2B">
        <w:rPr>
          <w:sz w:val="16"/>
          <w:szCs w:val="16"/>
        </w:rPr>
        <w:t xml:space="preserve"> –3</w:t>
      </w:r>
    </w:p>
    <w:p w:rsidR="004B07BE" w:rsidRPr="00840D2B" w:rsidRDefault="004B07BE" w:rsidP="00840D2B">
      <w:pPr>
        <w:pStyle w:val="Heading4"/>
        <w:pBdr>
          <w:top w:val="single" w:sz="4" w:space="0" w:color="auto"/>
          <w:bottom w:val="single" w:sz="4" w:space="0" w:color="auto"/>
        </w:pBdr>
        <w:spacing w:before="0" w:beforeAutospacing="0" w:after="0" w:afterAutospacing="0"/>
        <w:rPr>
          <w:sz w:val="16"/>
          <w:szCs w:val="16"/>
        </w:rPr>
      </w:pPr>
    </w:p>
    <w:p w:rsidR="004B07BE" w:rsidRPr="00840D2B" w:rsidRDefault="004B07BE" w:rsidP="00840D2B">
      <w:pPr>
        <w:pStyle w:val="Heading4"/>
        <w:pBdr>
          <w:top w:val="single" w:sz="4" w:space="0" w:color="auto"/>
          <w:bottom w:val="single" w:sz="4" w:space="0" w:color="auto"/>
        </w:pBdr>
        <w:spacing w:before="0" w:beforeAutospacing="0" w:after="0" w:afterAutospacing="0"/>
        <w:rPr>
          <w:sz w:val="16"/>
          <w:szCs w:val="16"/>
        </w:rPr>
      </w:pPr>
      <w:r w:rsidRPr="00840D2B">
        <w:rPr>
          <w:sz w:val="16"/>
          <w:szCs w:val="16"/>
        </w:rPr>
        <w:t>DEFENSE</w:t>
      </w:r>
    </w:p>
    <w:p w:rsidR="004B07BE" w:rsidRPr="00840D2B" w:rsidRDefault="004B07BE" w:rsidP="00840D2B">
      <w:pPr>
        <w:pStyle w:val="NormalWeb"/>
        <w:spacing w:before="0" w:beforeAutospacing="0" w:after="0" w:afterAutospacing="0"/>
        <w:rPr>
          <w:sz w:val="16"/>
          <w:szCs w:val="16"/>
        </w:rPr>
      </w:pPr>
      <w:r w:rsidRPr="00840D2B">
        <w:rPr>
          <w:b/>
          <w:bCs/>
          <w:sz w:val="16"/>
          <w:szCs w:val="16"/>
        </w:rPr>
        <w:t>AC</w:t>
      </w:r>
      <w:r w:rsidRPr="00840D2B">
        <w:rPr>
          <w:sz w:val="16"/>
          <w:szCs w:val="16"/>
        </w:rPr>
        <w:t xml:space="preserve"> 12, </w:t>
      </w:r>
      <w:hyperlink r:id="rId112" w:anchor="TOC-Touch-Attacks" w:history="1">
        <w:r w:rsidRPr="00840D2B">
          <w:rPr>
            <w:rStyle w:val="Hyperlink"/>
            <w:color w:val="auto"/>
            <w:sz w:val="16"/>
            <w:szCs w:val="16"/>
          </w:rPr>
          <w:t>touch</w:t>
        </w:r>
      </w:hyperlink>
      <w:r w:rsidRPr="00840D2B">
        <w:rPr>
          <w:sz w:val="16"/>
          <w:szCs w:val="16"/>
        </w:rPr>
        <w:t xml:space="preserve"> 8, </w:t>
      </w:r>
      <w:hyperlink r:id="rId113" w:anchor="TOC-Flat-Footed" w:history="1">
        <w:r w:rsidRPr="00840D2B">
          <w:rPr>
            <w:rStyle w:val="Hyperlink"/>
            <w:color w:val="auto"/>
            <w:sz w:val="16"/>
            <w:szCs w:val="16"/>
          </w:rPr>
          <w:t>flat-footed</w:t>
        </w:r>
      </w:hyperlink>
      <w:r w:rsidRPr="00840D2B">
        <w:rPr>
          <w:sz w:val="16"/>
          <w:szCs w:val="16"/>
        </w:rPr>
        <w:t xml:space="preserve"> 10 (–1 </w:t>
      </w:r>
      <w:hyperlink r:id="rId114" w:anchor="TOC-Dexterity-Dex-" w:history="1">
        <w:r w:rsidRPr="00840D2B">
          <w:rPr>
            <w:rStyle w:val="Hyperlink"/>
            <w:color w:val="auto"/>
            <w:sz w:val="16"/>
            <w:szCs w:val="16"/>
          </w:rPr>
          <w:t>Dex</w:t>
        </w:r>
      </w:hyperlink>
      <w:r w:rsidRPr="00840D2B">
        <w:rPr>
          <w:sz w:val="16"/>
          <w:szCs w:val="16"/>
        </w:rPr>
        <w:t xml:space="preserve">, +4 </w:t>
      </w:r>
      <w:hyperlink r:id="rId115" w:anchor="TOC-Natural-Armor-Bonus" w:history="1">
        <w:r w:rsidRPr="00840D2B">
          <w:rPr>
            <w:rStyle w:val="Hyperlink"/>
            <w:color w:val="auto"/>
            <w:sz w:val="16"/>
            <w:szCs w:val="16"/>
          </w:rPr>
          <w:t>natural</w:t>
        </w:r>
      </w:hyperlink>
      <w:r w:rsidRPr="00840D2B">
        <w:rPr>
          <w:sz w:val="16"/>
          <w:szCs w:val="16"/>
        </w:rPr>
        <w:t xml:space="preserve">, –1 </w:t>
      </w:r>
      <w:hyperlink r:id="rId116" w:anchor="TOC-Size-Bonus" w:history="1">
        <w:r w:rsidRPr="00840D2B">
          <w:rPr>
            <w:rStyle w:val="Hyperlink"/>
            <w:color w:val="auto"/>
            <w:sz w:val="16"/>
            <w:szCs w:val="16"/>
          </w:rPr>
          <w:t>size</w:t>
        </w:r>
      </w:hyperlink>
      <w:r w:rsidRPr="00840D2B">
        <w:rPr>
          <w:sz w:val="16"/>
          <w:szCs w:val="16"/>
        </w:rPr>
        <w:t>)</w:t>
      </w:r>
      <w:r w:rsidRPr="00840D2B">
        <w:rPr>
          <w:sz w:val="16"/>
          <w:szCs w:val="16"/>
        </w:rPr>
        <w:br/>
      </w:r>
      <w:r w:rsidRPr="00840D2B">
        <w:rPr>
          <w:b/>
          <w:bCs/>
          <w:sz w:val="16"/>
          <w:szCs w:val="16"/>
        </w:rPr>
        <w:t>hp</w:t>
      </w:r>
      <w:r w:rsidRPr="00840D2B">
        <w:rPr>
          <w:sz w:val="16"/>
          <w:szCs w:val="16"/>
        </w:rPr>
        <w:t xml:space="preserve"> 57 (5d8+35); </w:t>
      </w:r>
      <w:hyperlink r:id="rId117" w:anchor="TOC-Regeneration-Ex-" w:history="1">
        <w:r w:rsidRPr="00840D2B">
          <w:rPr>
            <w:rStyle w:val="Hyperlink"/>
            <w:color w:val="auto"/>
            <w:sz w:val="16"/>
            <w:szCs w:val="16"/>
          </w:rPr>
          <w:t>regeneration</w:t>
        </w:r>
      </w:hyperlink>
      <w:r w:rsidRPr="00840D2B">
        <w:rPr>
          <w:sz w:val="16"/>
          <w:szCs w:val="16"/>
        </w:rPr>
        <w:t xml:space="preserve"> 5 (acid or fire)</w:t>
      </w:r>
      <w:r w:rsidRPr="00840D2B">
        <w:rPr>
          <w:sz w:val="16"/>
          <w:szCs w:val="16"/>
        </w:rPr>
        <w:br/>
      </w:r>
      <w:r w:rsidRPr="00840D2B">
        <w:rPr>
          <w:b/>
          <w:bCs/>
          <w:sz w:val="16"/>
          <w:szCs w:val="16"/>
        </w:rPr>
        <w:t>Fort</w:t>
      </w:r>
      <w:r w:rsidRPr="00840D2B">
        <w:rPr>
          <w:sz w:val="16"/>
          <w:szCs w:val="16"/>
        </w:rPr>
        <w:t xml:space="preserve"> +6, </w:t>
      </w:r>
      <w:r w:rsidRPr="00840D2B">
        <w:rPr>
          <w:b/>
          <w:bCs/>
          <w:sz w:val="16"/>
          <w:szCs w:val="16"/>
        </w:rPr>
        <w:t>Ref</w:t>
      </w:r>
      <w:r w:rsidRPr="00840D2B">
        <w:rPr>
          <w:sz w:val="16"/>
          <w:szCs w:val="16"/>
        </w:rPr>
        <w:t xml:space="preserve"> –2, </w:t>
      </w:r>
      <w:r w:rsidRPr="00840D2B">
        <w:rPr>
          <w:b/>
          <w:bCs/>
          <w:sz w:val="16"/>
          <w:szCs w:val="16"/>
        </w:rPr>
        <w:t>Will</w:t>
      </w:r>
      <w:r w:rsidRPr="00840D2B">
        <w:rPr>
          <w:sz w:val="16"/>
          <w:szCs w:val="16"/>
        </w:rPr>
        <w:t xml:space="preserve"> –4</w:t>
      </w:r>
      <w:r w:rsidRPr="00840D2B">
        <w:rPr>
          <w:sz w:val="16"/>
          <w:szCs w:val="16"/>
        </w:rPr>
        <w:br/>
      </w:r>
      <w:r w:rsidRPr="00840D2B">
        <w:rPr>
          <w:b/>
          <w:bCs/>
          <w:sz w:val="16"/>
          <w:szCs w:val="16"/>
        </w:rPr>
        <w:t>Defensive Abilities</w:t>
      </w:r>
      <w:r w:rsidRPr="00840D2B">
        <w:rPr>
          <w:sz w:val="16"/>
          <w:szCs w:val="16"/>
        </w:rPr>
        <w:t xml:space="preserve"> </w:t>
      </w:r>
      <w:hyperlink r:id="rId118" w:anchor="TOC-Amorphous-Ex-" w:history="1">
        <w:r w:rsidRPr="00840D2B">
          <w:rPr>
            <w:rStyle w:val="Hyperlink"/>
            <w:color w:val="auto"/>
            <w:sz w:val="16"/>
            <w:szCs w:val="16"/>
          </w:rPr>
          <w:t>amorphous</w:t>
        </w:r>
      </w:hyperlink>
      <w:r w:rsidRPr="00840D2B">
        <w:rPr>
          <w:sz w:val="16"/>
          <w:szCs w:val="16"/>
        </w:rPr>
        <w:t xml:space="preserve">; </w:t>
      </w:r>
      <w:r w:rsidRPr="00840D2B">
        <w:rPr>
          <w:b/>
          <w:bCs/>
          <w:sz w:val="16"/>
          <w:szCs w:val="16"/>
        </w:rPr>
        <w:t>Immune</w:t>
      </w:r>
      <w:r w:rsidRPr="00840D2B">
        <w:rPr>
          <w:sz w:val="16"/>
          <w:szCs w:val="16"/>
        </w:rPr>
        <w:t xml:space="preserve"> </w:t>
      </w:r>
      <w:hyperlink r:id="rId119" w:anchor="TOC-Ooze" w:history="1">
        <w:r w:rsidRPr="00840D2B">
          <w:rPr>
            <w:rStyle w:val="Hyperlink"/>
            <w:color w:val="auto"/>
            <w:sz w:val="16"/>
            <w:szCs w:val="16"/>
          </w:rPr>
          <w:t>ooze traits</w:t>
        </w:r>
      </w:hyperlink>
    </w:p>
    <w:p w:rsidR="004B07BE" w:rsidRPr="00840D2B" w:rsidRDefault="004B07BE" w:rsidP="00840D2B">
      <w:pPr>
        <w:pStyle w:val="Heading4"/>
        <w:pBdr>
          <w:top w:val="single" w:sz="4" w:space="0" w:color="auto"/>
          <w:bottom w:val="single" w:sz="4" w:space="0" w:color="auto"/>
        </w:pBdr>
        <w:spacing w:before="0" w:beforeAutospacing="0" w:after="0" w:afterAutospacing="0"/>
        <w:rPr>
          <w:sz w:val="16"/>
          <w:szCs w:val="16"/>
        </w:rPr>
      </w:pPr>
    </w:p>
    <w:p w:rsidR="004B07BE" w:rsidRPr="00840D2B" w:rsidRDefault="004B07BE" w:rsidP="00840D2B">
      <w:pPr>
        <w:pStyle w:val="Heading4"/>
        <w:pBdr>
          <w:top w:val="single" w:sz="4" w:space="0" w:color="auto"/>
          <w:bottom w:val="single" w:sz="4" w:space="0" w:color="auto"/>
        </w:pBdr>
        <w:spacing w:before="0" w:beforeAutospacing="0" w:after="0" w:afterAutospacing="0"/>
        <w:rPr>
          <w:sz w:val="16"/>
          <w:szCs w:val="16"/>
        </w:rPr>
      </w:pPr>
      <w:r w:rsidRPr="00840D2B">
        <w:rPr>
          <w:sz w:val="16"/>
          <w:szCs w:val="16"/>
        </w:rPr>
        <w:t>OFFENSE</w:t>
      </w:r>
    </w:p>
    <w:p w:rsidR="004B07BE" w:rsidRPr="00840D2B" w:rsidRDefault="004B07BE" w:rsidP="00840D2B">
      <w:pPr>
        <w:pStyle w:val="NormalWeb"/>
        <w:spacing w:before="0" w:beforeAutospacing="0" w:after="0" w:afterAutospacing="0"/>
        <w:rPr>
          <w:sz w:val="16"/>
          <w:szCs w:val="16"/>
        </w:rPr>
      </w:pPr>
      <w:r w:rsidRPr="00840D2B">
        <w:rPr>
          <w:b/>
          <w:bCs/>
          <w:sz w:val="16"/>
          <w:szCs w:val="16"/>
        </w:rPr>
        <w:t>Speed</w:t>
      </w:r>
      <w:r w:rsidRPr="00840D2B">
        <w:rPr>
          <w:sz w:val="16"/>
          <w:szCs w:val="16"/>
        </w:rPr>
        <w:t xml:space="preserve"> 20 ft., swim 20 ft.</w:t>
      </w:r>
      <w:r w:rsidRPr="00840D2B">
        <w:rPr>
          <w:sz w:val="16"/>
          <w:szCs w:val="16"/>
        </w:rPr>
        <w:br/>
      </w:r>
      <w:r w:rsidRPr="00840D2B">
        <w:rPr>
          <w:b/>
          <w:bCs/>
          <w:sz w:val="16"/>
          <w:szCs w:val="16"/>
        </w:rPr>
        <w:t>Melee</w:t>
      </w:r>
      <w:r w:rsidRPr="00840D2B">
        <w:rPr>
          <w:sz w:val="16"/>
          <w:szCs w:val="16"/>
        </w:rPr>
        <w:t xml:space="preserve"> slam +7 (1d6+7 plus </w:t>
      </w:r>
      <w:hyperlink r:id="rId120" w:history="1">
        <w:r w:rsidRPr="00840D2B">
          <w:rPr>
            <w:rStyle w:val="Hyperlink"/>
            <w:color w:val="auto"/>
            <w:sz w:val="16"/>
            <w:szCs w:val="16"/>
          </w:rPr>
          <w:t>disease</w:t>
        </w:r>
      </w:hyperlink>
      <w:r w:rsidRPr="00840D2B">
        <w:rPr>
          <w:sz w:val="16"/>
          <w:szCs w:val="16"/>
        </w:rPr>
        <w:t xml:space="preserve"> and </w:t>
      </w:r>
      <w:hyperlink r:id="rId121" w:anchor="TOC-Grab-Ex-" w:history="1">
        <w:r w:rsidRPr="00840D2B">
          <w:rPr>
            <w:rStyle w:val="Hyperlink"/>
            <w:color w:val="auto"/>
            <w:sz w:val="16"/>
            <w:szCs w:val="16"/>
          </w:rPr>
          <w:t>grab</w:t>
        </w:r>
      </w:hyperlink>
      <w:r w:rsidRPr="00840D2B">
        <w:rPr>
          <w:sz w:val="16"/>
          <w:szCs w:val="16"/>
        </w:rPr>
        <w:t>)</w:t>
      </w:r>
      <w:r w:rsidRPr="00840D2B">
        <w:rPr>
          <w:sz w:val="16"/>
          <w:szCs w:val="16"/>
        </w:rPr>
        <w:br/>
      </w:r>
      <w:r w:rsidRPr="00840D2B">
        <w:rPr>
          <w:b/>
          <w:bCs/>
          <w:sz w:val="16"/>
          <w:szCs w:val="16"/>
        </w:rPr>
        <w:t>Space</w:t>
      </w:r>
      <w:r w:rsidRPr="00840D2B">
        <w:rPr>
          <w:sz w:val="16"/>
          <w:szCs w:val="16"/>
        </w:rPr>
        <w:t xml:space="preserve"> 10 ft.; </w:t>
      </w:r>
      <w:r w:rsidRPr="00840D2B">
        <w:rPr>
          <w:b/>
          <w:bCs/>
          <w:sz w:val="16"/>
          <w:szCs w:val="16"/>
        </w:rPr>
        <w:t>Reach</w:t>
      </w:r>
      <w:r w:rsidRPr="00840D2B">
        <w:rPr>
          <w:sz w:val="16"/>
          <w:szCs w:val="16"/>
        </w:rPr>
        <w:t xml:space="preserve"> 5 ft.</w:t>
      </w:r>
      <w:r w:rsidRPr="00840D2B">
        <w:rPr>
          <w:sz w:val="16"/>
          <w:szCs w:val="16"/>
        </w:rPr>
        <w:br/>
      </w:r>
      <w:r w:rsidRPr="00840D2B">
        <w:rPr>
          <w:b/>
          <w:bCs/>
          <w:sz w:val="16"/>
          <w:szCs w:val="16"/>
        </w:rPr>
        <w:t>Special Attacks</w:t>
      </w:r>
      <w:r w:rsidRPr="00840D2B">
        <w:rPr>
          <w:sz w:val="16"/>
          <w:szCs w:val="16"/>
        </w:rPr>
        <w:t xml:space="preserve"> </w:t>
      </w:r>
      <w:hyperlink r:id="rId122" w:anchor="TOC-Constrict-Ex-" w:history="1">
        <w:r w:rsidRPr="00840D2B">
          <w:rPr>
            <w:rStyle w:val="Hyperlink"/>
            <w:color w:val="auto"/>
            <w:sz w:val="16"/>
            <w:szCs w:val="16"/>
          </w:rPr>
          <w:t>constrict</w:t>
        </w:r>
      </w:hyperlink>
      <w:r w:rsidRPr="00840D2B">
        <w:rPr>
          <w:sz w:val="16"/>
          <w:szCs w:val="16"/>
        </w:rPr>
        <w:t xml:space="preserve"> (1d6+7 plus </w:t>
      </w:r>
      <w:hyperlink r:id="rId123" w:history="1">
        <w:r w:rsidRPr="00840D2B">
          <w:rPr>
            <w:rStyle w:val="Hyperlink"/>
            <w:color w:val="auto"/>
            <w:sz w:val="16"/>
            <w:szCs w:val="16"/>
          </w:rPr>
          <w:t>disease</w:t>
        </w:r>
      </w:hyperlink>
      <w:r w:rsidRPr="00840D2B">
        <w:rPr>
          <w:sz w:val="16"/>
          <w:szCs w:val="16"/>
        </w:rPr>
        <w:t>)</w:t>
      </w:r>
    </w:p>
    <w:p w:rsidR="004B07BE" w:rsidRPr="00840D2B" w:rsidRDefault="004B07BE" w:rsidP="00840D2B">
      <w:pPr>
        <w:pStyle w:val="Heading4"/>
        <w:pBdr>
          <w:top w:val="single" w:sz="4" w:space="0" w:color="auto"/>
          <w:bottom w:val="single" w:sz="4" w:space="0" w:color="auto"/>
        </w:pBdr>
        <w:spacing w:before="0" w:beforeAutospacing="0" w:after="0" w:afterAutospacing="0"/>
        <w:rPr>
          <w:sz w:val="16"/>
          <w:szCs w:val="16"/>
        </w:rPr>
      </w:pPr>
    </w:p>
    <w:p w:rsidR="004B07BE" w:rsidRPr="00840D2B" w:rsidRDefault="004B07BE" w:rsidP="00840D2B">
      <w:pPr>
        <w:pStyle w:val="Heading4"/>
        <w:pBdr>
          <w:top w:val="single" w:sz="4" w:space="0" w:color="auto"/>
          <w:bottom w:val="single" w:sz="4" w:space="0" w:color="auto"/>
        </w:pBdr>
        <w:spacing w:before="0" w:beforeAutospacing="0" w:after="0" w:afterAutospacing="0"/>
        <w:rPr>
          <w:sz w:val="16"/>
          <w:szCs w:val="16"/>
        </w:rPr>
      </w:pPr>
      <w:r w:rsidRPr="00840D2B">
        <w:rPr>
          <w:sz w:val="16"/>
          <w:szCs w:val="16"/>
        </w:rPr>
        <w:t>STATISTICS</w:t>
      </w:r>
    </w:p>
    <w:p w:rsidR="004B07BE" w:rsidRDefault="004B07BE" w:rsidP="00840D2B">
      <w:pPr>
        <w:pStyle w:val="NormalWeb"/>
        <w:spacing w:before="0" w:beforeAutospacing="0" w:after="0" w:afterAutospacing="0"/>
        <w:rPr>
          <w:b/>
          <w:bCs/>
          <w:sz w:val="16"/>
          <w:szCs w:val="16"/>
        </w:rPr>
      </w:pPr>
      <w:r w:rsidRPr="00840D2B">
        <w:rPr>
          <w:b/>
          <w:bCs/>
          <w:sz w:val="16"/>
          <w:szCs w:val="16"/>
        </w:rPr>
        <w:t>Str</w:t>
      </w:r>
      <w:r w:rsidRPr="00840D2B">
        <w:rPr>
          <w:sz w:val="16"/>
          <w:szCs w:val="16"/>
        </w:rPr>
        <w:t xml:space="preserve"> 20, </w:t>
      </w:r>
      <w:r w:rsidRPr="00840D2B">
        <w:rPr>
          <w:b/>
          <w:bCs/>
          <w:sz w:val="16"/>
          <w:szCs w:val="16"/>
        </w:rPr>
        <w:t>Dex</w:t>
      </w:r>
      <w:r w:rsidRPr="00840D2B">
        <w:rPr>
          <w:sz w:val="16"/>
          <w:szCs w:val="16"/>
        </w:rPr>
        <w:t xml:space="preserve"> 9, </w:t>
      </w:r>
      <w:r w:rsidRPr="00840D2B">
        <w:rPr>
          <w:b/>
          <w:bCs/>
          <w:sz w:val="16"/>
          <w:szCs w:val="16"/>
        </w:rPr>
        <w:t>Con</w:t>
      </w:r>
      <w:r w:rsidRPr="00840D2B">
        <w:rPr>
          <w:sz w:val="16"/>
          <w:szCs w:val="16"/>
        </w:rPr>
        <w:t xml:space="preserve"> 24, </w:t>
      </w:r>
      <w:r w:rsidRPr="00840D2B">
        <w:rPr>
          <w:b/>
          <w:bCs/>
          <w:sz w:val="16"/>
          <w:szCs w:val="16"/>
        </w:rPr>
        <w:t>Int</w:t>
      </w:r>
      <w:r w:rsidRPr="00840D2B">
        <w:rPr>
          <w:sz w:val="16"/>
          <w:szCs w:val="16"/>
        </w:rPr>
        <w:t xml:space="preserve"> —, </w:t>
      </w:r>
      <w:r w:rsidRPr="00840D2B">
        <w:rPr>
          <w:b/>
          <w:bCs/>
          <w:sz w:val="16"/>
          <w:szCs w:val="16"/>
        </w:rPr>
        <w:t>Wis</w:t>
      </w:r>
      <w:r w:rsidRPr="00840D2B">
        <w:rPr>
          <w:sz w:val="16"/>
          <w:szCs w:val="16"/>
        </w:rPr>
        <w:t xml:space="preserve"> 5, </w:t>
      </w:r>
      <w:r w:rsidRPr="00840D2B">
        <w:rPr>
          <w:b/>
          <w:bCs/>
          <w:sz w:val="16"/>
          <w:szCs w:val="16"/>
        </w:rPr>
        <w:t>Cha</w:t>
      </w:r>
      <w:r w:rsidRPr="00840D2B">
        <w:rPr>
          <w:sz w:val="16"/>
          <w:szCs w:val="16"/>
        </w:rPr>
        <w:t xml:space="preserve"> 5</w:t>
      </w:r>
    </w:p>
    <w:p w:rsidR="004B07BE" w:rsidRPr="00694F0C" w:rsidRDefault="004B07BE" w:rsidP="004659B7">
      <w:pPr>
        <w:pStyle w:val="NormalWeb"/>
        <w:spacing w:before="0" w:beforeAutospacing="0" w:after="0" w:afterAutospacing="0"/>
        <w:rPr>
          <w:sz w:val="16"/>
          <w:szCs w:val="16"/>
        </w:rPr>
      </w:pPr>
      <w:r w:rsidRPr="00694F0C">
        <w:rPr>
          <w:b/>
          <w:bCs/>
          <w:sz w:val="16"/>
          <w:szCs w:val="16"/>
        </w:rPr>
        <w:t>Base Atk</w:t>
      </w:r>
      <w:r w:rsidRPr="00694F0C">
        <w:rPr>
          <w:sz w:val="16"/>
          <w:szCs w:val="16"/>
        </w:rPr>
        <w:t xml:space="preserve"> +3; </w:t>
      </w:r>
      <w:r w:rsidRPr="00694F0C">
        <w:rPr>
          <w:b/>
          <w:bCs/>
          <w:sz w:val="16"/>
          <w:szCs w:val="16"/>
        </w:rPr>
        <w:t>CMB</w:t>
      </w:r>
      <w:r w:rsidRPr="00694F0C">
        <w:rPr>
          <w:sz w:val="16"/>
          <w:szCs w:val="16"/>
        </w:rPr>
        <w:t xml:space="preserve"> +9 (+13 </w:t>
      </w:r>
      <w:hyperlink r:id="rId124" w:anchor="TOC-Grapple" w:history="1">
        <w:r w:rsidRPr="00694F0C">
          <w:rPr>
            <w:rStyle w:val="Hyperlink"/>
            <w:color w:val="auto"/>
            <w:sz w:val="16"/>
            <w:szCs w:val="16"/>
          </w:rPr>
          <w:t>grapple</w:t>
        </w:r>
      </w:hyperlink>
      <w:r w:rsidRPr="00694F0C">
        <w:rPr>
          <w:sz w:val="16"/>
          <w:szCs w:val="16"/>
        </w:rPr>
        <w:t xml:space="preserve">); </w:t>
      </w:r>
      <w:r w:rsidRPr="00694F0C">
        <w:rPr>
          <w:b/>
          <w:bCs/>
          <w:sz w:val="16"/>
          <w:szCs w:val="16"/>
        </w:rPr>
        <w:t>CMD</w:t>
      </w:r>
      <w:r w:rsidRPr="00694F0C">
        <w:rPr>
          <w:sz w:val="16"/>
          <w:szCs w:val="16"/>
        </w:rPr>
        <w:t xml:space="preserve"> 18 (can't be </w:t>
      </w:r>
      <w:hyperlink r:id="rId125" w:anchor="TOC-Trip" w:history="1">
        <w:r w:rsidRPr="00694F0C">
          <w:rPr>
            <w:rStyle w:val="Hyperlink"/>
            <w:color w:val="auto"/>
            <w:sz w:val="16"/>
            <w:szCs w:val="16"/>
          </w:rPr>
          <w:t>tripped</w:t>
        </w:r>
      </w:hyperlink>
      <w:r w:rsidRPr="00694F0C">
        <w:rPr>
          <w:sz w:val="16"/>
          <w:szCs w:val="16"/>
        </w:rPr>
        <w:t>)</w:t>
      </w:r>
      <w:r w:rsidRPr="00694F0C">
        <w:rPr>
          <w:sz w:val="16"/>
          <w:szCs w:val="16"/>
        </w:rPr>
        <w:br/>
      </w:r>
    </w:p>
    <w:tbl>
      <w:tblPr>
        <w:tblW w:w="0" w:type="auto"/>
        <w:tblCellSpacing w:w="0" w:type="dxa"/>
        <w:tblCellMar>
          <w:top w:w="15" w:type="dxa"/>
          <w:left w:w="15" w:type="dxa"/>
          <w:bottom w:w="15" w:type="dxa"/>
          <w:right w:w="15" w:type="dxa"/>
        </w:tblCellMar>
        <w:tblLook w:val="0000"/>
      </w:tblPr>
      <w:tblGrid>
        <w:gridCol w:w="8620"/>
        <w:gridCol w:w="50"/>
      </w:tblGrid>
      <w:tr w:rsidR="004B07BE" w:rsidRPr="00694F0C">
        <w:trPr>
          <w:tblCellSpacing w:w="0" w:type="dxa"/>
        </w:trPr>
        <w:tc>
          <w:tcPr>
            <w:tcW w:w="0" w:type="auto"/>
            <w:vAlign w:val="center"/>
          </w:tcPr>
          <w:p w:rsidR="004B07BE" w:rsidRPr="00694F0C" w:rsidRDefault="004B07BE" w:rsidP="004659B7">
            <w:pPr>
              <w:pStyle w:val="NormalWeb"/>
              <w:spacing w:before="0" w:beforeAutospacing="0" w:after="0" w:afterAutospacing="0"/>
              <w:rPr>
                <w:sz w:val="16"/>
                <w:szCs w:val="16"/>
              </w:rPr>
            </w:pPr>
            <w:r w:rsidRPr="00694F0C">
              <w:rPr>
                <w:b/>
                <w:bCs/>
                <w:sz w:val="16"/>
                <w:szCs w:val="16"/>
              </w:rPr>
              <w:t>SQ</w:t>
            </w:r>
            <w:r w:rsidRPr="00694F0C">
              <w:rPr>
                <w:sz w:val="16"/>
                <w:szCs w:val="16"/>
              </w:rPr>
              <w:t xml:space="preserve"> </w:t>
            </w:r>
            <w:hyperlink r:id="rId126" w:anchor="TOC-Compression-Ex-" w:history="1">
              <w:r w:rsidRPr="00694F0C">
                <w:rPr>
                  <w:rStyle w:val="Hyperlink"/>
                  <w:color w:val="auto"/>
                  <w:sz w:val="16"/>
                  <w:szCs w:val="16"/>
                </w:rPr>
                <w:t>compression</w:t>
              </w:r>
            </w:hyperlink>
            <w:r w:rsidRPr="00694F0C">
              <w:rPr>
                <w:sz w:val="16"/>
                <w:szCs w:val="16"/>
              </w:rPr>
              <w:t xml:space="preserve">, monstrous growth, reactive </w:t>
            </w:r>
            <w:hyperlink r:id="rId127" w:anchor="TOC-Regeneration-Ex-" w:history="1">
              <w:r w:rsidRPr="00694F0C">
                <w:rPr>
                  <w:rStyle w:val="Hyperlink"/>
                  <w:color w:val="auto"/>
                  <w:sz w:val="16"/>
                  <w:szCs w:val="16"/>
                </w:rPr>
                <w:t>regeneration</w:t>
              </w:r>
            </w:hyperlink>
            <w:r w:rsidRPr="00694F0C">
              <w:rPr>
                <w:sz w:val="16"/>
                <w:szCs w:val="16"/>
              </w:rPr>
              <w:t>, slime trail</w:t>
            </w:r>
          </w:p>
          <w:p w:rsidR="004B07BE" w:rsidRPr="00694F0C" w:rsidRDefault="004B07BE" w:rsidP="004659B7">
            <w:pPr>
              <w:pStyle w:val="Heading4"/>
              <w:pBdr>
                <w:top w:val="single" w:sz="4" w:space="0" w:color="auto"/>
                <w:bottom w:val="single" w:sz="4" w:space="0" w:color="auto"/>
              </w:pBdr>
              <w:spacing w:before="0" w:beforeAutospacing="0" w:after="0" w:afterAutospacing="0"/>
              <w:rPr>
                <w:sz w:val="16"/>
                <w:szCs w:val="16"/>
              </w:rPr>
            </w:pPr>
            <w:r w:rsidRPr="00694F0C">
              <w:rPr>
                <w:sz w:val="16"/>
                <w:szCs w:val="16"/>
              </w:rPr>
              <w:t>SPECIAL ABILITIES</w:t>
            </w:r>
          </w:p>
          <w:p w:rsidR="004B07BE" w:rsidRPr="00694F0C" w:rsidRDefault="004B07BE" w:rsidP="004659B7">
            <w:pPr>
              <w:pStyle w:val="Heading4"/>
              <w:shd w:val="clear" w:color="auto" w:fill="CFE2F3"/>
              <w:spacing w:before="0" w:beforeAutospacing="0" w:after="0" w:afterAutospacing="0"/>
              <w:rPr>
                <w:sz w:val="16"/>
                <w:szCs w:val="16"/>
              </w:rPr>
            </w:pPr>
            <w:r w:rsidRPr="00694F0C">
              <w:rPr>
                <w:sz w:val="16"/>
                <w:szCs w:val="16"/>
              </w:rPr>
              <w:t>Disease (Ex)</w:t>
            </w:r>
          </w:p>
          <w:p w:rsidR="004B07BE" w:rsidRPr="00694F0C" w:rsidRDefault="004B07BE" w:rsidP="004659B7">
            <w:pPr>
              <w:pStyle w:val="NormalWeb"/>
              <w:spacing w:before="0" w:beforeAutospacing="0" w:after="0" w:afterAutospacing="0"/>
              <w:rPr>
                <w:sz w:val="16"/>
                <w:szCs w:val="16"/>
              </w:rPr>
            </w:pPr>
            <w:r w:rsidRPr="00694F0C">
              <w:rPr>
                <w:b/>
                <w:bCs/>
                <w:sz w:val="16"/>
                <w:szCs w:val="16"/>
              </w:rPr>
              <w:t>Tumor Infestation: Injury</w:t>
            </w:r>
            <w:r w:rsidRPr="00694F0C">
              <w:rPr>
                <w:sz w:val="16"/>
                <w:szCs w:val="16"/>
              </w:rPr>
              <w:t xml:space="preserve">; </w:t>
            </w:r>
            <w:r w:rsidRPr="00694F0C">
              <w:rPr>
                <w:i/>
                <w:iCs/>
                <w:sz w:val="16"/>
                <w:szCs w:val="16"/>
              </w:rPr>
              <w:t>save</w:t>
            </w:r>
            <w:r w:rsidRPr="00694F0C">
              <w:rPr>
                <w:sz w:val="16"/>
                <w:szCs w:val="16"/>
              </w:rPr>
              <w:t xml:space="preserve"> </w:t>
            </w:r>
            <w:hyperlink r:id="rId128" w:anchor="TOC-Fortitude" w:history="1">
              <w:r w:rsidRPr="00694F0C">
                <w:rPr>
                  <w:rStyle w:val="Hyperlink"/>
                  <w:color w:val="auto"/>
                  <w:sz w:val="16"/>
                  <w:szCs w:val="16"/>
                </w:rPr>
                <w:t>Fort</w:t>
              </w:r>
            </w:hyperlink>
            <w:r w:rsidRPr="00694F0C">
              <w:rPr>
                <w:sz w:val="16"/>
                <w:szCs w:val="16"/>
              </w:rPr>
              <w:t xml:space="preserve"> DC 19; </w:t>
            </w:r>
            <w:r w:rsidRPr="00694F0C">
              <w:rPr>
                <w:i/>
                <w:iCs/>
                <w:sz w:val="16"/>
                <w:szCs w:val="16"/>
              </w:rPr>
              <w:t>onset</w:t>
            </w:r>
            <w:r w:rsidRPr="00694F0C">
              <w:rPr>
                <w:sz w:val="16"/>
                <w:szCs w:val="16"/>
              </w:rPr>
              <w:t xml:space="preserve"> 1 minute; </w:t>
            </w:r>
            <w:r w:rsidRPr="00694F0C">
              <w:rPr>
                <w:i/>
                <w:iCs/>
                <w:sz w:val="16"/>
                <w:szCs w:val="16"/>
              </w:rPr>
              <w:t>frequency</w:t>
            </w:r>
            <w:r w:rsidRPr="00694F0C">
              <w:rPr>
                <w:sz w:val="16"/>
                <w:szCs w:val="16"/>
              </w:rPr>
              <w:t xml:space="preserve"> 1/day; </w:t>
            </w:r>
            <w:r w:rsidRPr="00694F0C">
              <w:rPr>
                <w:i/>
                <w:iCs/>
                <w:sz w:val="16"/>
                <w:szCs w:val="16"/>
              </w:rPr>
              <w:t>effect</w:t>
            </w:r>
            <w:r w:rsidRPr="00694F0C">
              <w:rPr>
                <w:sz w:val="16"/>
                <w:szCs w:val="16"/>
              </w:rPr>
              <w:t xml:space="preserve"> 1d2 </w:t>
            </w:r>
            <w:hyperlink r:id="rId129" w:anchor="TOC-Constitution-Con-" w:history="1">
              <w:r w:rsidRPr="00694F0C">
                <w:rPr>
                  <w:rStyle w:val="Hyperlink"/>
                  <w:color w:val="auto"/>
                  <w:sz w:val="16"/>
                  <w:szCs w:val="16"/>
                </w:rPr>
                <w:t>Con</w:t>
              </w:r>
            </w:hyperlink>
            <w:r w:rsidRPr="00694F0C">
              <w:rPr>
                <w:sz w:val="16"/>
                <w:szCs w:val="16"/>
              </w:rPr>
              <w:t xml:space="preserve"> and 1d2 </w:t>
            </w:r>
            <w:hyperlink r:id="rId130" w:anchor="TOC-Charisma-Cha-" w:history="1">
              <w:r w:rsidRPr="00694F0C">
                <w:rPr>
                  <w:rStyle w:val="Hyperlink"/>
                  <w:color w:val="auto"/>
                  <w:sz w:val="16"/>
                  <w:szCs w:val="16"/>
                </w:rPr>
                <w:t>Cha</w:t>
              </w:r>
            </w:hyperlink>
            <w:r w:rsidRPr="00694F0C">
              <w:rPr>
                <w:sz w:val="16"/>
                <w:szCs w:val="16"/>
              </w:rPr>
              <w:t xml:space="preserve">; </w:t>
            </w:r>
            <w:r w:rsidRPr="00694F0C">
              <w:rPr>
                <w:i/>
                <w:iCs/>
                <w:sz w:val="16"/>
                <w:szCs w:val="16"/>
              </w:rPr>
              <w:t>cure</w:t>
            </w:r>
            <w:r w:rsidRPr="00694F0C">
              <w:rPr>
                <w:sz w:val="16"/>
                <w:szCs w:val="16"/>
              </w:rPr>
              <w:t xml:space="preserve"> 2 consecutive saves. Anyone who dies from tumor infestation turns into a hungry flesh 1d4 hours later. The save DC is </w:t>
            </w:r>
            <w:hyperlink r:id="rId131" w:anchor="TOC-Constitution-Con-" w:history="1">
              <w:r w:rsidRPr="00694F0C">
                <w:rPr>
                  <w:rStyle w:val="Hyperlink"/>
                  <w:color w:val="auto"/>
                  <w:sz w:val="16"/>
                  <w:szCs w:val="16"/>
                </w:rPr>
                <w:t>Constitution</w:t>
              </w:r>
            </w:hyperlink>
            <w:r w:rsidRPr="00694F0C">
              <w:rPr>
                <w:sz w:val="16"/>
                <w:szCs w:val="16"/>
              </w:rPr>
              <w:t>-based.</w:t>
            </w:r>
          </w:p>
          <w:p w:rsidR="004B07BE" w:rsidRPr="00694F0C" w:rsidRDefault="004B07BE" w:rsidP="004659B7">
            <w:pPr>
              <w:pStyle w:val="Heading4"/>
              <w:shd w:val="clear" w:color="auto" w:fill="CFE2F3"/>
              <w:spacing w:before="0" w:beforeAutospacing="0" w:after="0" w:afterAutospacing="0"/>
              <w:rPr>
                <w:sz w:val="16"/>
                <w:szCs w:val="16"/>
              </w:rPr>
            </w:pPr>
            <w:r w:rsidRPr="00694F0C">
              <w:rPr>
                <w:sz w:val="16"/>
                <w:szCs w:val="16"/>
              </w:rPr>
              <w:t>Monstrous Growth (Ex)</w:t>
            </w:r>
          </w:p>
          <w:p w:rsidR="004B07BE" w:rsidRPr="00694F0C" w:rsidRDefault="004B07BE" w:rsidP="004659B7">
            <w:pPr>
              <w:pStyle w:val="NormalWeb"/>
              <w:spacing w:before="0" w:beforeAutospacing="0" w:after="0" w:afterAutospacing="0"/>
              <w:rPr>
                <w:sz w:val="16"/>
                <w:szCs w:val="16"/>
              </w:rPr>
            </w:pPr>
            <w:r w:rsidRPr="00694F0C">
              <w:rPr>
                <w:sz w:val="16"/>
                <w:szCs w:val="16"/>
              </w:rPr>
              <w:t xml:space="preserve">A hungry flesh gains growth points from its reactive </w:t>
            </w:r>
            <w:hyperlink r:id="rId132" w:anchor="TOC-Regeneration-Ex-" w:history="1">
              <w:r w:rsidRPr="00694F0C">
                <w:rPr>
                  <w:rStyle w:val="Hyperlink"/>
                  <w:color w:val="auto"/>
                  <w:sz w:val="16"/>
                  <w:szCs w:val="16"/>
                </w:rPr>
                <w:t>regeneration</w:t>
              </w:r>
            </w:hyperlink>
            <w:r w:rsidRPr="00694F0C">
              <w:rPr>
                <w:sz w:val="16"/>
                <w:szCs w:val="16"/>
              </w:rPr>
              <w:t xml:space="preserve"> ability or from eating creatures. When it consumes a creature that's been </w:t>
            </w:r>
            <w:hyperlink r:id="rId133" w:anchor="TOC-Dead" w:history="1">
              <w:r w:rsidRPr="00694F0C">
                <w:rPr>
                  <w:rStyle w:val="Hyperlink"/>
                  <w:color w:val="auto"/>
                  <w:sz w:val="16"/>
                  <w:szCs w:val="16"/>
                </w:rPr>
                <w:t>dead</w:t>
              </w:r>
            </w:hyperlink>
            <w:r w:rsidRPr="00694F0C">
              <w:rPr>
                <w:sz w:val="16"/>
                <w:szCs w:val="16"/>
              </w:rPr>
              <w:t xml:space="preserve"> no more than an hour, it gains 1 growth point if that creature is of its size or one size category smaller, or 2 growth points if its meal is larger than it is. Eating a creature takes a </w:t>
            </w:r>
            <w:hyperlink r:id="rId134" w:anchor="TOC-Full-Round-Actions" w:history="1">
              <w:r w:rsidRPr="00694F0C">
                <w:rPr>
                  <w:rStyle w:val="Hyperlink"/>
                  <w:color w:val="auto"/>
                  <w:sz w:val="16"/>
                  <w:szCs w:val="16"/>
                </w:rPr>
                <w:t>full-round action</w:t>
              </w:r>
            </w:hyperlink>
            <w:r w:rsidRPr="00694F0C">
              <w:rPr>
                <w:sz w:val="16"/>
                <w:szCs w:val="16"/>
              </w:rPr>
              <w:t xml:space="preserve"> if it is the same size or smaller than the hungry flesh or 1 minute if it is larger. Each time a hungry flesh reaches 5 growth points, it gains the </w:t>
            </w:r>
            <w:hyperlink r:id="rId135" w:history="1">
              <w:r w:rsidRPr="00694F0C">
                <w:rPr>
                  <w:rStyle w:val="Hyperlink"/>
                  <w:color w:val="auto"/>
                  <w:sz w:val="16"/>
                  <w:szCs w:val="16"/>
                </w:rPr>
                <w:t>giant creature simple template</w:t>
              </w:r>
            </w:hyperlink>
            <w:r w:rsidRPr="00694F0C">
              <w:rPr>
                <w:sz w:val="16"/>
                <w:szCs w:val="16"/>
              </w:rPr>
              <w:t xml:space="preserve">. This template stacks with itself each time the hungry flesh gains another 5 growth points, but the hungry flesh can't increase its size beyond Gargantuan. When it stops gaining growth points, a hungry flesh loses a single application of the </w:t>
            </w:r>
            <w:hyperlink r:id="rId136" w:history="1">
              <w:r w:rsidRPr="00694F0C">
                <w:rPr>
                  <w:rStyle w:val="Hyperlink"/>
                  <w:color w:val="auto"/>
                  <w:sz w:val="16"/>
                  <w:szCs w:val="16"/>
                </w:rPr>
                <w:t>giant creature simple template</w:t>
              </w:r>
            </w:hyperlink>
            <w:r w:rsidRPr="00694F0C">
              <w:rPr>
                <w:sz w:val="16"/>
                <w:szCs w:val="16"/>
              </w:rPr>
              <w:t xml:space="preserve"> for each hour that passes.</w:t>
            </w:r>
          </w:p>
          <w:p w:rsidR="004B07BE" w:rsidRPr="00694F0C" w:rsidRDefault="004B07BE" w:rsidP="004659B7">
            <w:pPr>
              <w:pStyle w:val="Heading4"/>
              <w:shd w:val="clear" w:color="auto" w:fill="CFE2F3"/>
              <w:spacing w:before="0" w:beforeAutospacing="0" w:after="0" w:afterAutospacing="0"/>
              <w:rPr>
                <w:sz w:val="16"/>
                <w:szCs w:val="16"/>
              </w:rPr>
            </w:pPr>
            <w:r w:rsidRPr="00694F0C">
              <w:rPr>
                <w:sz w:val="16"/>
                <w:szCs w:val="16"/>
              </w:rPr>
              <w:t>Reactive Regeneration (Ex)</w:t>
            </w:r>
          </w:p>
          <w:p w:rsidR="004B07BE" w:rsidRPr="00694F0C" w:rsidRDefault="004B07BE" w:rsidP="004659B7">
            <w:pPr>
              <w:pStyle w:val="NormalWeb"/>
              <w:spacing w:before="0" w:beforeAutospacing="0" w:after="0" w:afterAutospacing="0"/>
              <w:rPr>
                <w:sz w:val="16"/>
                <w:szCs w:val="16"/>
              </w:rPr>
            </w:pPr>
            <w:r w:rsidRPr="00694F0C">
              <w:rPr>
                <w:sz w:val="16"/>
                <w:szCs w:val="16"/>
              </w:rPr>
              <w:t xml:space="preserve">Whenever a hungry flesh takes piercing or slashing damage, it regenerates 5 </w:t>
            </w:r>
            <w:hyperlink r:id="rId137" w:anchor="TOC-Hit-Points" w:history="1">
              <w:r w:rsidRPr="00694F0C">
                <w:rPr>
                  <w:rStyle w:val="Hyperlink"/>
                  <w:color w:val="auto"/>
                  <w:sz w:val="16"/>
                  <w:szCs w:val="16"/>
                </w:rPr>
                <w:t>hit points</w:t>
              </w:r>
            </w:hyperlink>
            <w:r w:rsidRPr="00694F0C">
              <w:rPr>
                <w:sz w:val="16"/>
                <w:szCs w:val="16"/>
              </w:rPr>
              <w:t xml:space="preserve"> and gains 1 growth point.</w:t>
            </w:r>
          </w:p>
          <w:p w:rsidR="004B07BE" w:rsidRPr="00694F0C" w:rsidRDefault="004B07BE" w:rsidP="004659B7">
            <w:pPr>
              <w:pStyle w:val="Heading4"/>
              <w:shd w:val="clear" w:color="auto" w:fill="CFE2F3"/>
              <w:spacing w:before="0" w:beforeAutospacing="0" w:after="0" w:afterAutospacing="0"/>
              <w:rPr>
                <w:sz w:val="16"/>
                <w:szCs w:val="16"/>
              </w:rPr>
            </w:pPr>
            <w:r w:rsidRPr="00694F0C">
              <w:rPr>
                <w:sz w:val="16"/>
                <w:szCs w:val="16"/>
              </w:rPr>
              <w:t>Slime Trail (Ex)</w:t>
            </w:r>
          </w:p>
          <w:p w:rsidR="004B07BE" w:rsidRPr="00694F0C" w:rsidRDefault="004B07BE" w:rsidP="004659B7">
            <w:pPr>
              <w:pStyle w:val="NormalWeb"/>
              <w:spacing w:before="0" w:beforeAutospacing="0" w:after="0" w:afterAutospacing="0"/>
              <w:rPr>
                <w:sz w:val="16"/>
                <w:szCs w:val="16"/>
              </w:rPr>
            </w:pPr>
            <w:r w:rsidRPr="00694F0C">
              <w:rPr>
                <w:sz w:val="16"/>
                <w:szCs w:val="16"/>
              </w:rPr>
              <w:t xml:space="preserve">A hungry flesh leaves behind a trail of slime that acts as a </w:t>
            </w:r>
            <w:hyperlink r:id="rId138" w:history="1">
              <w:r w:rsidRPr="00694F0C">
                <w:rPr>
                  <w:rStyle w:val="Hyperlink"/>
                  <w:i/>
                  <w:iCs/>
                  <w:color w:val="auto"/>
                  <w:sz w:val="16"/>
                  <w:szCs w:val="16"/>
                </w:rPr>
                <w:t>grease</w:t>
              </w:r>
            </w:hyperlink>
            <w:r w:rsidRPr="00694F0C">
              <w:rPr>
                <w:sz w:val="16"/>
                <w:szCs w:val="16"/>
              </w:rPr>
              <w:t xml:space="preserve"> spell (DC 19). Any living creature that touches this slime with bare flesh must succeed at a </w:t>
            </w:r>
            <w:hyperlink r:id="rId139" w:anchor="TOC-Fortitude" w:history="1">
              <w:r w:rsidRPr="00694F0C">
                <w:rPr>
                  <w:rStyle w:val="Hyperlink"/>
                  <w:color w:val="auto"/>
                  <w:sz w:val="16"/>
                  <w:szCs w:val="16"/>
                </w:rPr>
                <w:t>Fortitude</w:t>
              </w:r>
            </w:hyperlink>
            <w:r w:rsidRPr="00694F0C">
              <w:rPr>
                <w:sz w:val="16"/>
                <w:szCs w:val="16"/>
              </w:rPr>
              <w:t xml:space="preserve"> save (with a +4 bonus) or contract tumor infestation. The slime dries up after 1 minute. The save DC is </w:t>
            </w:r>
            <w:hyperlink r:id="rId140" w:anchor="TOC-Constitution-Con-" w:history="1">
              <w:r w:rsidRPr="00694F0C">
                <w:rPr>
                  <w:rStyle w:val="Hyperlink"/>
                  <w:color w:val="auto"/>
                  <w:sz w:val="16"/>
                  <w:szCs w:val="16"/>
                </w:rPr>
                <w:t>Constitution</w:t>
              </w:r>
            </w:hyperlink>
            <w:r w:rsidRPr="00694F0C">
              <w:rPr>
                <w:sz w:val="16"/>
                <w:szCs w:val="16"/>
              </w:rPr>
              <w:t>-based.</w:t>
            </w:r>
          </w:p>
        </w:tc>
        <w:tc>
          <w:tcPr>
            <w:tcW w:w="0" w:type="auto"/>
            <w:vAlign w:val="center"/>
          </w:tcPr>
          <w:p w:rsidR="004B07BE" w:rsidRPr="00694F0C" w:rsidRDefault="004B07BE" w:rsidP="004659B7">
            <w:pPr>
              <w:rPr>
                <w:sz w:val="16"/>
                <w:szCs w:val="16"/>
              </w:rPr>
            </w:pPr>
          </w:p>
        </w:tc>
      </w:tr>
    </w:tbl>
    <w:p w:rsidR="004B07BE" w:rsidRPr="00694F0C" w:rsidRDefault="004B07BE" w:rsidP="004659B7">
      <w:pPr>
        <w:pStyle w:val="Heading4"/>
        <w:pBdr>
          <w:top w:val="single" w:sz="4" w:space="0" w:color="auto"/>
          <w:bottom w:val="single" w:sz="4" w:space="0" w:color="auto"/>
        </w:pBdr>
        <w:spacing w:before="0" w:beforeAutospacing="0" w:after="0" w:afterAutospacing="0"/>
        <w:rPr>
          <w:sz w:val="16"/>
          <w:szCs w:val="16"/>
        </w:rPr>
      </w:pPr>
      <w:r w:rsidRPr="00694F0C">
        <w:rPr>
          <w:sz w:val="16"/>
          <w:szCs w:val="16"/>
        </w:rPr>
        <w:t>ECOLOGY</w:t>
      </w:r>
    </w:p>
    <w:p w:rsidR="004B07BE" w:rsidRPr="00694F0C" w:rsidRDefault="004B07BE" w:rsidP="004659B7">
      <w:pPr>
        <w:pStyle w:val="NormalWeb"/>
        <w:spacing w:before="0" w:beforeAutospacing="0" w:after="0" w:afterAutospacing="0"/>
        <w:rPr>
          <w:sz w:val="16"/>
          <w:szCs w:val="16"/>
        </w:rPr>
      </w:pPr>
      <w:r w:rsidRPr="00694F0C">
        <w:rPr>
          <w:b/>
          <w:bCs/>
          <w:sz w:val="16"/>
          <w:szCs w:val="16"/>
        </w:rPr>
        <w:t>Environment</w:t>
      </w:r>
      <w:r w:rsidRPr="00694F0C">
        <w:rPr>
          <w:sz w:val="16"/>
          <w:szCs w:val="16"/>
        </w:rPr>
        <w:t xml:space="preserve"> any land or underground</w:t>
      </w:r>
      <w:r w:rsidRPr="00694F0C">
        <w:rPr>
          <w:sz w:val="16"/>
          <w:szCs w:val="16"/>
        </w:rPr>
        <w:br/>
      </w:r>
      <w:r w:rsidRPr="00694F0C">
        <w:rPr>
          <w:b/>
          <w:bCs/>
          <w:sz w:val="16"/>
          <w:szCs w:val="16"/>
        </w:rPr>
        <w:t>Organization</w:t>
      </w:r>
      <w:r w:rsidRPr="00694F0C">
        <w:rPr>
          <w:sz w:val="16"/>
          <w:szCs w:val="16"/>
        </w:rPr>
        <w:t xml:space="preserve"> solitary or cluster (2–5)</w:t>
      </w:r>
      <w:r w:rsidRPr="00694F0C">
        <w:rPr>
          <w:sz w:val="16"/>
          <w:szCs w:val="16"/>
        </w:rPr>
        <w:br/>
      </w:r>
      <w:r w:rsidRPr="00694F0C">
        <w:rPr>
          <w:b/>
          <w:bCs/>
          <w:sz w:val="16"/>
          <w:szCs w:val="16"/>
        </w:rPr>
        <w:t>Treasure</w:t>
      </w:r>
      <w:r w:rsidRPr="00694F0C">
        <w:rPr>
          <w:sz w:val="16"/>
          <w:szCs w:val="16"/>
        </w:rPr>
        <w:t xml:space="preserve"> incidental</w:t>
      </w:r>
    </w:p>
    <w:p w:rsidR="004B07BE" w:rsidRPr="00694F0C" w:rsidRDefault="004B07BE" w:rsidP="004659B7">
      <w:pPr>
        <w:pStyle w:val="NormalWeb"/>
        <w:spacing w:before="0" w:beforeAutospacing="0" w:after="0" w:afterAutospacing="0"/>
        <w:rPr>
          <w:sz w:val="16"/>
          <w:szCs w:val="16"/>
        </w:rPr>
      </w:pPr>
      <w:r w:rsidRPr="00694F0C">
        <w:rPr>
          <w:sz w:val="16"/>
          <w:szCs w:val="16"/>
        </w:rPr>
        <w:t>Created in a laboratory by an alchemist researching methods of regenerating human flesh, a hungry flesh is a freakish creature made of aggressive, malignant tissue. It lives only to feed and grow, and must consume large amounts of plant and animal matter to sustain itself. Each day, a hungry flesh must consume its own weight in food. A hungry flesh resists attempts to cut or pierce it, quickly repairing the damage and creating new fleshy growths. With the right food and attacks to catalyze its growth, a hungry flesh can balloon to twice its normal size in minutes. A hungry flesh can grow to Gargantuan size.</w:t>
      </w:r>
    </w:p>
    <w:p w:rsidR="004B07BE" w:rsidRPr="00694F0C" w:rsidRDefault="004B07BE" w:rsidP="004659B7">
      <w:pPr>
        <w:pStyle w:val="NormalWeb"/>
        <w:spacing w:before="0" w:beforeAutospacing="0" w:after="0" w:afterAutospacing="0"/>
        <w:rPr>
          <w:sz w:val="16"/>
          <w:szCs w:val="16"/>
        </w:rPr>
      </w:pPr>
      <w:r w:rsidRPr="00694F0C">
        <w:rPr>
          <w:sz w:val="16"/>
          <w:szCs w:val="16"/>
        </w:rPr>
        <w:t>A hungry flesh starts out at approximately 7 feet in diameter, and weighs 3,000 pounds.</w:t>
      </w:r>
    </w:p>
    <w:p w:rsidR="004B07BE" w:rsidRPr="00694F0C" w:rsidRDefault="004B07BE" w:rsidP="004659B7">
      <w:pPr>
        <w:rPr>
          <w:sz w:val="16"/>
          <w:szCs w:val="16"/>
        </w:rPr>
      </w:pPr>
    </w:p>
    <w:p w:rsidR="004B07BE" w:rsidRPr="00694F0C" w:rsidRDefault="004B07BE" w:rsidP="00A07BEC">
      <w:pPr>
        <w:rPr>
          <w:sz w:val="16"/>
          <w:szCs w:val="16"/>
        </w:rPr>
      </w:pPr>
    </w:p>
    <w:p w:rsidR="004B07BE" w:rsidRPr="00694F0C" w:rsidRDefault="004B07BE" w:rsidP="00A07BEC">
      <w:pPr>
        <w:rPr>
          <w:sz w:val="16"/>
          <w:szCs w:val="16"/>
        </w:rPr>
      </w:pPr>
    </w:p>
    <w:p w:rsidR="004B07BE" w:rsidRPr="00694F0C" w:rsidRDefault="004B07BE" w:rsidP="00A07BEC">
      <w:pPr>
        <w:rPr>
          <w:sz w:val="16"/>
          <w:szCs w:val="16"/>
        </w:rPr>
      </w:pPr>
    </w:p>
    <w:p w:rsidR="004B07BE" w:rsidRPr="00694F0C" w:rsidRDefault="004B07BE" w:rsidP="004659B7">
      <w:pPr>
        <w:autoSpaceDE w:val="0"/>
        <w:autoSpaceDN w:val="0"/>
        <w:adjustRightInd w:val="0"/>
        <w:spacing w:line="241" w:lineRule="atLeast"/>
        <w:rPr>
          <w:rFonts w:ascii="NexusSerifOT" w:hAnsi="NexusSerifOT" w:cs="NexusSerifOT"/>
          <w:b/>
          <w:bCs/>
          <w:sz w:val="23"/>
          <w:szCs w:val="23"/>
        </w:rPr>
      </w:pPr>
    </w:p>
    <w:p w:rsidR="004B07BE" w:rsidRPr="00694F0C" w:rsidRDefault="004B07BE" w:rsidP="004659B7">
      <w:pPr>
        <w:autoSpaceDE w:val="0"/>
        <w:autoSpaceDN w:val="0"/>
        <w:adjustRightInd w:val="0"/>
        <w:spacing w:line="241" w:lineRule="atLeast"/>
        <w:rPr>
          <w:rFonts w:ascii="NexusSerifOT" w:hAnsi="NexusSerifOT" w:cs="NexusSerifOT"/>
          <w:b/>
          <w:bCs/>
          <w:sz w:val="23"/>
          <w:szCs w:val="23"/>
        </w:rPr>
      </w:pPr>
    </w:p>
    <w:p w:rsidR="004B07BE" w:rsidRPr="00694F0C" w:rsidRDefault="004B07BE" w:rsidP="004659B7">
      <w:pPr>
        <w:autoSpaceDE w:val="0"/>
        <w:autoSpaceDN w:val="0"/>
        <w:adjustRightInd w:val="0"/>
        <w:spacing w:line="241" w:lineRule="atLeast"/>
        <w:rPr>
          <w:rFonts w:ascii="NexusSerifOT" w:hAnsi="NexusSerifOT" w:cs="NexusSerifOT"/>
          <w:b/>
          <w:bCs/>
          <w:sz w:val="23"/>
          <w:szCs w:val="23"/>
        </w:rPr>
      </w:pPr>
    </w:p>
    <w:p w:rsidR="004B07BE" w:rsidRPr="00694F0C" w:rsidRDefault="004B07BE" w:rsidP="004659B7">
      <w:pPr>
        <w:autoSpaceDE w:val="0"/>
        <w:autoSpaceDN w:val="0"/>
        <w:adjustRightInd w:val="0"/>
        <w:spacing w:line="241" w:lineRule="atLeast"/>
        <w:rPr>
          <w:rFonts w:ascii="NexusSerifOT" w:hAnsi="NexusSerifOT" w:cs="NexusSerifOT"/>
          <w:b/>
          <w:bCs/>
          <w:sz w:val="23"/>
          <w:szCs w:val="23"/>
        </w:rPr>
      </w:pPr>
    </w:p>
    <w:p w:rsidR="004B07BE" w:rsidRPr="00694F0C" w:rsidRDefault="004B07BE" w:rsidP="004659B7">
      <w:pPr>
        <w:autoSpaceDE w:val="0"/>
        <w:autoSpaceDN w:val="0"/>
        <w:adjustRightInd w:val="0"/>
        <w:spacing w:line="241" w:lineRule="atLeast"/>
        <w:rPr>
          <w:rFonts w:ascii="NexusSerifOT" w:hAnsi="NexusSerifOT" w:cs="NexusSerifOT"/>
          <w:b/>
          <w:bCs/>
          <w:sz w:val="23"/>
          <w:szCs w:val="23"/>
        </w:rPr>
      </w:pPr>
    </w:p>
    <w:p w:rsidR="004B07BE" w:rsidRPr="00694F0C" w:rsidRDefault="004B07BE" w:rsidP="004659B7">
      <w:pPr>
        <w:autoSpaceDE w:val="0"/>
        <w:autoSpaceDN w:val="0"/>
        <w:adjustRightInd w:val="0"/>
        <w:spacing w:line="241" w:lineRule="atLeast"/>
        <w:rPr>
          <w:rFonts w:ascii="NexusSerifOT" w:hAnsi="NexusSerifOT" w:cs="NexusSerifOT"/>
          <w:b/>
          <w:bCs/>
          <w:sz w:val="23"/>
          <w:szCs w:val="23"/>
        </w:rPr>
      </w:pPr>
    </w:p>
    <w:p w:rsidR="004B07BE" w:rsidRPr="00694F0C" w:rsidRDefault="004B07BE" w:rsidP="004659B7">
      <w:pPr>
        <w:autoSpaceDE w:val="0"/>
        <w:autoSpaceDN w:val="0"/>
        <w:adjustRightInd w:val="0"/>
        <w:spacing w:line="241" w:lineRule="atLeast"/>
        <w:rPr>
          <w:rFonts w:ascii="NexusSerifOT" w:hAnsi="NexusSerifOT" w:cs="NexusSerifOT"/>
          <w:b/>
          <w:bCs/>
          <w:sz w:val="23"/>
          <w:szCs w:val="23"/>
        </w:rPr>
      </w:pPr>
    </w:p>
    <w:p w:rsidR="004B07BE" w:rsidRDefault="004B07BE" w:rsidP="004659B7">
      <w:pPr>
        <w:autoSpaceDE w:val="0"/>
        <w:autoSpaceDN w:val="0"/>
        <w:adjustRightInd w:val="0"/>
        <w:spacing w:line="171" w:lineRule="atLeast"/>
        <w:rPr>
          <w:rFonts w:ascii="Dax" w:hAnsi="Dax" w:cs="Dax"/>
          <w:b/>
          <w:bCs/>
          <w:sz w:val="32"/>
          <w:szCs w:val="32"/>
        </w:rPr>
      </w:pPr>
    </w:p>
    <w:p w:rsidR="004B07BE" w:rsidRDefault="004B07BE" w:rsidP="004659B7">
      <w:pPr>
        <w:autoSpaceDE w:val="0"/>
        <w:autoSpaceDN w:val="0"/>
        <w:adjustRightInd w:val="0"/>
        <w:spacing w:line="171" w:lineRule="atLeast"/>
        <w:rPr>
          <w:rFonts w:ascii="Dax" w:hAnsi="Dax" w:cs="Dax"/>
          <w:b/>
          <w:bCs/>
          <w:sz w:val="32"/>
          <w:szCs w:val="32"/>
        </w:rPr>
      </w:pPr>
    </w:p>
    <w:p w:rsidR="004B07BE" w:rsidRPr="00694F0C" w:rsidRDefault="004B07BE" w:rsidP="004659B7">
      <w:pPr>
        <w:autoSpaceDE w:val="0"/>
        <w:autoSpaceDN w:val="0"/>
        <w:adjustRightInd w:val="0"/>
        <w:spacing w:line="171" w:lineRule="atLeast"/>
        <w:rPr>
          <w:rFonts w:ascii="Dax" w:hAnsi="Dax" w:cs="Dax"/>
          <w:sz w:val="32"/>
          <w:szCs w:val="32"/>
        </w:rPr>
      </w:pPr>
      <w:r w:rsidRPr="00694F0C">
        <w:rPr>
          <w:rFonts w:ascii="Dax" w:hAnsi="Dax" w:cs="Dax"/>
          <w:b/>
          <w:bCs/>
          <w:sz w:val="32"/>
          <w:szCs w:val="32"/>
        </w:rPr>
        <w:t>DALVA AIGER CR 6 (low)</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sz w:val="16"/>
          <w:szCs w:val="16"/>
        </w:rPr>
        <w:t>Female human alchemist 6 (</w:t>
      </w:r>
      <w:r w:rsidRPr="00694F0C">
        <w:rPr>
          <w:rFonts w:ascii="Dax" w:hAnsi="Dax" w:cs="Dax"/>
          <w:i/>
          <w:iCs/>
          <w:sz w:val="16"/>
          <w:szCs w:val="16"/>
        </w:rPr>
        <w:t xml:space="preserve">Pathfinder RPG Advanced Player’s Guide </w:t>
      </w:r>
      <w:r w:rsidRPr="00694F0C">
        <w:rPr>
          <w:rFonts w:ascii="Dax" w:hAnsi="Dax" w:cs="Dax"/>
          <w:sz w:val="16"/>
          <w:szCs w:val="16"/>
        </w:rPr>
        <w:t>26)</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sz w:val="16"/>
          <w:szCs w:val="16"/>
        </w:rPr>
        <w:t>LN Medium humanoid (human)</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Init </w:t>
      </w:r>
      <w:r w:rsidRPr="00694F0C">
        <w:rPr>
          <w:rFonts w:ascii="Dax" w:hAnsi="Dax" w:cs="Dax"/>
          <w:sz w:val="16"/>
          <w:szCs w:val="16"/>
        </w:rPr>
        <w:t xml:space="preserve">+6; </w:t>
      </w:r>
      <w:r w:rsidRPr="00694F0C">
        <w:rPr>
          <w:rFonts w:ascii="Dax" w:hAnsi="Dax" w:cs="Dax"/>
          <w:b/>
          <w:bCs/>
          <w:sz w:val="16"/>
          <w:szCs w:val="16"/>
        </w:rPr>
        <w:t xml:space="preserve">Senses </w:t>
      </w:r>
      <w:r w:rsidRPr="00694F0C">
        <w:rPr>
          <w:rFonts w:ascii="Dax" w:hAnsi="Dax" w:cs="Dax"/>
          <w:sz w:val="16"/>
          <w:szCs w:val="16"/>
        </w:rPr>
        <w:t>Perception +10</w:t>
      </w:r>
    </w:p>
    <w:p w:rsidR="004B07BE" w:rsidRPr="00694F0C" w:rsidRDefault="004B07BE" w:rsidP="004659B7">
      <w:pPr>
        <w:autoSpaceDE w:val="0"/>
        <w:autoSpaceDN w:val="0"/>
        <w:adjustRightInd w:val="0"/>
        <w:spacing w:line="151" w:lineRule="atLeast"/>
        <w:rPr>
          <w:rFonts w:ascii="Dax" w:hAnsi="Dax" w:cs="Dax"/>
          <w:b/>
          <w:bCs/>
          <w:sz w:val="15"/>
          <w:szCs w:val="15"/>
        </w:rPr>
      </w:pPr>
    </w:p>
    <w:p w:rsidR="004B07BE" w:rsidRPr="00694F0C" w:rsidRDefault="004B07BE" w:rsidP="004659B7">
      <w:pPr>
        <w:autoSpaceDE w:val="0"/>
        <w:autoSpaceDN w:val="0"/>
        <w:adjustRightInd w:val="0"/>
        <w:spacing w:line="151" w:lineRule="atLeast"/>
        <w:rPr>
          <w:rFonts w:ascii="Dax" w:hAnsi="Dax" w:cs="Dax"/>
          <w:sz w:val="15"/>
          <w:szCs w:val="15"/>
        </w:rPr>
      </w:pPr>
      <w:r w:rsidRPr="00694F0C">
        <w:rPr>
          <w:rFonts w:ascii="Dax" w:hAnsi="Dax" w:cs="Dax"/>
          <w:b/>
          <w:bCs/>
          <w:sz w:val="15"/>
          <w:szCs w:val="15"/>
        </w:rPr>
        <w:t>DEFENSE</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AC </w:t>
      </w:r>
      <w:r w:rsidRPr="00694F0C">
        <w:rPr>
          <w:rFonts w:ascii="Dax" w:hAnsi="Dax" w:cs="Dax"/>
          <w:sz w:val="16"/>
          <w:szCs w:val="16"/>
        </w:rPr>
        <w:t>17, touch 12, flat-footed 15 (+5 armor, +2 Dex)</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hp </w:t>
      </w:r>
      <w:r w:rsidRPr="00694F0C">
        <w:rPr>
          <w:rFonts w:ascii="Dax" w:hAnsi="Dax" w:cs="Dax"/>
          <w:sz w:val="16"/>
          <w:szCs w:val="16"/>
        </w:rPr>
        <w:t>42 (6d8+12)</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Fort </w:t>
      </w:r>
      <w:r w:rsidRPr="00694F0C">
        <w:rPr>
          <w:rFonts w:ascii="Dax" w:hAnsi="Dax" w:cs="Dax"/>
          <w:sz w:val="16"/>
          <w:szCs w:val="16"/>
        </w:rPr>
        <w:t xml:space="preserve">+5, </w:t>
      </w:r>
      <w:r w:rsidRPr="00694F0C">
        <w:rPr>
          <w:rFonts w:ascii="Dax" w:hAnsi="Dax" w:cs="Dax"/>
          <w:b/>
          <w:bCs/>
          <w:sz w:val="16"/>
          <w:szCs w:val="16"/>
        </w:rPr>
        <w:t xml:space="preserve">Ref </w:t>
      </w:r>
      <w:r w:rsidRPr="00694F0C">
        <w:rPr>
          <w:rFonts w:ascii="Dax" w:hAnsi="Dax" w:cs="Dax"/>
          <w:sz w:val="16"/>
          <w:szCs w:val="16"/>
        </w:rPr>
        <w:t xml:space="preserve">+7, </w:t>
      </w:r>
      <w:r w:rsidRPr="00694F0C">
        <w:rPr>
          <w:rFonts w:ascii="Dax" w:hAnsi="Dax" w:cs="Dax"/>
          <w:b/>
          <w:bCs/>
          <w:sz w:val="16"/>
          <w:szCs w:val="16"/>
        </w:rPr>
        <w:t xml:space="preserve">Will </w:t>
      </w:r>
      <w:r w:rsidRPr="00694F0C">
        <w:rPr>
          <w:rFonts w:ascii="Dax" w:hAnsi="Dax" w:cs="Dax"/>
          <w:sz w:val="16"/>
          <w:szCs w:val="16"/>
        </w:rPr>
        <w:t>+3; +4 vs. poison</w:t>
      </w:r>
    </w:p>
    <w:p w:rsidR="004B07BE" w:rsidRPr="00694F0C" w:rsidRDefault="004B07BE" w:rsidP="004659B7">
      <w:pPr>
        <w:autoSpaceDE w:val="0"/>
        <w:autoSpaceDN w:val="0"/>
        <w:adjustRightInd w:val="0"/>
        <w:spacing w:line="151" w:lineRule="atLeast"/>
        <w:rPr>
          <w:rFonts w:ascii="Dax" w:hAnsi="Dax" w:cs="Dax"/>
          <w:b/>
          <w:bCs/>
          <w:sz w:val="15"/>
          <w:szCs w:val="15"/>
        </w:rPr>
      </w:pPr>
    </w:p>
    <w:p w:rsidR="004B07BE" w:rsidRPr="00694F0C" w:rsidRDefault="004B07BE" w:rsidP="004659B7">
      <w:pPr>
        <w:autoSpaceDE w:val="0"/>
        <w:autoSpaceDN w:val="0"/>
        <w:adjustRightInd w:val="0"/>
        <w:spacing w:line="151" w:lineRule="atLeast"/>
        <w:rPr>
          <w:rFonts w:ascii="Dax" w:hAnsi="Dax" w:cs="Dax"/>
          <w:sz w:val="15"/>
          <w:szCs w:val="15"/>
        </w:rPr>
      </w:pPr>
      <w:r w:rsidRPr="00694F0C">
        <w:rPr>
          <w:rFonts w:ascii="Dax" w:hAnsi="Dax" w:cs="Dax"/>
          <w:b/>
          <w:bCs/>
          <w:sz w:val="15"/>
          <w:szCs w:val="15"/>
        </w:rPr>
        <w:t>OFFENSE</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Speed </w:t>
      </w:r>
      <w:r w:rsidRPr="00694F0C">
        <w:rPr>
          <w:rFonts w:ascii="Dax" w:hAnsi="Dax" w:cs="Dax"/>
          <w:sz w:val="16"/>
          <w:szCs w:val="16"/>
        </w:rPr>
        <w:t>30 ft.</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Melee </w:t>
      </w:r>
      <w:r w:rsidRPr="00694F0C">
        <w:rPr>
          <w:rFonts w:ascii="Dax" w:hAnsi="Dax" w:cs="Dax"/>
          <w:sz w:val="16"/>
          <w:szCs w:val="16"/>
        </w:rPr>
        <w:t xml:space="preserve">mwk sickle +7 (1d6+2), bite +1 (1d2+1 plus disease) </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Special Attacks </w:t>
      </w:r>
      <w:r w:rsidRPr="00694F0C">
        <w:rPr>
          <w:rFonts w:ascii="Dax" w:hAnsi="Dax" w:cs="Dax"/>
          <w:sz w:val="16"/>
          <w:szCs w:val="16"/>
        </w:rPr>
        <w:t>bomb 9/day (3d6+3 fire, DC 16), disease</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Alchemist Extracts Prepared (CL 6th)</w:t>
      </w:r>
    </w:p>
    <w:p w:rsidR="004B07BE" w:rsidRPr="00694F0C" w:rsidRDefault="004B07BE" w:rsidP="004659B7">
      <w:pPr>
        <w:autoSpaceDE w:val="0"/>
        <w:autoSpaceDN w:val="0"/>
        <w:adjustRightInd w:val="0"/>
        <w:spacing w:line="161" w:lineRule="atLeast"/>
        <w:rPr>
          <w:rFonts w:ascii="Dax" w:hAnsi="Dax" w:cs="Dax"/>
          <w:sz w:val="9"/>
          <w:szCs w:val="9"/>
        </w:rPr>
      </w:pPr>
      <w:r w:rsidRPr="00694F0C">
        <w:rPr>
          <w:rFonts w:ascii="Dax" w:hAnsi="Dax" w:cs="Dax"/>
          <w:sz w:val="16"/>
          <w:szCs w:val="16"/>
        </w:rPr>
        <w:t>2nd—</w:t>
      </w:r>
      <w:r w:rsidRPr="00694F0C">
        <w:rPr>
          <w:rFonts w:ascii="Dax" w:hAnsi="Dax" w:cs="Dax"/>
          <w:i/>
          <w:iCs/>
          <w:sz w:val="16"/>
          <w:szCs w:val="16"/>
        </w:rPr>
        <w:t>barkskin</w:t>
      </w:r>
      <w:r w:rsidRPr="00694F0C">
        <w:rPr>
          <w:rFonts w:ascii="Dax" w:hAnsi="Dax" w:cs="Dax"/>
          <w:sz w:val="16"/>
          <w:szCs w:val="16"/>
        </w:rPr>
        <w:t xml:space="preserve">, </w:t>
      </w:r>
      <w:r w:rsidRPr="00694F0C">
        <w:rPr>
          <w:rFonts w:ascii="Dax" w:hAnsi="Dax" w:cs="Dax"/>
          <w:i/>
          <w:iCs/>
          <w:sz w:val="16"/>
          <w:szCs w:val="16"/>
        </w:rPr>
        <w:t>fire breath</w:t>
      </w:r>
      <w:r w:rsidRPr="00694F0C">
        <w:rPr>
          <w:rFonts w:ascii="Dax" w:hAnsi="Dax" w:cs="Dax"/>
          <w:sz w:val="9"/>
          <w:szCs w:val="9"/>
        </w:rPr>
        <w:t xml:space="preserve">APG </w:t>
      </w:r>
      <w:r w:rsidRPr="00694F0C">
        <w:rPr>
          <w:rFonts w:ascii="Dax" w:hAnsi="Dax" w:cs="Dax"/>
          <w:sz w:val="16"/>
          <w:szCs w:val="16"/>
        </w:rPr>
        <w:t xml:space="preserve">(DC 15), </w:t>
      </w:r>
      <w:r w:rsidRPr="00694F0C">
        <w:rPr>
          <w:rFonts w:ascii="Dax" w:hAnsi="Dax" w:cs="Dax"/>
          <w:i/>
          <w:iCs/>
          <w:sz w:val="16"/>
          <w:szCs w:val="16"/>
        </w:rPr>
        <w:t>spider climb</w:t>
      </w:r>
      <w:r w:rsidRPr="00694F0C">
        <w:rPr>
          <w:rFonts w:ascii="Dax" w:hAnsi="Dax" w:cs="Dax"/>
          <w:sz w:val="16"/>
          <w:szCs w:val="16"/>
        </w:rPr>
        <w:t xml:space="preserve">, </w:t>
      </w:r>
      <w:r w:rsidRPr="00694F0C">
        <w:rPr>
          <w:rFonts w:ascii="Dax" w:hAnsi="Dax" w:cs="Dax"/>
          <w:i/>
          <w:iCs/>
          <w:sz w:val="16"/>
          <w:szCs w:val="16"/>
        </w:rPr>
        <w:t>vomit swarm</w:t>
      </w:r>
      <w:r w:rsidRPr="00694F0C">
        <w:rPr>
          <w:rFonts w:ascii="Dax" w:hAnsi="Dax" w:cs="Dax"/>
          <w:sz w:val="9"/>
          <w:szCs w:val="9"/>
        </w:rPr>
        <w:t>APG</w:t>
      </w:r>
    </w:p>
    <w:p w:rsidR="004B07BE" w:rsidRPr="00694F0C" w:rsidRDefault="004B07BE" w:rsidP="004659B7">
      <w:pPr>
        <w:autoSpaceDE w:val="0"/>
        <w:autoSpaceDN w:val="0"/>
        <w:adjustRightInd w:val="0"/>
        <w:spacing w:line="161" w:lineRule="atLeast"/>
        <w:rPr>
          <w:rFonts w:ascii="Dax" w:hAnsi="Dax" w:cs="Dax"/>
          <w:sz w:val="9"/>
          <w:szCs w:val="9"/>
        </w:rPr>
      </w:pPr>
      <w:r w:rsidRPr="00694F0C">
        <w:rPr>
          <w:rFonts w:ascii="Dax" w:hAnsi="Dax" w:cs="Dax"/>
          <w:sz w:val="16"/>
          <w:szCs w:val="16"/>
        </w:rPr>
        <w:t>1st—</w:t>
      </w:r>
      <w:r w:rsidRPr="00694F0C">
        <w:rPr>
          <w:rFonts w:ascii="Dax" w:hAnsi="Dax" w:cs="Dax"/>
          <w:i/>
          <w:iCs/>
          <w:sz w:val="16"/>
          <w:szCs w:val="16"/>
        </w:rPr>
        <w:t>expeditious retreat</w:t>
      </w:r>
      <w:r w:rsidRPr="00694F0C">
        <w:rPr>
          <w:rFonts w:ascii="Dax" w:hAnsi="Dax" w:cs="Dax"/>
          <w:sz w:val="16"/>
          <w:szCs w:val="16"/>
        </w:rPr>
        <w:t xml:space="preserve">, </w:t>
      </w:r>
      <w:r w:rsidRPr="00694F0C">
        <w:rPr>
          <w:rFonts w:ascii="Dax" w:hAnsi="Dax" w:cs="Dax"/>
          <w:i/>
          <w:iCs/>
          <w:sz w:val="16"/>
          <w:szCs w:val="16"/>
        </w:rPr>
        <w:t>jump</w:t>
      </w:r>
      <w:r w:rsidRPr="00694F0C">
        <w:rPr>
          <w:rFonts w:ascii="Dax" w:hAnsi="Dax" w:cs="Dax"/>
          <w:sz w:val="16"/>
          <w:szCs w:val="16"/>
        </w:rPr>
        <w:t xml:space="preserve">, </w:t>
      </w:r>
      <w:r w:rsidRPr="00694F0C">
        <w:rPr>
          <w:rFonts w:ascii="Dax" w:hAnsi="Dax" w:cs="Dax"/>
          <w:i/>
          <w:iCs/>
          <w:sz w:val="16"/>
          <w:szCs w:val="16"/>
        </w:rPr>
        <w:t>keen senses</w:t>
      </w:r>
      <w:r w:rsidRPr="00694F0C">
        <w:rPr>
          <w:rFonts w:ascii="Dax" w:hAnsi="Dax" w:cs="Dax"/>
          <w:sz w:val="9"/>
          <w:szCs w:val="9"/>
        </w:rPr>
        <w:t>APG</w:t>
      </w:r>
      <w:r w:rsidRPr="00694F0C">
        <w:rPr>
          <w:rFonts w:ascii="Dax" w:hAnsi="Dax" w:cs="Dax"/>
          <w:sz w:val="16"/>
          <w:szCs w:val="16"/>
        </w:rPr>
        <w:t xml:space="preserve">, </w:t>
      </w:r>
      <w:r w:rsidRPr="00694F0C">
        <w:rPr>
          <w:rFonts w:ascii="Dax" w:hAnsi="Dax" w:cs="Dax"/>
          <w:i/>
          <w:iCs/>
          <w:sz w:val="16"/>
          <w:szCs w:val="16"/>
        </w:rPr>
        <w:t>reduce person</w:t>
      </w:r>
      <w:r w:rsidRPr="00694F0C">
        <w:rPr>
          <w:rFonts w:ascii="Dax" w:hAnsi="Dax" w:cs="Dax"/>
          <w:sz w:val="16"/>
          <w:szCs w:val="16"/>
        </w:rPr>
        <w:t xml:space="preserve">, </w:t>
      </w:r>
      <w:r w:rsidRPr="00694F0C">
        <w:rPr>
          <w:rFonts w:ascii="Dax" w:hAnsi="Dax" w:cs="Dax"/>
          <w:i/>
          <w:iCs/>
          <w:sz w:val="16"/>
          <w:szCs w:val="16"/>
        </w:rPr>
        <w:t>stone fist</w:t>
      </w:r>
      <w:r w:rsidRPr="00694F0C">
        <w:rPr>
          <w:rFonts w:ascii="Dax" w:hAnsi="Dax" w:cs="Dax"/>
          <w:sz w:val="9"/>
          <w:szCs w:val="9"/>
        </w:rPr>
        <w:t>APG</w:t>
      </w:r>
    </w:p>
    <w:p w:rsidR="004B07BE" w:rsidRPr="00694F0C" w:rsidRDefault="004B07BE" w:rsidP="004659B7">
      <w:pPr>
        <w:autoSpaceDE w:val="0"/>
        <w:autoSpaceDN w:val="0"/>
        <w:adjustRightInd w:val="0"/>
        <w:spacing w:line="151" w:lineRule="atLeast"/>
        <w:rPr>
          <w:rFonts w:ascii="Dax" w:hAnsi="Dax" w:cs="Dax"/>
          <w:b/>
          <w:bCs/>
          <w:sz w:val="15"/>
          <w:szCs w:val="15"/>
        </w:rPr>
      </w:pPr>
    </w:p>
    <w:p w:rsidR="004B07BE" w:rsidRPr="00694F0C" w:rsidRDefault="004B07BE" w:rsidP="004659B7">
      <w:pPr>
        <w:autoSpaceDE w:val="0"/>
        <w:autoSpaceDN w:val="0"/>
        <w:adjustRightInd w:val="0"/>
        <w:spacing w:line="151" w:lineRule="atLeast"/>
        <w:rPr>
          <w:rFonts w:ascii="Dax" w:hAnsi="Dax" w:cs="Dax"/>
          <w:sz w:val="15"/>
          <w:szCs w:val="15"/>
        </w:rPr>
      </w:pPr>
      <w:r w:rsidRPr="00694F0C">
        <w:rPr>
          <w:rFonts w:ascii="Dax" w:hAnsi="Dax" w:cs="Dax"/>
          <w:b/>
          <w:bCs/>
          <w:sz w:val="15"/>
          <w:szCs w:val="15"/>
        </w:rPr>
        <w:t>TACTICS</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During Combat </w:t>
      </w:r>
      <w:r w:rsidRPr="00694F0C">
        <w:rPr>
          <w:rFonts w:ascii="Dax" w:hAnsi="Dax" w:cs="Dax"/>
          <w:sz w:val="16"/>
          <w:szCs w:val="16"/>
        </w:rPr>
        <w:t xml:space="preserve">Dalva hides under the operating table to escape the ghastly specters she thinks are flitting about the room. If she hears combat in area </w:t>
      </w:r>
      <w:r w:rsidRPr="00694F0C">
        <w:rPr>
          <w:rFonts w:ascii="Dax" w:hAnsi="Dax" w:cs="Dax"/>
          <w:b/>
          <w:bCs/>
          <w:sz w:val="16"/>
          <w:szCs w:val="16"/>
        </w:rPr>
        <w:t>C1</w:t>
      </w:r>
      <w:r w:rsidRPr="00694F0C">
        <w:rPr>
          <w:rFonts w:ascii="Dax" w:hAnsi="Dax" w:cs="Dax"/>
          <w:sz w:val="16"/>
          <w:szCs w:val="16"/>
        </w:rPr>
        <w:t xml:space="preserve">, she consumes her extracts of </w:t>
      </w:r>
      <w:r w:rsidRPr="00694F0C">
        <w:rPr>
          <w:rFonts w:ascii="Dax" w:hAnsi="Dax" w:cs="Dax"/>
          <w:i/>
          <w:iCs/>
          <w:sz w:val="16"/>
          <w:szCs w:val="16"/>
        </w:rPr>
        <w:t>barkskin</w:t>
      </w:r>
      <w:r w:rsidRPr="00694F0C">
        <w:rPr>
          <w:rFonts w:ascii="Dax" w:hAnsi="Dax" w:cs="Dax"/>
          <w:sz w:val="16"/>
          <w:szCs w:val="16"/>
        </w:rPr>
        <w:t xml:space="preserve">, </w:t>
      </w:r>
      <w:r w:rsidRPr="00694F0C">
        <w:rPr>
          <w:rFonts w:ascii="Dax" w:hAnsi="Dax" w:cs="Dax"/>
          <w:i/>
          <w:iCs/>
          <w:sz w:val="16"/>
          <w:szCs w:val="16"/>
        </w:rPr>
        <w:t>spider climb</w:t>
      </w:r>
      <w:r w:rsidRPr="00694F0C">
        <w:rPr>
          <w:rFonts w:ascii="Dax" w:hAnsi="Dax" w:cs="Dax"/>
          <w:sz w:val="16"/>
          <w:szCs w:val="16"/>
        </w:rPr>
        <w:t xml:space="preserve">, and </w:t>
      </w:r>
      <w:r w:rsidRPr="00694F0C">
        <w:rPr>
          <w:rFonts w:ascii="Dax" w:hAnsi="Dax" w:cs="Dax"/>
          <w:i/>
          <w:iCs/>
          <w:sz w:val="16"/>
          <w:szCs w:val="16"/>
        </w:rPr>
        <w:t xml:space="preserve">jump </w:t>
      </w:r>
      <w:r w:rsidRPr="00694F0C">
        <w:rPr>
          <w:rFonts w:ascii="Dax" w:hAnsi="Dax" w:cs="Dax"/>
          <w:sz w:val="16"/>
          <w:szCs w:val="16"/>
        </w:rPr>
        <w:t>in that order.</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During Combat </w:t>
      </w:r>
      <w:r w:rsidRPr="00694F0C">
        <w:rPr>
          <w:rFonts w:ascii="Dax" w:hAnsi="Dax" w:cs="Dax"/>
          <w:sz w:val="16"/>
          <w:szCs w:val="16"/>
        </w:rPr>
        <w:t>Dalva activates her mutagen at the beginning of combat and viciously attacks anyone in sight. She uses her exceptional mobility to leap from combat to rain bombs upon the PCs. Despite her altered mental state, she maintains knowledge of her equipment and class abilities along with considerable cunning.</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Morale </w:t>
      </w:r>
      <w:r w:rsidRPr="00694F0C">
        <w:rPr>
          <w:rFonts w:ascii="Dax" w:hAnsi="Dax" w:cs="Dax"/>
          <w:sz w:val="16"/>
          <w:szCs w:val="16"/>
        </w:rPr>
        <w:t>Dalva fights until killed or subdued.</w:t>
      </w:r>
    </w:p>
    <w:p w:rsidR="004B07BE" w:rsidRPr="00694F0C" w:rsidRDefault="004B07BE" w:rsidP="004659B7">
      <w:pPr>
        <w:autoSpaceDE w:val="0"/>
        <w:autoSpaceDN w:val="0"/>
        <w:adjustRightInd w:val="0"/>
        <w:spacing w:line="151" w:lineRule="atLeast"/>
        <w:rPr>
          <w:rFonts w:ascii="Dax" w:hAnsi="Dax" w:cs="Dax"/>
          <w:b/>
          <w:bCs/>
          <w:sz w:val="15"/>
          <w:szCs w:val="15"/>
        </w:rPr>
      </w:pPr>
    </w:p>
    <w:p w:rsidR="004B07BE" w:rsidRPr="00694F0C" w:rsidRDefault="004B07BE" w:rsidP="004659B7">
      <w:pPr>
        <w:autoSpaceDE w:val="0"/>
        <w:autoSpaceDN w:val="0"/>
        <w:adjustRightInd w:val="0"/>
        <w:spacing w:line="151" w:lineRule="atLeast"/>
        <w:rPr>
          <w:rFonts w:ascii="Dax" w:hAnsi="Dax" w:cs="Dax"/>
          <w:sz w:val="15"/>
          <w:szCs w:val="15"/>
        </w:rPr>
      </w:pPr>
      <w:r w:rsidRPr="00694F0C">
        <w:rPr>
          <w:rFonts w:ascii="Dax" w:hAnsi="Dax" w:cs="Dax"/>
          <w:b/>
          <w:bCs/>
          <w:sz w:val="15"/>
          <w:szCs w:val="15"/>
        </w:rPr>
        <w:t>STATISTICS</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Str </w:t>
      </w:r>
      <w:r w:rsidRPr="00694F0C">
        <w:rPr>
          <w:rFonts w:ascii="Dax" w:hAnsi="Dax" w:cs="Dax"/>
          <w:sz w:val="16"/>
          <w:szCs w:val="16"/>
        </w:rPr>
        <w:t xml:space="preserve">14, </w:t>
      </w:r>
      <w:r w:rsidRPr="00694F0C">
        <w:rPr>
          <w:rFonts w:ascii="Dax" w:hAnsi="Dax" w:cs="Dax"/>
          <w:b/>
          <w:bCs/>
          <w:sz w:val="16"/>
          <w:szCs w:val="16"/>
        </w:rPr>
        <w:t xml:space="preserve">Dex </w:t>
      </w:r>
      <w:r w:rsidRPr="00694F0C">
        <w:rPr>
          <w:rFonts w:ascii="Dax" w:hAnsi="Dax" w:cs="Dax"/>
          <w:sz w:val="16"/>
          <w:szCs w:val="16"/>
        </w:rPr>
        <w:t xml:space="preserve">14, </w:t>
      </w:r>
      <w:r w:rsidRPr="00694F0C">
        <w:rPr>
          <w:rFonts w:ascii="Dax" w:hAnsi="Dax" w:cs="Dax"/>
          <w:b/>
          <w:bCs/>
          <w:sz w:val="16"/>
          <w:szCs w:val="16"/>
        </w:rPr>
        <w:t xml:space="preserve">Con </w:t>
      </w:r>
      <w:r w:rsidRPr="00694F0C">
        <w:rPr>
          <w:rFonts w:ascii="Dax" w:hAnsi="Dax" w:cs="Dax"/>
          <w:sz w:val="16"/>
          <w:szCs w:val="16"/>
        </w:rPr>
        <w:t xml:space="preserve">10, </w:t>
      </w:r>
      <w:r w:rsidRPr="00694F0C">
        <w:rPr>
          <w:rFonts w:ascii="Dax" w:hAnsi="Dax" w:cs="Dax"/>
          <w:b/>
          <w:bCs/>
          <w:sz w:val="16"/>
          <w:szCs w:val="16"/>
        </w:rPr>
        <w:t xml:space="preserve">Int </w:t>
      </w:r>
      <w:r w:rsidRPr="00694F0C">
        <w:rPr>
          <w:rFonts w:ascii="Dax" w:hAnsi="Dax" w:cs="Dax"/>
          <w:sz w:val="16"/>
          <w:szCs w:val="16"/>
        </w:rPr>
        <w:t xml:space="preserve">17, </w:t>
      </w:r>
      <w:r w:rsidRPr="00694F0C">
        <w:rPr>
          <w:rFonts w:ascii="Dax" w:hAnsi="Dax" w:cs="Dax"/>
          <w:b/>
          <w:bCs/>
          <w:sz w:val="16"/>
          <w:szCs w:val="16"/>
        </w:rPr>
        <w:t xml:space="preserve">Wis </w:t>
      </w:r>
      <w:r w:rsidRPr="00694F0C">
        <w:rPr>
          <w:rFonts w:ascii="Dax" w:hAnsi="Dax" w:cs="Dax"/>
          <w:sz w:val="16"/>
          <w:szCs w:val="16"/>
        </w:rPr>
        <w:t xml:space="preserve">12, </w:t>
      </w:r>
      <w:r w:rsidRPr="00694F0C">
        <w:rPr>
          <w:rFonts w:ascii="Dax" w:hAnsi="Dax" w:cs="Dax"/>
          <w:b/>
          <w:bCs/>
          <w:sz w:val="16"/>
          <w:szCs w:val="16"/>
        </w:rPr>
        <w:t xml:space="preserve">Cha </w:t>
      </w:r>
      <w:r w:rsidRPr="00694F0C">
        <w:rPr>
          <w:rFonts w:ascii="Dax" w:hAnsi="Dax" w:cs="Dax"/>
          <w:sz w:val="16"/>
          <w:szCs w:val="16"/>
        </w:rPr>
        <w:t>8</w:t>
      </w:r>
    </w:p>
    <w:p w:rsidR="004B07BE" w:rsidRPr="00694F0C" w:rsidRDefault="004B07BE" w:rsidP="004659B7">
      <w:pPr>
        <w:autoSpaceDE w:val="0"/>
        <w:autoSpaceDN w:val="0"/>
        <w:adjustRightInd w:val="0"/>
        <w:spacing w:line="161" w:lineRule="atLeast"/>
        <w:rPr>
          <w:rFonts w:ascii="Dax" w:hAnsi="Dax" w:cs="Dax"/>
          <w:b/>
          <w:bCs/>
          <w:sz w:val="16"/>
          <w:szCs w:val="16"/>
        </w:rPr>
      </w:pP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Base Atk </w:t>
      </w:r>
      <w:r w:rsidRPr="00694F0C">
        <w:rPr>
          <w:rFonts w:ascii="Dax" w:hAnsi="Dax" w:cs="Dax"/>
          <w:sz w:val="16"/>
          <w:szCs w:val="16"/>
        </w:rPr>
        <w:t xml:space="preserve">+4; </w:t>
      </w:r>
      <w:r w:rsidRPr="00694F0C">
        <w:rPr>
          <w:rFonts w:ascii="Dax" w:hAnsi="Dax" w:cs="Dax"/>
          <w:b/>
          <w:bCs/>
          <w:sz w:val="16"/>
          <w:szCs w:val="16"/>
        </w:rPr>
        <w:t xml:space="preserve">CMB </w:t>
      </w:r>
      <w:r w:rsidRPr="00694F0C">
        <w:rPr>
          <w:rFonts w:ascii="Dax" w:hAnsi="Dax" w:cs="Dax"/>
          <w:sz w:val="16"/>
          <w:szCs w:val="16"/>
        </w:rPr>
        <w:t xml:space="preserve">+6; </w:t>
      </w:r>
      <w:r w:rsidRPr="00694F0C">
        <w:rPr>
          <w:rFonts w:ascii="Dax" w:hAnsi="Dax" w:cs="Dax"/>
          <w:b/>
          <w:bCs/>
          <w:sz w:val="16"/>
          <w:szCs w:val="16"/>
        </w:rPr>
        <w:t xml:space="preserve">CMD </w:t>
      </w:r>
      <w:r w:rsidRPr="00694F0C">
        <w:rPr>
          <w:rFonts w:ascii="Dax" w:hAnsi="Dax" w:cs="Dax"/>
          <w:sz w:val="16"/>
          <w:szCs w:val="16"/>
        </w:rPr>
        <w:t>18</w:t>
      </w:r>
    </w:p>
    <w:p w:rsidR="004B07BE" w:rsidRPr="00694F0C" w:rsidRDefault="004B07BE" w:rsidP="004659B7">
      <w:pPr>
        <w:autoSpaceDE w:val="0"/>
        <w:autoSpaceDN w:val="0"/>
        <w:adjustRightInd w:val="0"/>
        <w:spacing w:line="161" w:lineRule="atLeast"/>
        <w:rPr>
          <w:rFonts w:ascii="Dax" w:hAnsi="Dax" w:cs="Dax"/>
          <w:b/>
          <w:bCs/>
          <w:sz w:val="16"/>
          <w:szCs w:val="16"/>
        </w:rPr>
      </w:pP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Feats </w:t>
      </w:r>
      <w:r w:rsidRPr="00694F0C">
        <w:rPr>
          <w:rFonts w:ascii="Dax" w:hAnsi="Dax" w:cs="Dax"/>
          <w:sz w:val="16"/>
          <w:szCs w:val="16"/>
        </w:rPr>
        <w:t>Brew Potion, Improved Initiative, Improved Unarmed Strike, Point-Blank Shot, Throw Anything, Toughness</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Skills </w:t>
      </w:r>
      <w:r w:rsidRPr="00694F0C">
        <w:rPr>
          <w:rFonts w:ascii="Dax" w:hAnsi="Dax" w:cs="Dax"/>
          <w:sz w:val="16"/>
          <w:szCs w:val="16"/>
        </w:rPr>
        <w:t>Appraise +9, Craft (alchemy) +12, Disable Device +9, Heal +10, Knowledge (arcana) +9, Perception +10, Sleight of Hand +9, Spellcraft +10, Survival +10, Use Magic Device +8</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Languages </w:t>
      </w:r>
      <w:r w:rsidRPr="00694F0C">
        <w:rPr>
          <w:rFonts w:ascii="Dax" w:hAnsi="Dax" w:cs="Dax"/>
          <w:sz w:val="16"/>
          <w:szCs w:val="16"/>
        </w:rPr>
        <w:t>Common, Draconic, Osiriani, Undercommon</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SQ </w:t>
      </w:r>
      <w:r w:rsidRPr="00694F0C">
        <w:rPr>
          <w:rFonts w:ascii="Dax" w:hAnsi="Dax" w:cs="Dax"/>
          <w:sz w:val="16"/>
          <w:szCs w:val="16"/>
        </w:rPr>
        <w:t>alchemy (alchemy crafting +6, identify potions), mutagen (+4/–2, +2 natural, 60 minutes), discoveries (feral mutagen, shock bomb, smoke bomb), mutated infestation, poison use, swift alchemy, swift poisoning</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Gear </w:t>
      </w:r>
      <w:r w:rsidRPr="00694F0C">
        <w:rPr>
          <w:rFonts w:ascii="Dax" w:hAnsi="Dax" w:cs="Dax"/>
          <w:i/>
          <w:iCs/>
          <w:sz w:val="16"/>
          <w:szCs w:val="16"/>
        </w:rPr>
        <w:t>+2 studded leather</w:t>
      </w:r>
      <w:r w:rsidRPr="00694F0C">
        <w:rPr>
          <w:rFonts w:ascii="Dax" w:hAnsi="Dax" w:cs="Dax"/>
          <w:sz w:val="16"/>
          <w:szCs w:val="16"/>
        </w:rPr>
        <w:t>, mwk sickle, 169 gp</w:t>
      </w:r>
    </w:p>
    <w:p w:rsidR="004B07BE" w:rsidRPr="00694F0C" w:rsidRDefault="004B07BE" w:rsidP="004659B7">
      <w:pPr>
        <w:autoSpaceDE w:val="0"/>
        <w:autoSpaceDN w:val="0"/>
        <w:adjustRightInd w:val="0"/>
        <w:spacing w:line="151" w:lineRule="atLeast"/>
        <w:rPr>
          <w:rFonts w:ascii="Dax" w:hAnsi="Dax" w:cs="Dax"/>
          <w:b/>
          <w:bCs/>
          <w:sz w:val="15"/>
          <w:szCs w:val="15"/>
        </w:rPr>
      </w:pPr>
    </w:p>
    <w:p w:rsidR="004B07BE" w:rsidRPr="00694F0C" w:rsidRDefault="004B07BE" w:rsidP="004659B7">
      <w:pPr>
        <w:autoSpaceDE w:val="0"/>
        <w:autoSpaceDN w:val="0"/>
        <w:adjustRightInd w:val="0"/>
        <w:spacing w:line="151" w:lineRule="atLeast"/>
        <w:rPr>
          <w:rFonts w:ascii="Dax" w:hAnsi="Dax" w:cs="Dax"/>
          <w:sz w:val="15"/>
          <w:szCs w:val="15"/>
        </w:rPr>
      </w:pPr>
      <w:r w:rsidRPr="00694F0C">
        <w:rPr>
          <w:rFonts w:ascii="Dax" w:hAnsi="Dax" w:cs="Dax"/>
          <w:b/>
          <w:bCs/>
          <w:sz w:val="15"/>
          <w:szCs w:val="15"/>
        </w:rPr>
        <w:t>SPECIAL ABILITIES</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Disease (Ex) </w:t>
      </w:r>
      <w:r w:rsidRPr="00694F0C">
        <w:rPr>
          <w:rFonts w:ascii="Dax" w:hAnsi="Dax" w:cs="Dax"/>
          <w:sz w:val="16"/>
          <w:szCs w:val="16"/>
        </w:rPr>
        <w:t>Tumor Infestation: Injury; save Fort DC 17; onset 1 minute; frequency 1/day; effect 1d2 Con and 1d2 Cha; cure 2 consecutive saves. Anyone who dies from tumor infestation turns into a hungry flesh 1d4 hours later.</w:t>
      </w:r>
    </w:p>
    <w:p w:rsidR="004B07BE" w:rsidRPr="00694F0C" w:rsidRDefault="004B07BE" w:rsidP="004659B7">
      <w:pPr>
        <w:rPr>
          <w:rFonts w:ascii="Dax" w:hAnsi="Dax" w:cs="Dax"/>
          <w:sz w:val="16"/>
          <w:szCs w:val="16"/>
        </w:rPr>
      </w:pPr>
      <w:r w:rsidRPr="00694F0C">
        <w:rPr>
          <w:rFonts w:ascii="Dax" w:hAnsi="Dax" w:cs="Dax"/>
          <w:b/>
          <w:bCs/>
          <w:sz w:val="16"/>
          <w:szCs w:val="16"/>
        </w:rPr>
        <w:t xml:space="preserve">Mutated Infestation (Ex) </w:t>
      </w:r>
      <w:r w:rsidRPr="00694F0C">
        <w:rPr>
          <w:rFonts w:ascii="Dax" w:hAnsi="Dax" w:cs="Dax"/>
          <w:sz w:val="16"/>
          <w:szCs w:val="16"/>
        </w:rPr>
        <w:t>Dalva’s tumor infestation has caused her body to begin producing its own mutagen, allowing her to “consume” her mutagen as a swift action without actually drinking it or provoking an attack of opportunity. It takes 4 hours for her body to create a new reserve of mutagen, and Dalva’s present reserve is a Strength mutagen.</w:t>
      </w:r>
    </w:p>
    <w:p w:rsidR="004B07BE" w:rsidRPr="00694F0C" w:rsidRDefault="004B07BE" w:rsidP="004659B7">
      <w:pPr>
        <w:rPr>
          <w:rFonts w:ascii="Dax" w:hAnsi="Dax" w:cs="Dax"/>
          <w:sz w:val="16"/>
          <w:szCs w:val="16"/>
        </w:rPr>
      </w:pPr>
    </w:p>
    <w:p w:rsidR="004B07BE" w:rsidRPr="007C66F0" w:rsidRDefault="004B07BE" w:rsidP="007C66F0">
      <w:pPr>
        <w:autoSpaceDE w:val="0"/>
        <w:autoSpaceDN w:val="0"/>
        <w:adjustRightInd w:val="0"/>
        <w:spacing w:line="241" w:lineRule="atLeast"/>
        <w:rPr>
          <w:rFonts w:ascii="NexusSerifOT" w:hAnsi="NexusSerifOT" w:cs="NexusSerifOT"/>
          <w:b/>
          <w:bCs/>
          <w:sz w:val="16"/>
          <w:szCs w:val="16"/>
        </w:rPr>
      </w:pPr>
    </w:p>
    <w:p w:rsidR="004B07BE" w:rsidRPr="007C66F0" w:rsidRDefault="004B07BE" w:rsidP="007C66F0">
      <w:pPr>
        <w:pStyle w:val="Heading3"/>
        <w:spacing w:before="0" w:beforeAutospacing="0" w:after="0" w:afterAutospacing="0"/>
        <w:rPr>
          <w:sz w:val="16"/>
          <w:szCs w:val="16"/>
        </w:rPr>
      </w:pPr>
      <w:r w:rsidRPr="007C66F0">
        <w:rPr>
          <w:sz w:val="16"/>
          <w:szCs w:val="16"/>
        </w:rPr>
        <w:t xml:space="preserve">Shock Bomb </w:t>
      </w:r>
    </w:p>
    <w:tbl>
      <w:tblPr>
        <w:tblW w:w="0" w:type="auto"/>
        <w:tblCellSpacing w:w="0" w:type="dxa"/>
        <w:tblCellMar>
          <w:top w:w="15" w:type="dxa"/>
          <w:left w:w="15" w:type="dxa"/>
          <w:bottom w:w="15" w:type="dxa"/>
          <w:right w:w="15" w:type="dxa"/>
        </w:tblCellMar>
        <w:tblLook w:val="0000"/>
      </w:tblPr>
      <w:tblGrid>
        <w:gridCol w:w="8670"/>
      </w:tblGrid>
      <w:tr w:rsidR="004B07BE" w:rsidRPr="007C66F0">
        <w:trPr>
          <w:tblCellSpacing w:w="0" w:type="dxa"/>
        </w:trPr>
        <w:tc>
          <w:tcPr>
            <w:tcW w:w="0" w:type="auto"/>
            <w:vAlign w:val="center"/>
          </w:tcPr>
          <w:p w:rsidR="004B07BE" w:rsidRPr="007C66F0" w:rsidRDefault="004B07BE" w:rsidP="007C66F0">
            <w:pPr>
              <w:pStyle w:val="NormalWeb"/>
              <w:spacing w:before="0" w:beforeAutospacing="0" w:after="0" w:afterAutospacing="0"/>
              <w:divId w:val="1379279251"/>
              <w:rPr>
                <w:sz w:val="16"/>
                <w:szCs w:val="16"/>
              </w:rPr>
            </w:pPr>
            <w:r w:rsidRPr="007C66F0">
              <w:rPr>
                <w:b/>
                <w:bCs/>
                <w:sz w:val="16"/>
                <w:szCs w:val="16"/>
              </w:rPr>
              <w:t>Benefit</w:t>
            </w:r>
            <w:r w:rsidRPr="007C66F0">
              <w:rPr>
                <w:sz w:val="16"/>
                <w:szCs w:val="16"/>
              </w:rPr>
              <w:t xml:space="preserve">: When the </w:t>
            </w:r>
            <w:hyperlink r:id="rId141" w:history="1">
              <w:r w:rsidRPr="007C66F0">
                <w:rPr>
                  <w:rStyle w:val="Hyperlink"/>
                  <w:color w:val="auto"/>
                  <w:sz w:val="16"/>
                  <w:szCs w:val="16"/>
                </w:rPr>
                <w:t>alchemist</w:t>
              </w:r>
            </w:hyperlink>
            <w:r w:rsidRPr="007C66F0">
              <w:rPr>
                <w:sz w:val="16"/>
                <w:szCs w:val="16"/>
              </w:rPr>
              <w:t xml:space="preserve"> creates a </w:t>
            </w:r>
            <w:hyperlink r:id="rId142" w:anchor="TOC-Bomb-Su-" w:history="1">
              <w:r w:rsidRPr="007C66F0">
                <w:rPr>
                  <w:rStyle w:val="Hyperlink"/>
                  <w:color w:val="auto"/>
                  <w:sz w:val="16"/>
                  <w:szCs w:val="16"/>
                </w:rPr>
                <w:t>bomb</w:t>
              </w:r>
            </w:hyperlink>
            <w:r w:rsidRPr="007C66F0">
              <w:rPr>
                <w:sz w:val="16"/>
                <w:szCs w:val="16"/>
              </w:rPr>
              <w:t xml:space="preserve">, he can choose to have it inflict electricity damage. Creatures that take a direct hit from a shock bomb are </w:t>
            </w:r>
            <w:hyperlink r:id="rId143" w:anchor="TOC-Dazzled" w:history="1">
              <w:r w:rsidRPr="007C66F0">
                <w:rPr>
                  <w:rStyle w:val="Hyperlink"/>
                  <w:color w:val="auto"/>
                  <w:sz w:val="16"/>
                  <w:szCs w:val="16"/>
                </w:rPr>
                <w:t>dazzled</w:t>
              </w:r>
            </w:hyperlink>
            <w:r w:rsidRPr="007C66F0">
              <w:rPr>
                <w:sz w:val="16"/>
                <w:szCs w:val="16"/>
              </w:rPr>
              <w:t xml:space="preserve"> for 1d4 rounds.</w:t>
            </w:r>
          </w:p>
        </w:tc>
      </w:tr>
    </w:tbl>
    <w:p w:rsidR="004B07BE" w:rsidRPr="007C66F0" w:rsidRDefault="004B07BE" w:rsidP="004659B7">
      <w:pPr>
        <w:autoSpaceDE w:val="0"/>
        <w:autoSpaceDN w:val="0"/>
        <w:adjustRightInd w:val="0"/>
        <w:spacing w:line="241" w:lineRule="atLeast"/>
        <w:rPr>
          <w:rFonts w:ascii="NexusSerifOT" w:hAnsi="NexusSerifOT" w:cs="NexusSerifOT"/>
          <w:b/>
          <w:bCs/>
          <w:sz w:val="23"/>
          <w:szCs w:val="23"/>
        </w:rPr>
      </w:pPr>
    </w:p>
    <w:p w:rsidR="004B07BE" w:rsidRPr="007C66F0" w:rsidRDefault="004B07BE" w:rsidP="007C66F0">
      <w:pPr>
        <w:autoSpaceDE w:val="0"/>
        <w:autoSpaceDN w:val="0"/>
        <w:adjustRightInd w:val="0"/>
        <w:spacing w:line="241" w:lineRule="atLeast"/>
        <w:rPr>
          <w:rFonts w:ascii="NexusSerifOT" w:hAnsi="NexusSerifOT" w:cs="NexusSerifOT"/>
          <w:b/>
          <w:bCs/>
          <w:sz w:val="16"/>
          <w:szCs w:val="16"/>
        </w:rPr>
      </w:pPr>
    </w:p>
    <w:p w:rsidR="004B07BE" w:rsidRPr="007C66F0" w:rsidRDefault="004B07BE" w:rsidP="007C66F0">
      <w:pPr>
        <w:pStyle w:val="Heading3"/>
        <w:spacing w:before="0" w:beforeAutospacing="0" w:after="0" w:afterAutospacing="0"/>
        <w:rPr>
          <w:sz w:val="16"/>
          <w:szCs w:val="16"/>
        </w:rPr>
      </w:pPr>
      <w:r w:rsidRPr="007C66F0">
        <w:rPr>
          <w:sz w:val="16"/>
          <w:szCs w:val="16"/>
        </w:rPr>
        <w:t xml:space="preserve">Smoke Bomb </w:t>
      </w:r>
    </w:p>
    <w:tbl>
      <w:tblPr>
        <w:tblW w:w="0" w:type="auto"/>
        <w:tblCellSpacing w:w="0" w:type="dxa"/>
        <w:tblCellMar>
          <w:top w:w="15" w:type="dxa"/>
          <w:left w:w="15" w:type="dxa"/>
          <w:bottom w:w="15" w:type="dxa"/>
          <w:right w:w="15" w:type="dxa"/>
        </w:tblCellMar>
        <w:tblLook w:val="0000"/>
      </w:tblPr>
      <w:tblGrid>
        <w:gridCol w:w="8670"/>
      </w:tblGrid>
      <w:tr w:rsidR="004B07BE" w:rsidRPr="007C66F0">
        <w:trPr>
          <w:tblCellSpacing w:w="0" w:type="dxa"/>
        </w:trPr>
        <w:tc>
          <w:tcPr>
            <w:tcW w:w="0" w:type="auto"/>
            <w:vAlign w:val="center"/>
          </w:tcPr>
          <w:p w:rsidR="004B07BE" w:rsidRPr="007C66F0" w:rsidRDefault="004B07BE" w:rsidP="007C66F0">
            <w:pPr>
              <w:pStyle w:val="NormalWeb"/>
              <w:spacing w:before="0" w:beforeAutospacing="0" w:after="0" w:afterAutospacing="0"/>
              <w:divId w:val="1379279247"/>
              <w:rPr>
                <w:sz w:val="16"/>
                <w:szCs w:val="16"/>
              </w:rPr>
            </w:pPr>
            <w:r w:rsidRPr="007C66F0">
              <w:rPr>
                <w:b/>
                <w:bCs/>
                <w:sz w:val="16"/>
                <w:szCs w:val="16"/>
              </w:rPr>
              <w:t>Benefit</w:t>
            </w:r>
            <w:r w:rsidRPr="007C66F0">
              <w:rPr>
                <w:sz w:val="16"/>
                <w:szCs w:val="16"/>
              </w:rPr>
              <w:t xml:space="preserve">: When the alchemist creates a </w:t>
            </w:r>
            <w:hyperlink r:id="rId144" w:anchor="TOC-Bomb-Su-" w:history="1">
              <w:r w:rsidRPr="007C66F0">
                <w:rPr>
                  <w:rStyle w:val="Hyperlink"/>
                  <w:color w:val="auto"/>
                  <w:sz w:val="16"/>
                  <w:szCs w:val="16"/>
                </w:rPr>
                <w:t>bomb</w:t>
              </w:r>
            </w:hyperlink>
            <w:r w:rsidRPr="007C66F0">
              <w:rPr>
                <w:sz w:val="16"/>
                <w:szCs w:val="16"/>
              </w:rPr>
              <w:t xml:space="preserve">, he can choose to have it create a cloud of thick smoke when it detonates. The cloud functions as </w:t>
            </w:r>
            <w:hyperlink r:id="rId145" w:history="1">
              <w:r w:rsidRPr="007C66F0">
                <w:rPr>
                  <w:rStyle w:val="Hyperlink"/>
                  <w:i/>
                  <w:iCs/>
                  <w:color w:val="auto"/>
                  <w:sz w:val="16"/>
                  <w:szCs w:val="16"/>
                </w:rPr>
                <w:t>fog cloud</w:t>
              </w:r>
            </w:hyperlink>
            <w:r w:rsidRPr="007C66F0">
              <w:rPr>
                <w:sz w:val="16"/>
                <w:szCs w:val="16"/>
              </w:rPr>
              <w:t>, filling an area equal to twice the bomb’s splash radius for 1 round per level.</w:t>
            </w:r>
          </w:p>
        </w:tc>
      </w:tr>
    </w:tbl>
    <w:p w:rsidR="004B07BE" w:rsidRPr="007C66F0" w:rsidRDefault="004B07BE" w:rsidP="007C66F0">
      <w:pPr>
        <w:autoSpaceDE w:val="0"/>
        <w:autoSpaceDN w:val="0"/>
        <w:adjustRightInd w:val="0"/>
        <w:spacing w:line="241" w:lineRule="atLeast"/>
        <w:rPr>
          <w:rFonts w:ascii="NexusSerifOT" w:hAnsi="NexusSerifOT" w:cs="NexusSerifOT"/>
          <w:b/>
          <w:bCs/>
          <w:sz w:val="16"/>
          <w:szCs w:val="16"/>
        </w:rPr>
      </w:pPr>
    </w:p>
    <w:p w:rsidR="004B07BE" w:rsidRPr="00694F0C" w:rsidRDefault="004B07BE" w:rsidP="004659B7">
      <w:pPr>
        <w:autoSpaceDE w:val="0"/>
        <w:autoSpaceDN w:val="0"/>
        <w:adjustRightInd w:val="0"/>
        <w:spacing w:line="241" w:lineRule="atLeast"/>
        <w:rPr>
          <w:rFonts w:ascii="NexusSerifOT" w:hAnsi="NexusSerifOT" w:cs="NexusSerifOT"/>
          <w:b/>
          <w:bCs/>
          <w:sz w:val="23"/>
          <w:szCs w:val="23"/>
        </w:rPr>
      </w:pPr>
    </w:p>
    <w:p w:rsidR="004B07BE" w:rsidRPr="00694F0C" w:rsidRDefault="004B07BE" w:rsidP="004659B7">
      <w:pPr>
        <w:autoSpaceDE w:val="0"/>
        <w:autoSpaceDN w:val="0"/>
        <w:adjustRightInd w:val="0"/>
        <w:spacing w:line="241" w:lineRule="atLeast"/>
        <w:rPr>
          <w:rFonts w:ascii="NexusSerifOT" w:hAnsi="NexusSerifOT" w:cs="NexusSerifOT"/>
          <w:b/>
          <w:bCs/>
          <w:sz w:val="23"/>
          <w:szCs w:val="23"/>
        </w:rPr>
      </w:pPr>
    </w:p>
    <w:p w:rsidR="004B07BE" w:rsidRPr="00694F0C" w:rsidRDefault="004B07BE" w:rsidP="004659B7">
      <w:pPr>
        <w:autoSpaceDE w:val="0"/>
        <w:autoSpaceDN w:val="0"/>
        <w:adjustRightInd w:val="0"/>
        <w:spacing w:line="241" w:lineRule="atLeast"/>
        <w:rPr>
          <w:rFonts w:ascii="NexusSerifOT" w:hAnsi="NexusSerifOT" w:cs="NexusSerifOT"/>
          <w:b/>
          <w:bCs/>
          <w:sz w:val="23"/>
          <w:szCs w:val="23"/>
        </w:rPr>
      </w:pPr>
    </w:p>
    <w:p w:rsidR="004B07BE" w:rsidRPr="00694F0C" w:rsidRDefault="004B07BE" w:rsidP="004659B7">
      <w:pPr>
        <w:autoSpaceDE w:val="0"/>
        <w:autoSpaceDN w:val="0"/>
        <w:adjustRightInd w:val="0"/>
        <w:spacing w:line="241" w:lineRule="atLeast"/>
        <w:rPr>
          <w:rFonts w:ascii="NexusSerifOT" w:hAnsi="NexusSerifOT" w:cs="NexusSerifOT"/>
          <w:b/>
          <w:bCs/>
          <w:sz w:val="23"/>
          <w:szCs w:val="23"/>
        </w:rPr>
      </w:pPr>
    </w:p>
    <w:p w:rsidR="004B07BE" w:rsidRPr="00694F0C" w:rsidRDefault="004B07BE" w:rsidP="004659B7">
      <w:pPr>
        <w:autoSpaceDE w:val="0"/>
        <w:autoSpaceDN w:val="0"/>
        <w:adjustRightInd w:val="0"/>
        <w:spacing w:line="241" w:lineRule="atLeast"/>
        <w:rPr>
          <w:rFonts w:ascii="NexusSerifOT" w:hAnsi="NexusSerifOT" w:cs="NexusSerifOT"/>
          <w:b/>
          <w:bCs/>
          <w:sz w:val="23"/>
          <w:szCs w:val="23"/>
        </w:rPr>
      </w:pPr>
    </w:p>
    <w:p w:rsidR="004B07BE" w:rsidRPr="00694F0C" w:rsidRDefault="004B07BE" w:rsidP="004659B7">
      <w:pPr>
        <w:autoSpaceDE w:val="0"/>
        <w:autoSpaceDN w:val="0"/>
        <w:adjustRightInd w:val="0"/>
        <w:spacing w:line="241" w:lineRule="atLeast"/>
        <w:rPr>
          <w:rFonts w:ascii="NexusSerifOT" w:hAnsi="NexusSerifOT" w:cs="NexusSerifOT"/>
          <w:b/>
          <w:bCs/>
          <w:sz w:val="23"/>
          <w:szCs w:val="23"/>
        </w:rPr>
      </w:pPr>
    </w:p>
    <w:p w:rsidR="004B07BE" w:rsidRPr="00694F0C" w:rsidRDefault="004B07BE" w:rsidP="004659B7">
      <w:pPr>
        <w:autoSpaceDE w:val="0"/>
        <w:autoSpaceDN w:val="0"/>
        <w:adjustRightInd w:val="0"/>
        <w:spacing w:line="241" w:lineRule="atLeast"/>
        <w:rPr>
          <w:rFonts w:ascii="NexusSerifOT" w:hAnsi="NexusSerifOT" w:cs="NexusSerifOT"/>
          <w:b/>
          <w:bCs/>
          <w:sz w:val="23"/>
          <w:szCs w:val="23"/>
        </w:rPr>
      </w:pPr>
    </w:p>
    <w:p w:rsidR="004B07BE" w:rsidRDefault="004B07BE" w:rsidP="004659B7">
      <w:pPr>
        <w:autoSpaceDE w:val="0"/>
        <w:autoSpaceDN w:val="0"/>
        <w:adjustRightInd w:val="0"/>
        <w:spacing w:line="171" w:lineRule="atLeast"/>
        <w:rPr>
          <w:rFonts w:ascii="Dax" w:hAnsi="Dax" w:cs="Dax"/>
          <w:b/>
          <w:bCs/>
          <w:sz w:val="32"/>
          <w:szCs w:val="32"/>
        </w:rPr>
      </w:pPr>
    </w:p>
    <w:p w:rsidR="004B07BE" w:rsidRPr="00694F0C" w:rsidRDefault="004B07BE" w:rsidP="004659B7">
      <w:pPr>
        <w:autoSpaceDE w:val="0"/>
        <w:autoSpaceDN w:val="0"/>
        <w:adjustRightInd w:val="0"/>
        <w:spacing w:line="171" w:lineRule="atLeast"/>
        <w:rPr>
          <w:rFonts w:ascii="Dax" w:hAnsi="Dax" w:cs="Dax"/>
          <w:sz w:val="32"/>
          <w:szCs w:val="32"/>
        </w:rPr>
      </w:pPr>
      <w:r w:rsidRPr="00694F0C">
        <w:rPr>
          <w:rFonts w:ascii="Dax" w:hAnsi="Dax" w:cs="Dax"/>
          <w:b/>
          <w:bCs/>
          <w:sz w:val="32"/>
          <w:szCs w:val="32"/>
        </w:rPr>
        <w:t>DALVA AIGER CR 9 (high)</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sz w:val="16"/>
          <w:szCs w:val="16"/>
        </w:rPr>
        <w:t>Female human alchemist 9</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sz w:val="16"/>
          <w:szCs w:val="16"/>
        </w:rPr>
        <w:t>CN Medium humanoid (human)</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Init </w:t>
      </w:r>
      <w:r w:rsidRPr="00694F0C">
        <w:rPr>
          <w:rFonts w:ascii="Dax" w:hAnsi="Dax" w:cs="Dax"/>
          <w:sz w:val="16"/>
          <w:szCs w:val="16"/>
        </w:rPr>
        <w:t xml:space="preserve">+6; </w:t>
      </w:r>
      <w:r w:rsidRPr="00694F0C">
        <w:rPr>
          <w:rFonts w:ascii="Dax" w:hAnsi="Dax" w:cs="Dax"/>
          <w:b/>
          <w:bCs/>
          <w:sz w:val="16"/>
          <w:szCs w:val="16"/>
        </w:rPr>
        <w:t xml:space="preserve">Senses </w:t>
      </w:r>
      <w:r w:rsidRPr="00694F0C">
        <w:rPr>
          <w:rFonts w:ascii="Dax" w:hAnsi="Dax" w:cs="Dax"/>
          <w:sz w:val="16"/>
          <w:szCs w:val="16"/>
        </w:rPr>
        <w:t>Perception +13</w:t>
      </w:r>
    </w:p>
    <w:p w:rsidR="004B07BE" w:rsidRPr="00694F0C" w:rsidRDefault="004B07BE" w:rsidP="004659B7">
      <w:pPr>
        <w:autoSpaceDE w:val="0"/>
        <w:autoSpaceDN w:val="0"/>
        <w:adjustRightInd w:val="0"/>
        <w:spacing w:line="151" w:lineRule="atLeast"/>
        <w:rPr>
          <w:rFonts w:ascii="Dax" w:hAnsi="Dax" w:cs="Dax"/>
          <w:b/>
          <w:bCs/>
          <w:sz w:val="15"/>
          <w:szCs w:val="15"/>
        </w:rPr>
      </w:pPr>
    </w:p>
    <w:p w:rsidR="004B07BE" w:rsidRPr="00694F0C" w:rsidRDefault="004B07BE" w:rsidP="004659B7">
      <w:pPr>
        <w:autoSpaceDE w:val="0"/>
        <w:autoSpaceDN w:val="0"/>
        <w:adjustRightInd w:val="0"/>
        <w:spacing w:line="151" w:lineRule="atLeast"/>
        <w:rPr>
          <w:rFonts w:ascii="Dax" w:hAnsi="Dax" w:cs="Dax"/>
          <w:sz w:val="15"/>
          <w:szCs w:val="15"/>
        </w:rPr>
      </w:pPr>
      <w:r w:rsidRPr="00694F0C">
        <w:rPr>
          <w:rFonts w:ascii="Dax" w:hAnsi="Dax" w:cs="Dax"/>
          <w:b/>
          <w:bCs/>
          <w:sz w:val="15"/>
          <w:szCs w:val="15"/>
        </w:rPr>
        <w:t>DEFENSE</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AC </w:t>
      </w:r>
      <w:r w:rsidRPr="00694F0C">
        <w:rPr>
          <w:rFonts w:ascii="Dax" w:hAnsi="Dax" w:cs="Dax"/>
          <w:sz w:val="16"/>
          <w:szCs w:val="16"/>
        </w:rPr>
        <w:t xml:space="preserve">18, touch 12, flat-footed 16 (+6 armor, +2 Dex) </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hp </w:t>
      </w:r>
      <w:r w:rsidRPr="00694F0C">
        <w:rPr>
          <w:rFonts w:ascii="Dax" w:hAnsi="Dax" w:cs="Dax"/>
          <w:sz w:val="16"/>
          <w:szCs w:val="16"/>
        </w:rPr>
        <w:t>62 (9d8+18)</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Fort </w:t>
      </w:r>
      <w:r w:rsidRPr="00694F0C">
        <w:rPr>
          <w:rFonts w:ascii="Dax" w:hAnsi="Dax" w:cs="Dax"/>
          <w:sz w:val="16"/>
          <w:szCs w:val="16"/>
        </w:rPr>
        <w:t>+6, R</w:t>
      </w:r>
      <w:r w:rsidRPr="00694F0C">
        <w:rPr>
          <w:rFonts w:ascii="Dax" w:hAnsi="Dax" w:cs="Dax"/>
          <w:b/>
          <w:bCs/>
          <w:sz w:val="16"/>
          <w:szCs w:val="16"/>
        </w:rPr>
        <w:t xml:space="preserve">ef </w:t>
      </w:r>
      <w:r w:rsidRPr="00694F0C">
        <w:rPr>
          <w:rFonts w:ascii="Dax" w:hAnsi="Dax" w:cs="Dax"/>
          <w:sz w:val="16"/>
          <w:szCs w:val="16"/>
        </w:rPr>
        <w:t xml:space="preserve">+8, </w:t>
      </w:r>
      <w:r w:rsidRPr="00694F0C">
        <w:rPr>
          <w:rFonts w:ascii="Dax" w:hAnsi="Dax" w:cs="Dax"/>
          <w:b/>
          <w:bCs/>
          <w:sz w:val="16"/>
          <w:szCs w:val="16"/>
        </w:rPr>
        <w:t xml:space="preserve">Will </w:t>
      </w:r>
      <w:r w:rsidRPr="00694F0C">
        <w:rPr>
          <w:rFonts w:ascii="Dax" w:hAnsi="Dax" w:cs="Dax"/>
          <w:sz w:val="16"/>
          <w:szCs w:val="16"/>
        </w:rPr>
        <w:t xml:space="preserve">+6; +6 vs. poison </w:t>
      </w:r>
    </w:p>
    <w:p w:rsidR="004B07BE" w:rsidRPr="00694F0C" w:rsidRDefault="004B07BE" w:rsidP="004659B7">
      <w:pPr>
        <w:autoSpaceDE w:val="0"/>
        <w:autoSpaceDN w:val="0"/>
        <w:adjustRightInd w:val="0"/>
        <w:spacing w:line="151" w:lineRule="atLeast"/>
        <w:rPr>
          <w:rFonts w:ascii="Dax" w:hAnsi="Dax" w:cs="Dax"/>
          <w:b/>
          <w:bCs/>
          <w:sz w:val="15"/>
          <w:szCs w:val="15"/>
        </w:rPr>
      </w:pPr>
    </w:p>
    <w:p w:rsidR="004B07BE" w:rsidRPr="00694F0C" w:rsidRDefault="004B07BE" w:rsidP="004659B7">
      <w:pPr>
        <w:autoSpaceDE w:val="0"/>
        <w:autoSpaceDN w:val="0"/>
        <w:adjustRightInd w:val="0"/>
        <w:spacing w:line="151" w:lineRule="atLeast"/>
        <w:rPr>
          <w:rFonts w:ascii="Dax" w:hAnsi="Dax" w:cs="Dax"/>
          <w:sz w:val="15"/>
          <w:szCs w:val="15"/>
        </w:rPr>
      </w:pPr>
      <w:r w:rsidRPr="00694F0C">
        <w:rPr>
          <w:rFonts w:ascii="Dax" w:hAnsi="Dax" w:cs="Dax"/>
          <w:b/>
          <w:bCs/>
          <w:sz w:val="15"/>
          <w:szCs w:val="15"/>
        </w:rPr>
        <w:t>OFFENSE</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Speed </w:t>
      </w:r>
      <w:r w:rsidRPr="00694F0C">
        <w:rPr>
          <w:rFonts w:ascii="Dax" w:hAnsi="Dax" w:cs="Dax"/>
          <w:sz w:val="16"/>
          <w:szCs w:val="16"/>
        </w:rPr>
        <w:t>30 ft.</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Melee </w:t>
      </w:r>
      <w:r w:rsidRPr="00694F0C">
        <w:rPr>
          <w:rFonts w:ascii="Dax" w:hAnsi="Dax" w:cs="Dax"/>
          <w:i/>
          <w:iCs/>
          <w:sz w:val="16"/>
          <w:szCs w:val="16"/>
        </w:rPr>
        <w:t xml:space="preserve">+1 sickle </w:t>
      </w:r>
      <w:r w:rsidRPr="00694F0C">
        <w:rPr>
          <w:rFonts w:ascii="Dax" w:hAnsi="Dax" w:cs="Dax"/>
          <w:sz w:val="16"/>
          <w:szCs w:val="16"/>
        </w:rPr>
        <w:t>+9/+4 (1d6+1), bite +3 (1d6)</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Special Attacks </w:t>
      </w:r>
      <w:r w:rsidRPr="00694F0C">
        <w:rPr>
          <w:rFonts w:ascii="Dax" w:hAnsi="Dax" w:cs="Dax"/>
          <w:sz w:val="16"/>
          <w:szCs w:val="16"/>
        </w:rPr>
        <w:t>bomb 13/day (5d6+4 fire, DC 18)</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Alchemist Extracts Prepared (CL 9th)</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sz w:val="16"/>
          <w:szCs w:val="16"/>
        </w:rPr>
        <w:t>3rd—</w:t>
      </w:r>
      <w:r w:rsidRPr="00694F0C">
        <w:rPr>
          <w:rFonts w:ascii="Dax" w:hAnsi="Dax" w:cs="Dax"/>
          <w:i/>
          <w:iCs/>
          <w:sz w:val="16"/>
          <w:szCs w:val="16"/>
        </w:rPr>
        <w:t>bloodhound</w:t>
      </w:r>
      <w:r w:rsidRPr="00694F0C">
        <w:rPr>
          <w:rFonts w:ascii="Dax" w:hAnsi="Dax" w:cs="Dax"/>
          <w:sz w:val="9"/>
          <w:szCs w:val="9"/>
        </w:rPr>
        <w:t>APG</w:t>
      </w:r>
      <w:r w:rsidRPr="00694F0C">
        <w:rPr>
          <w:rFonts w:ascii="Dax" w:hAnsi="Dax" w:cs="Dax"/>
          <w:sz w:val="16"/>
          <w:szCs w:val="16"/>
        </w:rPr>
        <w:t xml:space="preserve">, </w:t>
      </w:r>
      <w:r w:rsidRPr="00694F0C">
        <w:rPr>
          <w:rFonts w:ascii="Dax" w:hAnsi="Dax" w:cs="Dax"/>
          <w:i/>
          <w:iCs/>
          <w:sz w:val="16"/>
          <w:szCs w:val="16"/>
        </w:rPr>
        <w:t>gaseous form</w:t>
      </w:r>
      <w:r w:rsidRPr="00694F0C">
        <w:rPr>
          <w:rFonts w:ascii="Dax" w:hAnsi="Dax" w:cs="Dax"/>
          <w:sz w:val="16"/>
          <w:szCs w:val="16"/>
        </w:rPr>
        <w:t xml:space="preserve">, </w:t>
      </w:r>
      <w:r w:rsidRPr="00694F0C">
        <w:rPr>
          <w:rFonts w:ascii="Dax" w:hAnsi="Dax" w:cs="Dax"/>
          <w:i/>
          <w:iCs/>
          <w:sz w:val="16"/>
          <w:szCs w:val="16"/>
        </w:rPr>
        <w:t>haste</w:t>
      </w:r>
    </w:p>
    <w:p w:rsidR="004B07BE" w:rsidRPr="00694F0C" w:rsidRDefault="004B07BE" w:rsidP="004659B7">
      <w:pPr>
        <w:autoSpaceDE w:val="0"/>
        <w:autoSpaceDN w:val="0"/>
        <w:adjustRightInd w:val="0"/>
        <w:spacing w:line="161" w:lineRule="atLeast"/>
        <w:rPr>
          <w:rFonts w:ascii="Dax" w:hAnsi="Dax" w:cs="Dax"/>
          <w:sz w:val="9"/>
          <w:szCs w:val="9"/>
        </w:rPr>
      </w:pPr>
      <w:r w:rsidRPr="00694F0C">
        <w:rPr>
          <w:rFonts w:ascii="Dax" w:hAnsi="Dax" w:cs="Dax"/>
          <w:sz w:val="16"/>
          <w:szCs w:val="16"/>
        </w:rPr>
        <w:t>2nd—</w:t>
      </w:r>
      <w:r w:rsidRPr="00694F0C">
        <w:rPr>
          <w:rFonts w:ascii="Dax" w:hAnsi="Dax" w:cs="Dax"/>
          <w:i/>
          <w:iCs/>
          <w:sz w:val="16"/>
          <w:szCs w:val="16"/>
        </w:rPr>
        <w:t>barkskin</w:t>
      </w:r>
      <w:r w:rsidRPr="00694F0C">
        <w:rPr>
          <w:rFonts w:ascii="Dax" w:hAnsi="Dax" w:cs="Dax"/>
          <w:sz w:val="16"/>
          <w:szCs w:val="16"/>
        </w:rPr>
        <w:t xml:space="preserve">, </w:t>
      </w:r>
      <w:r w:rsidRPr="00694F0C">
        <w:rPr>
          <w:rFonts w:ascii="Dax" w:hAnsi="Dax" w:cs="Dax"/>
          <w:i/>
          <w:iCs/>
          <w:sz w:val="16"/>
          <w:szCs w:val="16"/>
        </w:rPr>
        <w:t>fire breath</w:t>
      </w:r>
      <w:r w:rsidRPr="00694F0C">
        <w:rPr>
          <w:rFonts w:ascii="Dax" w:hAnsi="Dax" w:cs="Dax"/>
          <w:sz w:val="9"/>
          <w:szCs w:val="9"/>
        </w:rPr>
        <w:t xml:space="preserve">APG </w:t>
      </w:r>
      <w:r w:rsidRPr="00694F0C">
        <w:rPr>
          <w:rFonts w:ascii="Dax" w:hAnsi="Dax" w:cs="Dax"/>
          <w:sz w:val="16"/>
          <w:szCs w:val="16"/>
        </w:rPr>
        <w:t xml:space="preserve">(DC 16), </w:t>
      </w:r>
      <w:r w:rsidRPr="00694F0C">
        <w:rPr>
          <w:rFonts w:ascii="Dax" w:hAnsi="Dax" w:cs="Dax"/>
          <w:i/>
          <w:iCs/>
          <w:sz w:val="16"/>
          <w:szCs w:val="16"/>
        </w:rPr>
        <w:t>invisibility</w:t>
      </w:r>
      <w:r w:rsidRPr="00694F0C">
        <w:rPr>
          <w:rFonts w:ascii="Dax" w:hAnsi="Dax" w:cs="Dax"/>
          <w:sz w:val="16"/>
          <w:szCs w:val="16"/>
        </w:rPr>
        <w:t xml:space="preserve">, </w:t>
      </w:r>
      <w:r w:rsidRPr="00694F0C">
        <w:rPr>
          <w:rFonts w:ascii="Dax" w:hAnsi="Dax" w:cs="Dax"/>
          <w:i/>
          <w:iCs/>
          <w:sz w:val="16"/>
          <w:szCs w:val="16"/>
        </w:rPr>
        <w:t>spider climb</w:t>
      </w:r>
      <w:r w:rsidRPr="00694F0C">
        <w:rPr>
          <w:rFonts w:ascii="Dax" w:hAnsi="Dax" w:cs="Dax"/>
          <w:sz w:val="16"/>
          <w:szCs w:val="16"/>
        </w:rPr>
        <w:t xml:space="preserve">, </w:t>
      </w:r>
      <w:r w:rsidRPr="00694F0C">
        <w:rPr>
          <w:rFonts w:ascii="Dax" w:hAnsi="Dax" w:cs="Dax"/>
          <w:i/>
          <w:iCs/>
          <w:sz w:val="16"/>
          <w:szCs w:val="16"/>
        </w:rPr>
        <w:t>vomit swarm</w:t>
      </w:r>
      <w:r w:rsidRPr="00694F0C">
        <w:rPr>
          <w:rFonts w:ascii="Dax" w:hAnsi="Dax" w:cs="Dax"/>
          <w:sz w:val="9"/>
          <w:szCs w:val="9"/>
        </w:rPr>
        <w:t>APG</w:t>
      </w:r>
    </w:p>
    <w:p w:rsidR="004B07BE" w:rsidRPr="00694F0C" w:rsidRDefault="004B07BE" w:rsidP="004659B7">
      <w:pPr>
        <w:autoSpaceDE w:val="0"/>
        <w:autoSpaceDN w:val="0"/>
        <w:adjustRightInd w:val="0"/>
        <w:spacing w:line="161" w:lineRule="atLeast"/>
        <w:rPr>
          <w:rFonts w:ascii="Dax" w:hAnsi="Dax" w:cs="Dax"/>
          <w:sz w:val="9"/>
          <w:szCs w:val="9"/>
        </w:rPr>
      </w:pPr>
      <w:r w:rsidRPr="00694F0C">
        <w:rPr>
          <w:rFonts w:ascii="Dax" w:hAnsi="Dax" w:cs="Dax"/>
          <w:sz w:val="16"/>
          <w:szCs w:val="16"/>
        </w:rPr>
        <w:t>1st—</w:t>
      </w:r>
      <w:r w:rsidRPr="00694F0C">
        <w:rPr>
          <w:rFonts w:ascii="Dax" w:hAnsi="Dax" w:cs="Dax"/>
          <w:i/>
          <w:iCs/>
          <w:sz w:val="16"/>
          <w:szCs w:val="16"/>
        </w:rPr>
        <w:t>expeditious retreat</w:t>
      </w:r>
      <w:r w:rsidRPr="00694F0C">
        <w:rPr>
          <w:rFonts w:ascii="Dax" w:hAnsi="Dax" w:cs="Dax"/>
          <w:sz w:val="16"/>
          <w:szCs w:val="16"/>
        </w:rPr>
        <w:t xml:space="preserve">, </w:t>
      </w:r>
      <w:r w:rsidRPr="00694F0C">
        <w:rPr>
          <w:rFonts w:ascii="Dax" w:hAnsi="Dax" w:cs="Dax"/>
          <w:i/>
          <w:iCs/>
          <w:sz w:val="16"/>
          <w:szCs w:val="16"/>
        </w:rPr>
        <w:t>jump</w:t>
      </w:r>
      <w:r w:rsidRPr="00694F0C">
        <w:rPr>
          <w:rFonts w:ascii="Dax" w:hAnsi="Dax" w:cs="Dax"/>
          <w:sz w:val="16"/>
          <w:szCs w:val="16"/>
        </w:rPr>
        <w:t xml:space="preserve">, </w:t>
      </w:r>
      <w:r w:rsidRPr="00694F0C">
        <w:rPr>
          <w:rFonts w:ascii="Dax" w:hAnsi="Dax" w:cs="Dax"/>
          <w:i/>
          <w:iCs/>
          <w:sz w:val="16"/>
          <w:szCs w:val="16"/>
        </w:rPr>
        <w:t>keen senses</w:t>
      </w:r>
      <w:r w:rsidRPr="00694F0C">
        <w:rPr>
          <w:rFonts w:ascii="Dax" w:hAnsi="Dax" w:cs="Dax"/>
          <w:sz w:val="9"/>
          <w:szCs w:val="9"/>
        </w:rPr>
        <w:t>APG</w:t>
      </w:r>
      <w:r w:rsidRPr="00694F0C">
        <w:rPr>
          <w:rFonts w:ascii="Dax" w:hAnsi="Dax" w:cs="Dax"/>
          <w:sz w:val="16"/>
          <w:szCs w:val="16"/>
        </w:rPr>
        <w:t xml:space="preserve">, </w:t>
      </w:r>
      <w:r w:rsidRPr="00694F0C">
        <w:rPr>
          <w:rFonts w:ascii="Dax" w:hAnsi="Dax" w:cs="Dax"/>
          <w:i/>
          <w:iCs/>
          <w:sz w:val="16"/>
          <w:szCs w:val="16"/>
        </w:rPr>
        <w:t xml:space="preserve">reduce person </w:t>
      </w:r>
      <w:r w:rsidRPr="00694F0C">
        <w:rPr>
          <w:rFonts w:ascii="Dax" w:hAnsi="Dax" w:cs="Dax"/>
          <w:sz w:val="16"/>
          <w:szCs w:val="16"/>
        </w:rPr>
        <w:t xml:space="preserve">(DC 15), </w:t>
      </w:r>
      <w:r w:rsidRPr="00694F0C">
        <w:rPr>
          <w:rFonts w:ascii="Dax" w:hAnsi="Dax" w:cs="Dax"/>
          <w:i/>
          <w:iCs/>
          <w:sz w:val="16"/>
          <w:szCs w:val="16"/>
        </w:rPr>
        <w:t>shield</w:t>
      </w:r>
      <w:r w:rsidRPr="00694F0C">
        <w:rPr>
          <w:rFonts w:ascii="Dax" w:hAnsi="Dax" w:cs="Dax"/>
          <w:sz w:val="16"/>
          <w:szCs w:val="16"/>
        </w:rPr>
        <w:t xml:space="preserve">, </w:t>
      </w:r>
      <w:r w:rsidRPr="00694F0C">
        <w:rPr>
          <w:rFonts w:ascii="Dax" w:hAnsi="Dax" w:cs="Dax"/>
          <w:i/>
          <w:iCs/>
          <w:sz w:val="16"/>
          <w:szCs w:val="16"/>
        </w:rPr>
        <w:t>stone fist</w:t>
      </w:r>
      <w:r w:rsidRPr="00694F0C">
        <w:rPr>
          <w:rFonts w:ascii="Dax" w:hAnsi="Dax" w:cs="Dax"/>
          <w:sz w:val="9"/>
          <w:szCs w:val="9"/>
        </w:rPr>
        <w:t>APG</w:t>
      </w:r>
    </w:p>
    <w:p w:rsidR="004B07BE" w:rsidRPr="00694F0C" w:rsidRDefault="004B07BE" w:rsidP="004659B7">
      <w:pPr>
        <w:autoSpaceDE w:val="0"/>
        <w:autoSpaceDN w:val="0"/>
        <w:adjustRightInd w:val="0"/>
        <w:spacing w:line="151" w:lineRule="atLeast"/>
        <w:rPr>
          <w:rFonts w:ascii="Dax" w:hAnsi="Dax" w:cs="Dax"/>
          <w:b/>
          <w:bCs/>
          <w:sz w:val="15"/>
          <w:szCs w:val="15"/>
        </w:rPr>
      </w:pPr>
    </w:p>
    <w:p w:rsidR="004B07BE" w:rsidRPr="00694F0C" w:rsidRDefault="004B07BE" w:rsidP="004659B7">
      <w:pPr>
        <w:autoSpaceDE w:val="0"/>
        <w:autoSpaceDN w:val="0"/>
        <w:adjustRightInd w:val="0"/>
        <w:spacing w:line="151" w:lineRule="atLeast"/>
        <w:rPr>
          <w:rFonts w:ascii="Dax" w:hAnsi="Dax" w:cs="Dax"/>
          <w:sz w:val="15"/>
          <w:szCs w:val="15"/>
        </w:rPr>
      </w:pPr>
      <w:r w:rsidRPr="00694F0C">
        <w:rPr>
          <w:rFonts w:ascii="Dax" w:hAnsi="Dax" w:cs="Dax"/>
          <w:b/>
          <w:bCs/>
          <w:sz w:val="15"/>
          <w:szCs w:val="15"/>
        </w:rPr>
        <w:t>TACTICS</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During Combat </w:t>
      </w:r>
      <w:r w:rsidRPr="00694F0C">
        <w:rPr>
          <w:rFonts w:ascii="Dax" w:hAnsi="Dax" w:cs="Dax"/>
          <w:sz w:val="16"/>
          <w:szCs w:val="16"/>
        </w:rPr>
        <w:t xml:space="preserve">Dalva hides under the operating table to escape the ghastly haunts she thinks are flitting about the room. If she hears combat in area </w:t>
      </w:r>
      <w:r w:rsidRPr="00694F0C">
        <w:rPr>
          <w:rFonts w:ascii="Dax" w:hAnsi="Dax" w:cs="Dax"/>
          <w:b/>
          <w:bCs/>
          <w:sz w:val="16"/>
          <w:szCs w:val="16"/>
        </w:rPr>
        <w:t>C1</w:t>
      </w:r>
      <w:r w:rsidRPr="00694F0C">
        <w:rPr>
          <w:rFonts w:ascii="Dax" w:hAnsi="Dax" w:cs="Dax"/>
          <w:sz w:val="16"/>
          <w:szCs w:val="16"/>
        </w:rPr>
        <w:t xml:space="preserve">, she consumes her extracts of </w:t>
      </w:r>
      <w:r w:rsidRPr="00694F0C">
        <w:rPr>
          <w:rFonts w:ascii="Dax" w:hAnsi="Dax" w:cs="Dax"/>
          <w:i/>
          <w:iCs/>
          <w:sz w:val="16"/>
          <w:szCs w:val="16"/>
        </w:rPr>
        <w:t>barkskin</w:t>
      </w:r>
      <w:r w:rsidRPr="00694F0C">
        <w:rPr>
          <w:rFonts w:ascii="Dax" w:hAnsi="Dax" w:cs="Dax"/>
          <w:sz w:val="16"/>
          <w:szCs w:val="16"/>
        </w:rPr>
        <w:t xml:space="preserve">, </w:t>
      </w:r>
      <w:r w:rsidRPr="00694F0C">
        <w:rPr>
          <w:rFonts w:ascii="Dax" w:hAnsi="Dax" w:cs="Dax"/>
          <w:i/>
          <w:iCs/>
          <w:sz w:val="16"/>
          <w:szCs w:val="16"/>
        </w:rPr>
        <w:t>haste</w:t>
      </w:r>
      <w:r w:rsidRPr="00694F0C">
        <w:rPr>
          <w:rFonts w:ascii="Dax" w:hAnsi="Dax" w:cs="Dax"/>
          <w:sz w:val="16"/>
          <w:szCs w:val="16"/>
        </w:rPr>
        <w:t xml:space="preserve">, </w:t>
      </w:r>
      <w:r w:rsidRPr="00694F0C">
        <w:rPr>
          <w:rFonts w:ascii="Dax" w:hAnsi="Dax" w:cs="Dax"/>
          <w:i/>
          <w:iCs/>
          <w:sz w:val="16"/>
          <w:szCs w:val="16"/>
        </w:rPr>
        <w:t>spider climb</w:t>
      </w:r>
      <w:r w:rsidRPr="00694F0C">
        <w:rPr>
          <w:rFonts w:ascii="Dax" w:hAnsi="Dax" w:cs="Dax"/>
          <w:sz w:val="16"/>
          <w:szCs w:val="16"/>
        </w:rPr>
        <w:t xml:space="preserve">, </w:t>
      </w:r>
      <w:r w:rsidRPr="00694F0C">
        <w:rPr>
          <w:rFonts w:ascii="Dax" w:hAnsi="Dax" w:cs="Dax"/>
          <w:i/>
          <w:iCs/>
          <w:sz w:val="16"/>
          <w:szCs w:val="16"/>
        </w:rPr>
        <w:t>invisibility</w:t>
      </w:r>
      <w:r w:rsidRPr="00694F0C">
        <w:rPr>
          <w:rFonts w:ascii="Dax" w:hAnsi="Dax" w:cs="Dax"/>
          <w:sz w:val="16"/>
          <w:szCs w:val="16"/>
        </w:rPr>
        <w:t xml:space="preserve">, </w:t>
      </w:r>
      <w:r w:rsidRPr="00694F0C">
        <w:rPr>
          <w:rFonts w:ascii="Dax" w:hAnsi="Dax" w:cs="Dax"/>
          <w:i/>
          <w:iCs/>
          <w:sz w:val="16"/>
          <w:szCs w:val="16"/>
        </w:rPr>
        <w:t>jump</w:t>
      </w:r>
      <w:r w:rsidRPr="00694F0C">
        <w:rPr>
          <w:rFonts w:ascii="Dax" w:hAnsi="Dax" w:cs="Dax"/>
          <w:sz w:val="16"/>
          <w:szCs w:val="16"/>
        </w:rPr>
        <w:t xml:space="preserve">, and </w:t>
      </w:r>
      <w:r w:rsidRPr="00694F0C">
        <w:rPr>
          <w:rFonts w:ascii="Dax" w:hAnsi="Dax" w:cs="Dax"/>
          <w:i/>
          <w:iCs/>
          <w:sz w:val="16"/>
          <w:szCs w:val="16"/>
        </w:rPr>
        <w:t xml:space="preserve">shield </w:t>
      </w:r>
      <w:r w:rsidRPr="00694F0C">
        <w:rPr>
          <w:rFonts w:ascii="Dax" w:hAnsi="Dax" w:cs="Dax"/>
          <w:sz w:val="16"/>
          <w:szCs w:val="16"/>
        </w:rPr>
        <w:t>in that order.</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During Combat </w:t>
      </w:r>
      <w:r w:rsidRPr="00694F0C">
        <w:rPr>
          <w:rFonts w:ascii="Dax" w:hAnsi="Dax" w:cs="Dax"/>
          <w:sz w:val="16"/>
          <w:szCs w:val="16"/>
        </w:rPr>
        <w:t>Dalva activates her mutagen at the beginning of combat and viciously attacks anyone in sight. She uses her exceptional mobility to leap from combat to rain bombs upon the PCs. Despite her altered mental state, she maintains knowledge of her equipment and class abilities along with considerable cunning.</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Morale </w:t>
      </w:r>
      <w:r w:rsidRPr="00694F0C">
        <w:rPr>
          <w:rFonts w:ascii="Dax" w:hAnsi="Dax" w:cs="Dax"/>
          <w:sz w:val="16"/>
          <w:szCs w:val="16"/>
        </w:rPr>
        <w:t>Dalva fights until killed or subdued.</w:t>
      </w:r>
    </w:p>
    <w:p w:rsidR="004B07BE" w:rsidRPr="00694F0C" w:rsidRDefault="004B07BE" w:rsidP="004659B7">
      <w:pPr>
        <w:autoSpaceDE w:val="0"/>
        <w:autoSpaceDN w:val="0"/>
        <w:adjustRightInd w:val="0"/>
        <w:spacing w:line="151" w:lineRule="atLeast"/>
        <w:rPr>
          <w:rFonts w:ascii="Dax" w:hAnsi="Dax" w:cs="Dax"/>
          <w:b/>
          <w:bCs/>
          <w:sz w:val="15"/>
          <w:szCs w:val="15"/>
        </w:rPr>
      </w:pPr>
    </w:p>
    <w:p w:rsidR="004B07BE" w:rsidRPr="00694F0C" w:rsidRDefault="004B07BE" w:rsidP="004659B7">
      <w:pPr>
        <w:autoSpaceDE w:val="0"/>
        <w:autoSpaceDN w:val="0"/>
        <w:adjustRightInd w:val="0"/>
        <w:spacing w:line="151" w:lineRule="atLeast"/>
        <w:rPr>
          <w:rFonts w:ascii="Dax" w:hAnsi="Dax" w:cs="Dax"/>
          <w:sz w:val="15"/>
          <w:szCs w:val="15"/>
        </w:rPr>
      </w:pPr>
      <w:r w:rsidRPr="00694F0C">
        <w:rPr>
          <w:rFonts w:ascii="Dax" w:hAnsi="Dax" w:cs="Dax"/>
          <w:b/>
          <w:bCs/>
          <w:sz w:val="15"/>
          <w:szCs w:val="15"/>
        </w:rPr>
        <w:t>STATISTICS</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Str </w:t>
      </w:r>
      <w:r w:rsidRPr="00694F0C">
        <w:rPr>
          <w:rFonts w:ascii="Dax" w:hAnsi="Dax" w:cs="Dax"/>
          <w:sz w:val="16"/>
          <w:szCs w:val="16"/>
        </w:rPr>
        <w:t xml:space="preserve">14, </w:t>
      </w:r>
      <w:r w:rsidRPr="00694F0C">
        <w:rPr>
          <w:rFonts w:ascii="Dax" w:hAnsi="Dax" w:cs="Dax"/>
          <w:b/>
          <w:bCs/>
          <w:sz w:val="16"/>
          <w:szCs w:val="16"/>
        </w:rPr>
        <w:t xml:space="preserve">Dex </w:t>
      </w:r>
      <w:r w:rsidRPr="00694F0C">
        <w:rPr>
          <w:rFonts w:ascii="Dax" w:hAnsi="Dax" w:cs="Dax"/>
          <w:sz w:val="16"/>
          <w:szCs w:val="16"/>
        </w:rPr>
        <w:t xml:space="preserve">14, </w:t>
      </w:r>
      <w:r w:rsidRPr="00694F0C">
        <w:rPr>
          <w:rFonts w:ascii="Dax" w:hAnsi="Dax" w:cs="Dax"/>
          <w:b/>
          <w:bCs/>
          <w:sz w:val="16"/>
          <w:szCs w:val="16"/>
        </w:rPr>
        <w:t xml:space="preserve">Con </w:t>
      </w:r>
      <w:r w:rsidRPr="00694F0C">
        <w:rPr>
          <w:rFonts w:ascii="Dax" w:hAnsi="Dax" w:cs="Dax"/>
          <w:sz w:val="16"/>
          <w:szCs w:val="16"/>
        </w:rPr>
        <w:t>10</w:t>
      </w:r>
      <w:r w:rsidRPr="00694F0C">
        <w:rPr>
          <w:rFonts w:ascii="Dax" w:hAnsi="Dax" w:cs="Dax"/>
          <w:b/>
          <w:bCs/>
          <w:sz w:val="16"/>
          <w:szCs w:val="16"/>
        </w:rPr>
        <w:t xml:space="preserve">, Int </w:t>
      </w:r>
      <w:r w:rsidRPr="00694F0C">
        <w:rPr>
          <w:rFonts w:ascii="Dax" w:hAnsi="Dax" w:cs="Dax"/>
          <w:sz w:val="16"/>
          <w:szCs w:val="16"/>
        </w:rPr>
        <w:t xml:space="preserve">18, </w:t>
      </w:r>
      <w:r w:rsidRPr="00694F0C">
        <w:rPr>
          <w:rFonts w:ascii="Dax" w:hAnsi="Dax" w:cs="Dax"/>
          <w:b/>
          <w:bCs/>
          <w:sz w:val="16"/>
          <w:szCs w:val="16"/>
        </w:rPr>
        <w:t xml:space="preserve">Wis </w:t>
      </w:r>
      <w:r w:rsidRPr="00694F0C">
        <w:rPr>
          <w:rFonts w:ascii="Dax" w:hAnsi="Dax" w:cs="Dax"/>
          <w:sz w:val="16"/>
          <w:szCs w:val="16"/>
        </w:rPr>
        <w:t xml:space="preserve">12, </w:t>
      </w:r>
      <w:r w:rsidRPr="00694F0C">
        <w:rPr>
          <w:rFonts w:ascii="Dax" w:hAnsi="Dax" w:cs="Dax"/>
          <w:b/>
          <w:bCs/>
          <w:sz w:val="16"/>
          <w:szCs w:val="16"/>
        </w:rPr>
        <w:t xml:space="preserve">Cha </w:t>
      </w:r>
      <w:r w:rsidRPr="00694F0C">
        <w:rPr>
          <w:rFonts w:ascii="Dax" w:hAnsi="Dax" w:cs="Dax"/>
          <w:sz w:val="16"/>
          <w:szCs w:val="16"/>
        </w:rPr>
        <w:t>8</w:t>
      </w:r>
    </w:p>
    <w:p w:rsidR="004B07BE" w:rsidRPr="00694F0C" w:rsidRDefault="004B07BE" w:rsidP="004659B7">
      <w:pPr>
        <w:autoSpaceDE w:val="0"/>
        <w:autoSpaceDN w:val="0"/>
        <w:adjustRightInd w:val="0"/>
        <w:spacing w:line="161" w:lineRule="atLeast"/>
        <w:rPr>
          <w:rFonts w:ascii="Dax" w:hAnsi="Dax" w:cs="Dax"/>
          <w:b/>
          <w:bCs/>
          <w:sz w:val="16"/>
          <w:szCs w:val="16"/>
        </w:rPr>
      </w:pP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Base Atk </w:t>
      </w:r>
      <w:r w:rsidRPr="00694F0C">
        <w:rPr>
          <w:rFonts w:ascii="Dax" w:hAnsi="Dax" w:cs="Dax"/>
          <w:sz w:val="16"/>
          <w:szCs w:val="16"/>
        </w:rPr>
        <w:t>+6; CMB +8 (+10 grapple); CMD 20 (22 vs. grapple)</w:t>
      </w:r>
    </w:p>
    <w:p w:rsidR="004B07BE" w:rsidRPr="00694F0C" w:rsidRDefault="004B07BE" w:rsidP="004659B7">
      <w:pPr>
        <w:autoSpaceDE w:val="0"/>
        <w:autoSpaceDN w:val="0"/>
        <w:adjustRightInd w:val="0"/>
        <w:spacing w:line="161" w:lineRule="atLeast"/>
        <w:rPr>
          <w:rFonts w:ascii="Dax" w:hAnsi="Dax" w:cs="Dax"/>
          <w:b/>
          <w:bCs/>
          <w:sz w:val="16"/>
          <w:szCs w:val="16"/>
        </w:rPr>
      </w:pP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Feats </w:t>
      </w:r>
      <w:r w:rsidRPr="00694F0C">
        <w:rPr>
          <w:rFonts w:ascii="Dax" w:hAnsi="Dax" w:cs="Dax"/>
          <w:sz w:val="16"/>
          <w:szCs w:val="16"/>
        </w:rPr>
        <w:t>Brew Potion, Improved Grapple, Improved Initiative, Improved Unarmed Strike, Iron Will, Point-Blank Shot, Throw Anything, Toughness</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Skills </w:t>
      </w:r>
      <w:r w:rsidRPr="00694F0C">
        <w:rPr>
          <w:rFonts w:ascii="Dax" w:hAnsi="Dax" w:cs="Dax"/>
          <w:sz w:val="16"/>
          <w:szCs w:val="16"/>
        </w:rPr>
        <w:t>Appraise +13, Craft (alchemy) +16, Disable Device +14, Heal +13, Knowledge (arcana) +13, Perception +13, Sleight of Hand +11, Spellcraft +16, Survival +13, Use Magic Device +11</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Languages </w:t>
      </w:r>
      <w:r w:rsidRPr="00694F0C">
        <w:rPr>
          <w:rFonts w:ascii="Dax" w:hAnsi="Dax" w:cs="Dax"/>
          <w:sz w:val="16"/>
          <w:szCs w:val="16"/>
        </w:rPr>
        <w:t>Common, Draconic, Kelish, Osiriani, Undercommon</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SQ </w:t>
      </w:r>
      <w:r w:rsidRPr="00694F0C">
        <w:rPr>
          <w:rFonts w:ascii="Dax" w:hAnsi="Dax" w:cs="Dax"/>
          <w:sz w:val="16"/>
          <w:szCs w:val="16"/>
        </w:rPr>
        <w:t xml:space="preserve">alchemy (alchemy crafting +9, identify potions), mutagen (+4/–2, +2 natural, 90 minutes), discoveries (feral mutagen, shock bomb, smoke bomb), psychosis, poison use, swift alchemy, swift poisoning, </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Gear </w:t>
      </w:r>
      <w:r w:rsidRPr="00694F0C">
        <w:rPr>
          <w:rFonts w:ascii="Dax" w:hAnsi="Dax" w:cs="Dax"/>
          <w:i/>
          <w:iCs/>
          <w:sz w:val="16"/>
          <w:szCs w:val="16"/>
        </w:rPr>
        <w:t>+3 studded leather, +1 sickle</w:t>
      </w:r>
    </w:p>
    <w:p w:rsidR="004B07BE" w:rsidRPr="00694F0C" w:rsidRDefault="004B07BE" w:rsidP="004659B7">
      <w:pPr>
        <w:autoSpaceDE w:val="0"/>
        <w:autoSpaceDN w:val="0"/>
        <w:adjustRightInd w:val="0"/>
        <w:spacing w:line="151" w:lineRule="atLeast"/>
        <w:rPr>
          <w:rFonts w:ascii="Dax" w:hAnsi="Dax" w:cs="Dax"/>
          <w:b/>
          <w:bCs/>
          <w:sz w:val="15"/>
          <w:szCs w:val="15"/>
        </w:rPr>
      </w:pPr>
    </w:p>
    <w:p w:rsidR="004B07BE" w:rsidRPr="00694F0C" w:rsidRDefault="004B07BE" w:rsidP="004659B7">
      <w:pPr>
        <w:autoSpaceDE w:val="0"/>
        <w:autoSpaceDN w:val="0"/>
        <w:adjustRightInd w:val="0"/>
        <w:spacing w:line="151" w:lineRule="atLeast"/>
        <w:rPr>
          <w:rFonts w:ascii="Dax" w:hAnsi="Dax" w:cs="Dax"/>
          <w:sz w:val="15"/>
          <w:szCs w:val="15"/>
        </w:rPr>
      </w:pPr>
      <w:r w:rsidRPr="00694F0C">
        <w:rPr>
          <w:rFonts w:ascii="Dax" w:hAnsi="Dax" w:cs="Dax"/>
          <w:b/>
          <w:bCs/>
          <w:sz w:val="15"/>
          <w:szCs w:val="15"/>
        </w:rPr>
        <w:t>SPECIAL ABILITIES</w:t>
      </w:r>
    </w:p>
    <w:p w:rsidR="004B07BE" w:rsidRPr="00694F0C" w:rsidRDefault="004B07BE"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Disease (Ex) </w:t>
      </w:r>
      <w:r w:rsidRPr="00694F0C">
        <w:rPr>
          <w:rFonts w:ascii="Dax" w:hAnsi="Dax" w:cs="Dax"/>
          <w:i/>
          <w:iCs/>
          <w:sz w:val="16"/>
          <w:szCs w:val="16"/>
        </w:rPr>
        <w:t>Tumor Infestation</w:t>
      </w:r>
      <w:r w:rsidRPr="00694F0C">
        <w:rPr>
          <w:rFonts w:ascii="Dax" w:hAnsi="Dax" w:cs="Dax"/>
          <w:sz w:val="16"/>
          <w:szCs w:val="16"/>
        </w:rPr>
        <w:t>: Injury; save Fort DC 19; onset 1 minute; frequency 1/day; effect 1d2 Con and 1d2 Cha; cure 2 consecutive saves. Anyone who dies from tumor infestation turns into a hungry flesh 1d4 hours later.</w:t>
      </w:r>
    </w:p>
    <w:p w:rsidR="004B07BE" w:rsidRPr="00694F0C" w:rsidRDefault="004B07BE" w:rsidP="004659B7">
      <w:pPr>
        <w:rPr>
          <w:rFonts w:ascii="Dax" w:hAnsi="Dax" w:cs="Dax"/>
          <w:sz w:val="16"/>
          <w:szCs w:val="16"/>
        </w:rPr>
      </w:pPr>
      <w:r w:rsidRPr="00694F0C">
        <w:rPr>
          <w:rFonts w:ascii="Dax" w:hAnsi="Dax" w:cs="Dax"/>
          <w:b/>
          <w:bCs/>
          <w:sz w:val="16"/>
          <w:szCs w:val="16"/>
        </w:rPr>
        <w:t xml:space="preserve">Mutated Infestation (Ex) </w:t>
      </w:r>
      <w:r w:rsidRPr="00694F0C">
        <w:rPr>
          <w:rFonts w:ascii="Dax" w:hAnsi="Dax" w:cs="Dax"/>
          <w:sz w:val="16"/>
          <w:szCs w:val="16"/>
        </w:rPr>
        <w:t>Dalva’s tumor infestation has caused her body to begin producing its own mutagen, allowing her to “consume” her mutagen as a swift action without actually drinking it or provoking an attack of opportunity. It takes 4 hours for her body to create a new reserve of mutagen, and Dalva’s present reserve is a Strength mutagen.</w:t>
      </w:r>
    </w:p>
    <w:p w:rsidR="004B07BE" w:rsidRPr="00694F0C" w:rsidRDefault="004B07BE" w:rsidP="004659B7">
      <w:pPr>
        <w:rPr>
          <w:rFonts w:ascii="Dax" w:hAnsi="Dax" w:cs="Dax"/>
          <w:sz w:val="16"/>
          <w:szCs w:val="16"/>
        </w:rPr>
      </w:pPr>
    </w:p>
    <w:p w:rsidR="004B07BE" w:rsidRPr="00694F0C" w:rsidRDefault="004B07BE" w:rsidP="004659B7">
      <w:pPr>
        <w:rPr>
          <w:rFonts w:ascii="Dax" w:hAnsi="Dax" w:cs="Dax"/>
          <w:sz w:val="16"/>
          <w:szCs w:val="16"/>
        </w:rPr>
      </w:pPr>
    </w:p>
    <w:p w:rsidR="004B07BE" w:rsidRPr="00694F0C" w:rsidRDefault="004B07BE" w:rsidP="004659B7">
      <w:pPr>
        <w:rPr>
          <w:rFonts w:ascii="Dax" w:hAnsi="Dax" w:cs="Dax"/>
          <w:sz w:val="16"/>
          <w:szCs w:val="16"/>
        </w:rPr>
      </w:pPr>
    </w:p>
    <w:p w:rsidR="004B07BE" w:rsidRPr="00694F0C" w:rsidRDefault="004B07BE" w:rsidP="004659B7">
      <w:pPr>
        <w:rPr>
          <w:rFonts w:ascii="Dax" w:hAnsi="Dax" w:cs="Dax"/>
          <w:sz w:val="16"/>
          <w:szCs w:val="16"/>
        </w:rPr>
      </w:pPr>
    </w:p>
    <w:p w:rsidR="004B07BE" w:rsidRPr="00694F0C" w:rsidRDefault="004B07BE" w:rsidP="004659B7">
      <w:pPr>
        <w:rPr>
          <w:rFonts w:ascii="Dax" w:hAnsi="Dax" w:cs="Dax"/>
          <w:sz w:val="16"/>
          <w:szCs w:val="16"/>
        </w:rPr>
      </w:pPr>
    </w:p>
    <w:p w:rsidR="004B07BE" w:rsidRPr="00694F0C" w:rsidRDefault="004B07BE" w:rsidP="004659B7">
      <w:pPr>
        <w:rPr>
          <w:rFonts w:ascii="Dax" w:hAnsi="Dax" w:cs="Dax"/>
          <w:sz w:val="16"/>
          <w:szCs w:val="16"/>
        </w:rPr>
      </w:pPr>
    </w:p>
    <w:p w:rsidR="004B07BE" w:rsidRPr="00694F0C" w:rsidRDefault="004B07BE" w:rsidP="004659B7">
      <w:pPr>
        <w:rPr>
          <w:rFonts w:ascii="Dax" w:hAnsi="Dax" w:cs="Dax"/>
          <w:sz w:val="16"/>
          <w:szCs w:val="16"/>
        </w:rPr>
      </w:pPr>
    </w:p>
    <w:p w:rsidR="004B07BE" w:rsidRPr="00694F0C" w:rsidRDefault="004B07BE" w:rsidP="004659B7">
      <w:pPr>
        <w:rPr>
          <w:rFonts w:ascii="Dax" w:hAnsi="Dax" w:cs="Dax"/>
          <w:sz w:val="16"/>
          <w:szCs w:val="16"/>
        </w:rPr>
      </w:pPr>
    </w:p>
    <w:p w:rsidR="004B07BE" w:rsidRPr="00694F0C" w:rsidRDefault="004B07BE" w:rsidP="004659B7">
      <w:pPr>
        <w:rPr>
          <w:rFonts w:ascii="Dax" w:hAnsi="Dax" w:cs="Dax"/>
          <w:sz w:val="16"/>
          <w:szCs w:val="16"/>
        </w:rPr>
      </w:pPr>
    </w:p>
    <w:p w:rsidR="004B07BE" w:rsidRPr="00694F0C" w:rsidRDefault="004B07BE" w:rsidP="004659B7">
      <w:pPr>
        <w:rPr>
          <w:rFonts w:ascii="Dax" w:hAnsi="Dax" w:cs="Dax"/>
          <w:sz w:val="16"/>
          <w:szCs w:val="16"/>
        </w:rPr>
      </w:pPr>
    </w:p>
    <w:p w:rsidR="004B07BE" w:rsidRPr="00694F0C" w:rsidRDefault="004B07BE" w:rsidP="004659B7">
      <w:pPr>
        <w:rPr>
          <w:rFonts w:ascii="Dax" w:hAnsi="Dax" w:cs="Dax"/>
          <w:sz w:val="16"/>
          <w:szCs w:val="16"/>
        </w:rPr>
      </w:pPr>
    </w:p>
    <w:p w:rsidR="004B07BE" w:rsidRPr="00694F0C" w:rsidRDefault="004B07BE" w:rsidP="004659B7">
      <w:pPr>
        <w:rPr>
          <w:rFonts w:ascii="Dax" w:hAnsi="Dax" w:cs="Dax"/>
          <w:sz w:val="16"/>
          <w:szCs w:val="16"/>
        </w:rPr>
      </w:pPr>
    </w:p>
    <w:p w:rsidR="004B07BE" w:rsidRPr="00694F0C" w:rsidRDefault="004B07BE" w:rsidP="004659B7">
      <w:pPr>
        <w:rPr>
          <w:rFonts w:ascii="Dax" w:hAnsi="Dax" w:cs="Dax"/>
          <w:sz w:val="16"/>
          <w:szCs w:val="16"/>
        </w:rPr>
      </w:pPr>
    </w:p>
    <w:p w:rsidR="004B07BE" w:rsidRPr="00694F0C" w:rsidRDefault="004B07BE" w:rsidP="004659B7">
      <w:pPr>
        <w:rPr>
          <w:rFonts w:ascii="Dax" w:hAnsi="Dax" w:cs="Dax"/>
          <w:sz w:val="16"/>
          <w:szCs w:val="16"/>
        </w:rPr>
      </w:pPr>
    </w:p>
    <w:p w:rsidR="004B07BE" w:rsidRPr="00694F0C" w:rsidRDefault="004B07BE" w:rsidP="004659B7">
      <w:pPr>
        <w:rPr>
          <w:rFonts w:ascii="Dax" w:hAnsi="Dax" w:cs="Dax"/>
          <w:sz w:val="16"/>
          <w:szCs w:val="16"/>
        </w:rPr>
      </w:pPr>
    </w:p>
    <w:p w:rsidR="004B07BE" w:rsidRPr="00694F0C" w:rsidRDefault="004B07BE" w:rsidP="004659B7">
      <w:pPr>
        <w:rPr>
          <w:rFonts w:ascii="Dax" w:hAnsi="Dax" w:cs="Dax"/>
          <w:sz w:val="16"/>
          <w:szCs w:val="16"/>
        </w:rPr>
      </w:pPr>
    </w:p>
    <w:p w:rsidR="004B07BE" w:rsidRPr="00694F0C" w:rsidRDefault="004B07BE" w:rsidP="004659B7">
      <w:pPr>
        <w:rPr>
          <w:rFonts w:ascii="Dax" w:hAnsi="Dax" w:cs="Dax"/>
          <w:sz w:val="16"/>
          <w:szCs w:val="16"/>
        </w:rPr>
      </w:pPr>
    </w:p>
    <w:p w:rsidR="004B07BE" w:rsidRPr="00694F0C" w:rsidRDefault="004B07BE" w:rsidP="004659B7">
      <w:pPr>
        <w:rPr>
          <w:rFonts w:ascii="Dax" w:hAnsi="Dax" w:cs="Dax"/>
          <w:sz w:val="16"/>
          <w:szCs w:val="16"/>
        </w:rPr>
      </w:pPr>
    </w:p>
    <w:p w:rsidR="004B07BE" w:rsidRPr="00694F0C" w:rsidRDefault="004B07BE" w:rsidP="004659B7">
      <w:pPr>
        <w:rPr>
          <w:rFonts w:ascii="Dax" w:hAnsi="Dax" w:cs="Dax"/>
          <w:sz w:val="16"/>
          <w:szCs w:val="16"/>
        </w:rPr>
      </w:pPr>
    </w:p>
    <w:p w:rsidR="004B07BE" w:rsidRPr="00694F0C" w:rsidRDefault="004B07BE" w:rsidP="004659B7">
      <w:pPr>
        <w:rPr>
          <w:rFonts w:ascii="Dax" w:hAnsi="Dax" w:cs="Dax"/>
          <w:sz w:val="16"/>
          <w:szCs w:val="16"/>
        </w:rPr>
      </w:pPr>
    </w:p>
    <w:p w:rsidR="004B07BE" w:rsidRPr="00694F0C" w:rsidRDefault="004B07BE" w:rsidP="004659B7">
      <w:pPr>
        <w:rPr>
          <w:rFonts w:ascii="Dax" w:hAnsi="Dax" w:cs="Dax"/>
          <w:b/>
          <w:bCs/>
          <w:sz w:val="40"/>
          <w:szCs w:val="40"/>
        </w:rPr>
      </w:pPr>
      <w:r w:rsidRPr="00694F0C">
        <w:rPr>
          <w:rFonts w:ascii="Dax" w:hAnsi="Dax" w:cs="Dax"/>
          <w:b/>
          <w:bCs/>
          <w:sz w:val="40"/>
          <w:szCs w:val="40"/>
        </w:rPr>
        <w:t>Mission4:</w:t>
      </w:r>
      <w:r w:rsidRPr="00694F0C">
        <w:rPr>
          <w:rFonts w:ascii="Dax" w:hAnsi="Dax" w:cs="Dax"/>
          <w:b/>
          <w:bCs/>
          <w:sz w:val="36"/>
          <w:szCs w:val="36"/>
        </w:rPr>
        <w:t>The Freedom Auction</w:t>
      </w:r>
      <w:r w:rsidRPr="00694F0C">
        <w:rPr>
          <w:rFonts w:ascii="Dax" w:hAnsi="Dax" w:cs="Dax"/>
          <w:b/>
          <w:bCs/>
          <w:sz w:val="40"/>
          <w:szCs w:val="40"/>
        </w:rPr>
        <w:t>(Silver Crusade)</w:t>
      </w:r>
    </w:p>
    <w:p w:rsidR="004B07BE" w:rsidRPr="00694F0C" w:rsidRDefault="004B07BE" w:rsidP="00B92EA6">
      <w:pPr>
        <w:pStyle w:val="stat-block-title"/>
        <w:spacing w:before="0" w:beforeAutospacing="0" w:after="0" w:afterAutospacing="0"/>
        <w:rPr>
          <w:b/>
          <w:bCs/>
          <w:sz w:val="32"/>
          <w:szCs w:val="32"/>
        </w:rPr>
      </w:pPr>
    </w:p>
    <w:p w:rsidR="004B07BE" w:rsidRPr="00694F0C" w:rsidRDefault="004B07BE" w:rsidP="00B92EA6">
      <w:pPr>
        <w:pStyle w:val="stat-block-title"/>
        <w:spacing w:before="0" w:beforeAutospacing="0" w:after="0" w:afterAutospacing="0"/>
        <w:rPr>
          <w:b/>
          <w:bCs/>
          <w:sz w:val="32"/>
          <w:szCs w:val="32"/>
        </w:rPr>
      </w:pPr>
    </w:p>
    <w:p w:rsidR="004B07BE" w:rsidRPr="00694F0C" w:rsidRDefault="004B07BE" w:rsidP="00B92EA6">
      <w:pPr>
        <w:pStyle w:val="stat-block-title"/>
        <w:spacing w:before="0" w:beforeAutospacing="0" w:after="0" w:afterAutospacing="0"/>
        <w:rPr>
          <w:b/>
          <w:bCs/>
          <w:sz w:val="32"/>
          <w:szCs w:val="32"/>
        </w:rPr>
      </w:pPr>
    </w:p>
    <w:p w:rsidR="004B07BE" w:rsidRPr="00694F0C" w:rsidRDefault="004B07BE" w:rsidP="00B92EA6">
      <w:pPr>
        <w:pStyle w:val="stat-block-title"/>
        <w:spacing w:before="0" w:beforeAutospacing="0" w:after="0" w:afterAutospacing="0"/>
        <w:rPr>
          <w:b/>
          <w:bCs/>
          <w:sz w:val="32"/>
          <w:szCs w:val="32"/>
        </w:rPr>
      </w:pPr>
      <w:r w:rsidRPr="00694F0C">
        <w:rPr>
          <w:b/>
          <w:bCs/>
          <w:sz w:val="32"/>
          <w:szCs w:val="32"/>
        </w:rPr>
        <w:t xml:space="preserve">Skulking Brute </w:t>
      </w:r>
      <w:r w:rsidRPr="00694F0C">
        <w:rPr>
          <w:rStyle w:val="stat-block-cr"/>
          <w:b/>
          <w:bCs/>
          <w:sz w:val="32"/>
          <w:szCs w:val="32"/>
        </w:rPr>
        <w:t>CR 1 (low)</w:t>
      </w:r>
    </w:p>
    <w:p w:rsidR="004B07BE" w:rsidRPr="00694F0C" w:rsidRDefault="004B07BE" w:rsidP="00B92EA6">
      <w:pPr>
        <w:pStyle w:val="stat-block-1"/>
        <w:spacing w:before="0" w:beforeAutospacing="0" w:after="0" w:afterAutospacing="0"/>
        <w:rPr>
          <w:sz w:val="16"/>
          <w:szCs w:val="16"/>
        </w:rPr>
      </w:pPr>
      <w:r w:rsidRPr="00694F0C">
        <w:rPr>
          <w:b/>
          <w:bCs/>
          <w:sz w:val="16"/>
          <w:szCs w:val="16"/>
        </w:rPr>
        <w:t>Half-orc rogue</w:t>
      </w:r>
      <w:r w:rsidRPr="00694F0C">
        <w:rPr>
          <w:sz w:val="16"/>
          <w:szCs w:val="16"/>
        </w:rPr>
        <w:t xml:space="preserve"> 2</w:t>
      </w:r>
    </w:p>
    <w:p w:rsidR="004B07BE" w:rsidRPr="00694F0C" w:rsidRDefault="004B07BE" w:rsidP="00B92EA6">
      <w:pPr>
        <w:pStyle w:val="stat-block-1"/>
        <w:spacing w:before="0" w:beforeAutospacing="0" w:after="0" w:afterAutospacing="0"/>
        <w:rPr>
          <w:sz w:val="16"/>
          <w:szCs w:val="16"/>
        </w:rPr>
      </w:pPr>
      <w:r w:rsidRPr="00694F0C">
        <w:rPr>
          <w:sz w:val="16"/>
          <w:szCs w:val="16"/>
        </w:rPr>
        <w:t>CE Medium humanoid (human, orc)</w:t>
      </w:r>
    </w:p>
    <w:p w:rsidR="004B07BE" w:rsidRPr="00694F0C" w:rsidRDefault="004B07BE" w:rsidP="00B92EA6">
      <w:pPr>
        <w:pStyle w:val="stat-block-1"/>
        <w:spacing w:before="0" w:beforeAutospacing="0" w:after="0" w:afterAutospacing="0"/>
        <w:rPr>
          <w:sz w:val="16"/>
          <w:szCs w:val="16"/>
        </w:rPr>
      </w:pPr>
      <w:r w:rsidRPr="00694F0C">
        <w:rPr>
          <w:b/>
          <w:bCs/>
          <w:sz w:val="16"/>
          <w:szCs w:val="16"/>
        </w:rPr>
        <w:t>Init</w:t>
      </w:r>
      <w:r w:rsidRPr="00694F0C">
        <w:rPr>
          <w:sz w:val="16"/>
          <w:szCs w:val="16"/>
        </w:rPr>
        <w:t xml:space="preserve"> +2; </w:t>
      </w:r>
      <w:r w:rsidRPr="00694F0C">
        <w:rPr>
          <w:b/>
          <w:bCs/>
          <w:sz w:val="16"/>
          <w:szCs w:val="16"/>
        </w:rPr>
        <w:t>Senses</w:t>
      </w:r>
      <w:r w:rsidRPr="00694F0C">
        <w:rPr>
          <w:sz w:val="16"/>
          <w:szCs w:val="16"/>
        </w:rPr>
        <w:t xml:space="preserve"> darkvision 60 ft.; Perception +6</w:t>
      </w:r>
    </w:p>
    <w:p w:rsidR="004B07BE" w:rsidRPr="00694F0C" w:rsidRDefault="004B07BE" w:rsidP="00B92EA6">
      <w:pPr>
        <w:pStyle w:val="stat-block-breaker"/>
        <w:spacing w:before="0" w:beforeAutospacing="0" w:after="0" w:afterAutospacing="0"/>
        <w:rPr>
          <w:sz w:val="16"/>
          <w:szCs w:val="16"/>
        </w:rPr>
      </w:pPr>
    </w:p>
    <w:p w:rsidR="004B07BE" w:rsidRPr="00694F0C" w:rsidRDefault="004B07BE" w:rsidP="00B92EA6">
      <w:pPr>
        <w:pStyle w:val="stat-block-breaker"/>
        <w:spacing w:before="0" w:beforeAutospacing="0" w:after="0" w:afterAutospacing="0"/>
        <w:rPr>
          <w:sz w:val="16"/>
          <w:szCs w:val="16"/>
        </w:rPr>
      </w:pPr>
      <w:r w:rsidRPr="00694F0C">
        <w:rPr>
          <w:sz w:val="16"/>
          <w:szCs w:val="16"/>
        </w:rPr>
        <w:t>Defense</w:t>
      </w:r>
    </w:p>
    <w:p w:rsidR="004B07BE" w:rsidRPr="00694F0C" w:rsidRDefault="004B07BE" w:rsidP="00B92EA6">
      <w:pPr>
        <w:pStyle w:val="stat-block-1"/>
        <w:spacing w:before="0" w:beforeAutospacing="0" w:after="0" w:afterAutospacing="0"/>
        <w:rPr>
          <w:sz w:val="16"/>
          <w:szCs w:val="16"/>
        </w:rPr>
      </w:pPr>
      <w:r w:rsidRPr="00694F0C">
        <w:rPr>
          <w:b/>
          <w:bCs/>
          <w:sz w:val="16"/>
          <w:szCs w:val="16"/>
        </w:rPr>
        <w:t>AC</w:t>
      </w:r>
      <w:r w:rsidRPr="00694F0C">
        <w:rPr>
          <w:sz w:val="16"/>
          <w:szCs w:val="16"/>
        </w:rPr>
        <w:t xml:space="preserve"> 16, touch 12, flat-footed 14 (+4 armor, +2 Dex)</w:t>
      </w:r>
    </w:p>
    <w:p w:rsidR="004B07BE" w:rsidRPr="00694F0C" w:rsidRDefault="004B07BE" w:rsidP="00B92EA6">
      <w:pPr>
        <w:pStyle w:val="stat-block-1"/>
        <w:spacing w:before="0" w:beforeAutospacing="0" w:after="0" w:afterAutospacing="0"/>
        <w:rPr>
          <w:sz w:val="16"/>
          <w:szCs w:val="16"/>
        </w:rPr>
      </w:pPr>
      <w:r w:rsidRPr="00694F0C">
        <w:rPr>
          <w:b/>
          <w:bCs/>
          <w:sz w:val="16"/>
          <w:szCs w:val="16"/>
        </w:rPr>
        <w:t>hp</w:t>
      </w:r>
      <w:r w:rsidRPr="00694F0C">
        <w:rPr>
          <w:sz w:val="16"/>
          <w:szCs w:val="16"/>
        </w:rPr>
        <w:t xml:space="preserve"> 19 (2d8+7)</w:t>
      </w:r>
    </w:p>
    <w:p w:rsidR="004B07BE" w:rsidRPr="00694F0C" w:rsidRDefault="004B07BE" w:rsidP="00B92EA6">
      <w:pPr>
        <w:pStyle w:val="stat-block-1"/>
        <w:spacing w:before="0" w:beforeAutospacing="0" w:after="0" w:afterAutospacing="0"/>
        <w:rPr>
          <w:sz w:val="16"/>
          <w:szCs w:val="16"/>
        </w:rPr>
      </w:pPr>
      <w:r w:rsidRPr="00694F0C">
        <w:rPr>
          <w:b/>
          <w:bCs/>
          <w:sz w:val="16"/>
          <w:szCs w:val="16"/>
        </w:rPr>
        <w:t>Fort</w:t>
      </w:r>
      <w:r w:rsidRPr="00694F0C">
        <w:rPr>
          <w:sz w:val="16"/>
          <w:szCs w:val="16"/>
        </w:rPr>
        <w:t xml:space="preserve"> +1, </w:t>
      </w:r>
      <w:r w:rsidRPr="00694F0C">
        <w:rPr>
          <w:b/>
          <w:bCs/>
          <w:sz w:val="16"/>
          <w:szCs w:val="16"/>
        </w:rPr>
        <w:t>Ref</w:t>
      </w:r>
      <w:r w:rsidRPr="00694F0C">
        <w:rPr>
          <w:sz w:val="16"/>
          <w:szCs w:val="16"/>
        </w:rPr>
        <w:t xml:space="preserve"> +5, </w:t>
      </w:r>
      <w:r w:rsidRPr="00694F0C">
        <w:rPr>
          <w:b/>
          <w:bCs/>
          <w:sz w:val="16"/>
          <w:szCs w:val="16"/>
        </w:rPr>
        <w:t>Will</w:t>
      </w:r>
      <w:r w:rsidRPr="00694F0C">
        <w:rPr>
          <w:sz w:val="16"/>
          <w:szCs w:val="16"/>
        </w:rPr>
        <w:t xml:space="preserve"> +1</w:t>
      </w:r>
    </w:p>
    <w:p w:rsidR="004B07BE" w:rsidRPr="00694F0C" w:rsidRDefault="004B07BE" w:rsidP="00B92EA6">
      <w:pPr>
        <w:pStyle w:val="stat-block-1"/>
        <w:spacing w:before="0" w:beforeAutospacing="0" w:after="0" w:afterAutospacing="0"/>
        <w:rPr>
          <w:sz w:val="16"/>
          <w:szCs w:val="16"/>
        </w:rPr>
      </w:pPr>
      <w:r w:rsidRPr="00694F0C">
        <w:rPr>
          <w:b/>
          <w:bCs/>
          <w:sz w:val="16"/>
          <w:szCs w:val="16"/>
        </w:rPr>
        <w:t>Defensive Abilities</w:t>
      </w:r>
      <w:r w:rsidRPr="00694F0C">
        <w:rPr>
          <w:sz w:val="16"/>
          <w:szCs w:val="16"/>
        </w:rPr>
        <w:t xml:space="preserve"> evasion, orc ferocity</w:t>
      </w:r>
    </w:p>
    <w:p w:rsidR="004B07BE" w:rsidRPr="00694F0C" w:rsidRDefault="004B07BE" w:rsidP="00B92EA6">
      <w:pPr>
        <w:pStyle w:val="stat-block-breaker"/>
        <w:spacing w:before="0" w:beforeAutospacing="0" w:after="0" w:afterAutospacing="0"/>
        <w:rPr>
          <w:sz w:val="16"/>
          <w:szCs w:val="16"/>
        </w:rPr>
      </w:pPr>
    </w:p>
    <w:p w:rsidR="004B07BE" w:rsidRPr="00694F0C" w:rsidRDefault="004B07BE" w:rsidP="00B92EA6">
      <w:pPr>
        <w:pStyle w:val="stat-block-breaker"/>
        <w:spacing w:before="0" w:beforeAutospacing="0" w:after="0" w:afterAutospacing="0"/>
        <w:rPr>
          <w:sz w:val="16"/>
          <w:szCs w:val="16"/>
        </w:rPr>
      </w:pPr>
      <w:r w:rsidRPr="00694F0C">
        <w:rPr>
          <w:sz w:val="16"/>
          <w:szCs w:val="16"/>
        </w:rPr>
        <w:t>Offense</w:t>
      </w:r>
    </w:p>
    <w:p w:rsidR="004B07BE" w:rsidRPr="00694F0C" w:rsidRDefault="004B07BE" w:rsidP="00B92EA6">
      <w:pPr>
        <w:pStyle w:val="stat-block-1"/>
        <w:spacing w:before="0" w:beforeAutospacing="0" w:after="0" w:afterAutospacing="0"/>
        <w:rPr>
          <w:sz w:val="16"/>
          <w:szCs w:val="16"/>
        </w:rPr>
      </w:pPr>
      <w:r w:rsidRPr="00694F0C">
        <w:rPr>
          <w:b/>
          <w:bCs/>
          <w:sz w:val="16"/>
          <w:szCs w:val="16"/>
        </w:rPr>
        <w:t>Speed</w:t>
      </w:r>
      <w:r w:rsidRPr="00694F0C">
        <w:rPr>
          <w:sz w:val="16"/>
          <w:szCs w:val="16"/>
        </w:rPr>
        <w:t xml:space="preserve"> 30 ft.</w:t>
      </w:r>
    </w:p>
    <w:p w:rsidR="004B07BE" w:rsidRPr="00694F0C" w:rsidRDefault="004B07BE" w:rsidP="00B92EA6">
      <w:pPr>
        <w:pStyle w:val="stat-block-1"/>
        <w:spacing w:before="0" w:beforeAutospacing="0" w:after="0" w:afterAutospacing="0"/>
        <w:rPr>
          <w:sz w:val="16"/>
          <w:szCs w:val="16"/>
        </w:rPr>
      </w:pPr>
      <w:r w:rsidRPr="00694F0C">
        <w:rPr>
          <w:b/>
          <w:bCs/>
          <w:sz w:val="16"/>
          <w:szCs w:val="16"/>
        </w:rPr>
        <w:t>Melee</w:t>
      </w:r>
      <w:r w:rsidRPr="00694F0C">
        <w:rPr>
          <w:sz w:val="16"/>
          <w:szCs w:val="16"/>
        </w:rPr>
        <w:t xml:space="preserve"> mwk greataxe +5 (1d12+4/3)</w:t>
      </w:r>
    </w:p>
    <w:p w:rsidR="004B07BE" w:rsidRPr="00694F0C" w:rsidRDefault="004B07BE" w:rsidP="00B92EA6">
      <w:pPr>
        <w:pStyle w:val="stat-block-1"/>
        <w:spacing w:before="0" w:beforeAutospacing="0" w:after="0" w:afterAutospacing="0"/>
        <w:rPr>
          <w:sz w:val="16"/>
          <w:szCs w:val="16"/>
        </w:rPr>
      </w:pPr>
      <w:r w:rsidRPr="00694F0C">
        <w:rPr>
          <w:b/>
          <w:bCs/>
          <w:sz w:val="16"/>
          <w:szCs w:val="16"/>
        </w:rPr>
        <w:t>Ranged</w:t>
      </w:r>
      <w:r w:rsidRPr="00694F0C">
        <w:rPr>
          <w:sz w:val="16"/>
          <w:szCs w:val="16"/>
        </w:rPr>
        <w:t xml:space="preserve"> shortspear +3 (1d6+3)</w:t>
      </w:r>
    </w:p>
    <w:p w:rsidR="004B07BE" w:rsidRPr="00694F0C" w:rsidRDefault="004B07BE" w:rsidP="00B92EA6">
      <w:pPr>
        <w:pStyle w:val="stat-block-1"/>
        <w:spacing w:before="0" w:beforeAutospacing="0" w:after="0" w:afterAutospacing="0"/>
        <w:rPr>
          <w:sz w:val="16"/>
          <w:szCs w:val="16"/>
        </w:rPr>
      </w:pPr>
      <w:r w:rsidRPr="00694F0C">
        <w:rPr>
          <w:b/>
          <w:bCs/>
          <w:sz w:val="16"/>
          <w:szCs w:val="16"/>
        </w:rPr>
        <w:t>Special Attacks</w:t>
      </w:r>
      <w:r w:rsidRPr="00694F0C">
        <w:rPr>
          <w:sz w:val="16"/>
          <w:szCs w:val="16"/>
        </w:rPr>
        <w:t xml:space="preserve"> sneak attack +1d6</w:t>
      </w:r>
    </w:p>
    <w:p w:rsidR="004B07BE" w:rsidRPr="00694F0C" w:rsidRDefault="004B07BE" w:rsidP="00B92EA6">
      <w:pPr>
        <w:pStyle w:val="stat-block-breaker"/>
        <w:spacing w:before="0" w:beforeAutospacing="0" w:after="0" w:afterAutospacing="0"/>
        <w:rPr>
          <w:sz w:val="16"/>
          <w:szCs w:val="16"/>
        </w:rPr>
      </w:pPr>
    </w:p>
    <w:p w:rsidR="004B07BE" w:rsidRPr="00694F0C" w:rsidRDefault="004B07BE" w:rsidP="00B92EA6">
      <w:pPr>
        <w:pStyle w:val="stat-block-breaker"/>
        <w:spacing w:before="0" w:beforeAutospacing="0" w:after="0" w:afterAutospacing="0"/>
        <w:rPr>
          <w:sz w:val="16"/>
          <w:szCs w:val="16"/>
        </w:rPr>
      </w:pPr>
      <w:r w:rsidRPr="00694F0C">
        <w:rPr>
          <w:sz w:val="16"/>
          <w:szCs w:val="16"/>
        </w:rPr>
        <w:t>Tactics</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Before Combat </w:t>
      </w:r>
      <w:r w:rsidRPr="00694F0C">
        <w:rPr>
          <w:rFonts w:ascii="Dax" w:hAnsi="Dax" w:cs="Dax"/>
          <w:sz w:val="16"/>
          <w:szCs w:val="16"/>
        </w:rPr>
        <w:t>The thugs approach the PCs from several directions.</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During Combat </w:t>
      </w:r>
      <w:r w:rsidRPr="00694F0C">
        <w:rPr>
          <w:rFonts w:ascii="Dax" w:hAnsi="Dax" w:cs="Dax"/>
          <w:sz w:val="16"/>
          <w:szCs w:val="16"/>
        </w:rPr>
        <w:t>The thugs aim to sow confusion, harass spellcasters, and provide Midley Blackburn easy targets to finish off.</w:t>
      </w:r>
    </w:p>
    <w:p w:rsidR="004B07BE" w:rsidRPr="00694F0C" w:rsidRDefault="004B07BE" w:rsidP="00B92EA6">
      <w:pPr>
        <w:pStyle w:val="stat-block-breaker"/>
        <w:spacing w:before="0" w:beforeAutospacing="0" w:after="0" w:afterAutospacing="0"/>
        <w:rPr>
          <w:rFonts w:ascii="Dax" w:hAnsi="Dax" w:cs="Dax"/>
          <w:sz w:val="16"/>
          <w:szCs w:val="16"/>
        </w:rPr>
      </w:pPr>
      <w:r w:rsidRPr="00694F0C">
        <w:rPr>
          <w:rFonts w:ascii="Dax" w:hAnsi="Dax" w:cs="Dax"/>
          <w:b/>
          <w:bCs/>
          <w:sz w:val="16"/>
          <w:szCs w:val="16"/>
        </w:rPr>
        <w:t xml:space="preserve">Morale </w:t>
      </w:r>
      <w:r w:rsidRPr="00694F0C">
        <w:rPr>
          <w:rFonts w:ascii="Dax" w:hAnsi="Dax" w:cs="Dax"/>
          <w:sz w:val="16"/>
          <w:szCs w:val="16"/>
        </w:rPr>
        <w:t xml:space="preserve">A thug prefers to drink a </w:t>
      </w:r>
      <w:r w:rsidRPr="00694F0C">
        <w:rPr>
          <w:rFonts w:ascii="Dax" w:hAnsi="Dax" w:cs="Dax"/>
          <w:i/>
          <w:iCs/>
          <w:sz w:val="16"/>
          <w:szCs w:val="16"/>
        </w:rPr>
        <w:t xml:space="preserve">potion of cure light wounds </w:t>
      </w:r>
      <w:r w:rsidRPr="00694F0C">
        <w:rPr>
          <w:rFonts w:ascii="Dax" w:hAnsi="Dax" w:cs="Dax"/>
          <w:sz w:val="16"/>
          <w:szCs w:val="16"/>
        </w:rPr>
        <w:t>when reduced to 5 or fewer hit points. Otherwise, they continue fighting so long as Midley does, and continue to fight for 1 round after he dies or flees.</w:t>
      </w:r>
    </w:p>
    <w:p w:rsidR="004B07BE" w:rsidRPr="00694F0C" w:rsidRDefault="004B07BE" w:rsidP="00B92EA6">
      <w:pPr>
        <w:pStyle w:val="stat-block-breaker"/>
        <w:spacing w:before="0" w:beforeAutospacing="0" w:after="0" w:afterAutospacing="0"/>
        <w:rPr>
          <w:rFonts w:ascii="Dax" w:hAnsi="Dax" w:cs="Dax"/>
          <w:sz w:val="16"/>
          <w:szCs w:val="16"/>
        </w:rPr>
      </w:pPr>
    </w:p>
    <w:p w:rsidR="004B07BE" w:rsidRPr="00694F0C" w:rsidRDefault="004B07BE" w:rsidP="00B92EA6">
      <w:pPr>
        <w:pStyle w:val="stat-block-breaker"/>
        <w:spacing w:before="0" w:beforeAutospacing="0" w:after="0" w:afterAutospacing="0"/>
        <w:rPr>
          <w:sz w:val="16"/>
          <w:szCs w:val="16"/>
        </w:rPr>
      </w:pPr>
      <w:r w:rsidRPr="00694F0C">
        <w:rPr>
          <w:sz w:val="16"/>
          <w:szCs w:val="16"/>
        </w:rPr>
        <w:t>Statistics</w:t>
      </w:r>
    </w:p>
    <w:p w:rsidR="004B07BE" w:rsidRPr="00694F0C" w:rsidRDefault="004B07BE" w:rsidP="00B92EA6">
      <w:pPr>
        <w:pStyle w:val="stat-block-1"/>
        <w:spacing w:before="0" w:beforeAutospacing="0" w:after="0" w:afterAutospacing="0"/>
        <w:rPr>
          <w:sz w:val="16"/>
          <w:szCs w:val="16"/>
        </w:rPr>
      </w:pPr>
      <w:r w:rsidRPr="00694F0C">
        <w:rPr>
          <w:b/>
          <w:bCs/>
          <w:sz w:val="16"/>
          <w:szCs w:val="16"/>
        </w:rPr>
        <w:t>Str</w:t>
      </w:r>
      <w:r w:rsidRPr="00694F0C">
        <w:rPr>
          <w:sz w:val="16"/>
          <w:szCs w:val="16"/>
        </w:rPr>
        <w:t xml:space="preserve"> 17, </w:t>
      </w:r>
      <w:r w:rsidRPr="00694F0C">
        <w:rPr>
          <w:b/>
          <w:bCs/>
          <w:sz w:val="16"/>
          <w:szCs w:val="16"/>
        </w:rPr>
        <w:t>Dex</w:t>
      </w:r>
      <w:r w:rsidRPr="00694F0C">
        <w:rPr>
          <w:sz w:val="16"/>
          <w:szCs w:val="16"/>
        </w:rPr>
        <w:t xml:space="preserve"> 14, </w:t>
      </w:r>
      <w:r w:rsidRPr="00694F0C">
        <w:rPr>
          <w:b/>
          <w:bCs/>
          <w:sz w:val="16"/>
          <w:szCs w:val="16"/>
        </w:rPr>
        <w:t>Con</w:t>
      </w:r>
      <w:r w:rsidRPr="00694F0C">
        <w:rPr>
          <w:sz w:val="16"/>
          <w:szCs w:val="16"/>
        </w:rPr>
        <w:t xml:space="preserve"> 13, </w:t>
      </w:r>
      <w:r w:rsidRPr="00694F0C">
        <w:rPr>
          <w:b/>
          <w:bCs/>
          <w:sz w:val="16"/>
          <w:szCs w:val="16"/>
        </w:rPr>
        <w:t>Int</w:t>
      </w:r>
      <w:r w:rsidRPr="00694F0C">
        <w:rPr>
          <w:sz w:val="16"/>
          <w:szCs w:val="16"/>
        </w:rPr>
        <w:t xml:space="preserve"> 8, </w:t>
      </w:r>
      <w:r w:rsidRPr="00694F0C">
        <w:rPr>
          <w:b/>
          <w:bCs/>
          <w:sz w:val="16"/>
          <w:szCs w:val="16"/>
        </w:rPr>
        <w:t>Wis</w:t>
      </w:r>
      <w:r w:rsidRPr="00694F0C">
        <w:rPr>
          <w:sz w:val="16"/>
          <w:szCs w:val="16"/>
        </w:rPr>
        <w:t xml:space="preserve"> 12, </w:t>
      </w:r>
      <w:r w:rsidRPr="00694F0C">
        <w:rPr>
          <w:b/>
          <w:bCs/>
          <w:sz w:val="16"/>
          <w:szCs w:val="16"/>
        </w:rPr>
        <w:t>Cha</w:t>
      </w:r>
      <w:r w:rsidRPr="00694F0C">
        <w:rPr>
          <w:sz w:val="16"/>
          <w:szCs w:val="16"/>
        </w:rPr>
        <w:t xml:space="preserve"> 10</w:t>
      </w:r>
    </w:p>
    <w:p w:rsidR="004B07BE" w:rsidRPr="00694F0C" w:rsidRDefault="004B07BE" w:rsidP="00B92EA6">
      <w:pPr>
        <w:pStyle w:val="stat-block-1"/>
        <w:spacing w:before="0" w:beforeAutospacing="0" w:after="0" w:afterAutospacing="0"/>
        <w:rPr>
          <w:b/>
          <w:bCs/>
          <w:sz w:val="16"/>
          <w:szCs w:val="16"/>
        </w:rPr>
      </w:pPr>
    </w:p>
    <w:p w:rsidR="004B07BE" w:rsidRPr="00694F0C" w:rsidRDefault="004B07BE" w:rsidP="00B92EA6">
      <w:pPr>
        <w:pStyle w:val="stat-block-1"/>
        <w:spacing w:before="0" w:beforeAutospacing="0" w:after="0" w:afterAutospacing="0"/>
        <w:rPr>
          <w:sz w:val="16"/>
          <w:szCs w:val="16"/>
        </w:rPr>
      </w:pPr>
      <w:r w:rsidRPr="00694F0C">
        <w:rPr>
          <w:b/>
          <w:bCs/>
          <w:sz w:val="16"/>
          <w:szCs w:val="16"/>
        </w:rPr>
        <w:t>Base Atk</w:t>
      </w:r>
      <w:r w:rsidRPr="00694F0C">
        <w:rPr>
          <w:sz w:val="16"/>
          <w:szCs w:val="16"/>
        </w:rPr>
        <w:t xml:space="preserve"> +1; </w:t>
      </w:r>
      <w:r w:rsidRPr="00694F0C">
        <w:rPr>
          <w:b/>
          <w:bCs/>
          <w:sz w:val="16"/>
          <w:szCs w:val="16"/>
        </w:rPr>
        <w:t>CMB</w:t>
      </w:r>
      <w:r w:rsidRPr="00694F0C">
        <w:rPr>
          <w:sz w:val="16"/>
          <w:szCs w:val="16"/>
        </w:rPr>
        <w:t xml:space="preserve"> +4; </w:t>
      </w:r>
      <w:r w:rsidRPr="00694F0C">
        <w:rPr>
          <w:b/>
          <w:bCs/>
          <w:sz w:val="16"/>
          <w:szCs w:val="16"/>
        </w:rPr>
        <w:t>CMD</w:t>
      </w:r>
      <w:r w:rsidRPr="00694F0C">
        <w:rPr>
          <w:sz w:val="16"/>
          <w:szCs w:val="16"/>
        </w:rPr>
        <w:t xml:space="preserve"> 16</w:t>
      </w:r>
    </w:p>
    <w:p w:rsidR="004B07BE" w:rsidRPr="00694F0C" w:rsidRDefault="004B07BE" w:rsidP="00B92EA6">
      <w:pPr>
        <w:pStyle w:val="stat-block-1"/>
        <w:spacing w:before="0" w:beforeAutospacing="0" w:after="0" w:afterAutospacing="0"/>
        <w:rPr>
          <w:b/>
          <w:bCs/>
          <w:sz w:val="16"/>
          <w:szCs w:val="16"/>
        </w:rPr>
      </w:pPr>
    </w:p>
    <w:p w:rsidR="004B07BE" w:rsidRPr="00694F0C" w:rsidRDefault="004B07BE" w:rsidP="00B92EA6">
      <w:pPr>
        <w:pStyle w:val="stat-block-1"/>
        <w:spacing w:before="0" w:beforeAutospacing="0" w:after="0" w:afterAutospacing="0"/>
        <w:rPr>
          <w:sz w:val="16"/>
          <w:szCs w:val="16"/>
        </w:rPr>
      </w:pPr>
      <w:r w:rsidRPr="00694F0C">
        <w:rPr>
          <w:b/>
          <w:bCs/>
          <w:sz w:val="16"/>
          <w:szCs w:val="16"/>
        </w:rPr>
        <w:t>Feats</w:t>
      </w:r>
      <w:r w:rsidRPr="00694F0C">
        <w:rPr>
          <w:sz w:val="16"/>
          <w:szCs w:val="16"/>
        </w:rPr>
        <w:t xml:space="preserve"> </w:t>
      </w:r>
      <w:hyperlink r:id="rId146" w:anchor="_toughness" w:history="1">
        <w:r w:rsidRPr="00694F0C">
          <w:rPr>
            <w:rStyle w:val="Hyperlink"/>
            <w:color w:val="auto"/>
            <w:sz w:val="16"/>
            <w:szCs w:val="16"/>
          </w:rPr>
          <w:t>Toughness</w:t>
        </w:r>
      </w:hyperlink>
    </w:p>
    <w:p w:rsidR="004B07BE" w:rsidRPr="00694F0C" w:rsidRDefault="004B07BE" w:rsidP="00B92EA6">
      <w:pPr>
        <w:pStyle w:val="stat-block-1"/>
        <w:spacing w:before="0" w:beforeAutospacing="0" w:after="0" w:afterAutospacing="0"/>
        <w:rPr>
          <w:sz w:val="16"/>
          <w:szCs w:val="16"/>
        </w:rPr>
      </w:pPr>
      <w:r w:rsidRPr="00694F0C">
        <w:rPr>
          <w:b/>
          <w:bCs/>
          <w:sz w:val="16"/>
          <w:szCs w:val="16"/>
        </w:rPr>
        <w:t>Skills</w:t>
      </w:r>
      <w:r w:rsidRPr="00694F0C">
        <w:rPr>
          <w:sz w:val="16"/>
          <w:szCs w:val="16"/>
        </w:rPr>
        <w:t xml:space="preserve"> </w:t>
      </w:r>
      <w:hyperlink r:id="rId147" w:anchor="_acrobatics" w:history="1">
        <w:r w:rsidRPr="00694F0C">
          <w:rPr>
            <w:rStyle w:val="Hyperlink"/>
            <w:color w:val="auto"/>
            <w:sz w:val="16"/>
            <w:szCs w:val="16"/>
          </w:rPr>
          <w:t>Acrobatics</w:t>
        </w:r>
      </w:hyperlink>
      <w:r w:rsidRPr="00694F0C">
        <w:rPr>
          <w:sz w:val="16"/>
          <w:szCs w:val="16"/>
        </w:rPr>
        <w:t xml:space="preserve"> +5, </w:t>
      </w:r>
      <w:hyperlink r:id="rId148" w:anchor="_climb" w:history="1">
        <w:r w:rsidRPr="00694F0C">
          <w:rPr>
            <w:rStyle w:val="Hyperlink"/>
            <w:color w:val="auto"/>
            <w:sz w:val="16"/>
            <w:szCs w:val="16"/>
          </w:rPr>
          <w:t>Climb</w:t>
        </w:r>
      </w:hyperlink>
      <w:r w:rsidRPr="00694F0C">
        <w:rPr>
          <w:sz w:val="16"/>
          <w:szCs w:val="16"/>
        </w:rPr>
        <w:t xml:space="preserve"> +6, </w:t>
      </w:r>
      <w:hyperlink r:id="rId149" w:anchor="_intimidate" w:history="1">
        <w:r w:rsidRPr="00694F0C">
          <w:rPr>
            <w:rStyle w:val="Hyperlink"/>
            <w:color w:val="auto"/>
            <w:sz w:val="16"/>
            <w:szCs w:val="16"/>
          </w:rPr>
          <w:t>Intimidate</w:t>
        </w:r>
      </w:hyperlink>
      <w:r w:rsidRPr="00694F0C">
        <w:rPr>
          <w:sz w:val="16"/>
          <w:szCs w:val="16"/>
        </w:rPr>
        <w:t xml:space="preserve"> +7, Perception +6, </w:t>
      </w:r>
      <w:hyperlink r:id="rId150" w:anchor="_ride" w:history="1">
        <w:r w:rsidRPr="00694F0C">
          <w:rPr>
            <w:rStyle w:val="Hyperlink"/>
            <w:color w:val="auto"/>
            <w:sz w:val="16"/>
            <w:szCs w:val="16"/>
          </w:rPr>
          <w:t>Ride</w:t>
        </w:r>
      </w:hyperlink>
      <w:r w:rsidRPr="00694F0C">
        <w:rPr>
          <w:sz w:val="16"/>
          <w:szCs w:val="16"/>
        </w:rPr>
        <w:t xml:space="preserve"> +2, </w:t>
      </w:r>
      <w:hyperlink r:id="rId151" w:anchor="_sense-motive" w:history="1">
        <w:r w:rsidRPr="00694F0C">
          <w:rPr>
            <w:rStyle w:val="Hyperlink"/>
            <w:color w:val="auto"/>
            <w:sz w:val="16"/>
            <w:szCs w:val="16"/>
          </w:rPr>
          <w:t>Sense Motive</w:t>
        </w:r>
      </w:hyperlink>
      <w:r w:rsidRPr="00694F0C">
        <w:rPr>
          <w:sz w:val="16"/>
          <w:szCs w:val="16"/>
        </w:rPr>
        <w:t xml:space="preserve"> +6, </w:t>
      </w:r>
      <w:hyperlink r:id="rId152" w:anchor="_stealth" w:history="1">
        <w:r w:rsidRPr="00694F0C">
          <w:rPr>
            <w:rStyle w:val="Hyperlink"/>
            <w:color w:val="auto"/>
            <w:sz w:val="16"/>
            <w:szCs w:val="16"/>
          </w:rPr>
          <w:t>Stealth</w:t>
        </w:r>
      </w:hyperlink>
      <w:r w:rsidRPr="00694F0C">
        <w:rPr>
          <w:sz w:val="16"/>
          <w:szCs w:val="16"/>
        </w:rPr>
        <w:t xml:space="preserve"> +5</w:t>
      </w:r>
    </w:p>
    <w:p w:rsidR="004B07BE" w:rsidRPr="00694F0C" w:rsidRDefault="004B07BE" w:rsidP="00B92EA6">
      <w:pPr>
        <w:pStyle w:val="stat-block-1"/>
        <w:spacing w:before="0" w:beforeAutospacing="0" w:after="0" w:afterAutospacing="0"/>
        <w:rPr>
          <w:sz w:val="16"/>
          <w:szCs w:val="16"/>
        </w:rPr>
      </w:pPr>
      <w:r w:rsidRPr="00694F0C">
        <w:rPr>
          <w:b/>
          <w:bCs/>
          <w:sz w:val="16"/>
          <w:szCs w:val="16"/>
        </w:rPr>
        <w:t>Languages</w:t>
      </w:r>
      <w:r w:rsidRPr="00694F0C">
        <w:rPr>
          <w:sz w:val="16"/>
          <w:szCs w:val="16"/>
        </w:rPr>
        <w:t xml:space="preserve"> Common, Orc</w:t>
      </w:r>
    </w:p>
    <w:p w:rsidR="004B07BE" w:rsidRPr="00694F0C" w:rsidRDefault="004B07BE" w:rsidP="00B92EA6">
      <w:pPr>
        <w:pStyle w:val="stat-block-1"/>
        <w:spacing w:before="0" w:beforeAutospacing="0" w:after="0" w:afterAutospacing="0"/>
        <w:rPr>
          <w:sz w:val="16"/>
          <w:szCs w:val="16"/>
        </w:rPr>
      </w:pPr>
      <w:r w:rsidRPr="00694F0C">
        <w:rPr>
          <w:b/>
          <w:bCs/>
          <w:sz w:val="16"/>
          <w:szCs w:val="16"/>
        </w:rPr>
        <w:t>SQ</w:t>
      </w:r>
      <w:r w:rsidRPr="00694F0C">
        <w:rPr>
          <w:sz w:val="16"/>
          <w:szCs w:val="16"/>
        </w:rPr>
        <w:t xml:space="preserve"> orc blood, rogue talents (bleeding attack +1), trapfinding +1, weapon familiarity</w:t>
      </w:r>
    </w:p>
    <w:p w:rsidR="004B07BE" w:rsidRPr="00694F0C" w:rsidRDefault="004B07BE" w:rsidP="00B92EA6">
      <w:pPr>
        <w:pStyle w:val="stat-block-1"/>
        <w:spacing w:before="0" w:beforeAutospacing="0" w:after="0" w:afterAutospacing="0"/>
        <w:rPr>
          <w:sz w:val="16"/>
          <w:szCs w:val="16"/>
        </w:rPr>
      </w:pPr>
      <w:r w:rsidRPr="00694F0C">
        <w:rPr>
          <w:b/>
          <w:bCs/>
          <w:sz w:val="16"/>
          <w:szCs w:val="16"/>
        </w:rPr>
        <w:t>Combat Gear</w:t>
      </w:r>
      <w:r w:rsidRPr="00694F0C">
        <w:rPr>
          <w:i/>
          <w:iCs/>
          <w:sz w:val="16"/>
          <w:szCs w:val="16"/>
        </w:rPr>
        <w:t xml:space="preserve">potions of </w:t>
      </w:r>
      <w:hyperlink r:id="rId153" w:anchor="_cure-light-wounds" w:history="1">
        <w:r w:rsidRPr="00694F0C">
          <w:rPr>
            <w:rStyle w:val="Hyperlink"/>
            <w:i/>
            <w:iCs/>
            <w:color w:val="auto"/>
            <w:sz w:val="16"/>
            <w:szCs w:val="16"/>
          </w:rPr>
          <w:t>cure light wounds</w:t>
        </w:r>
      </w:hyperlink>
      <w:r w:rsidRPr="00694F0C">
        <w:rPr>
          <w:sz w:val="16"/>
          <w:szCs w:val="16"/>
        </w:rPr>
        <w:t xml:space="preserve"> (2), </w:t>
      </w:r>
      <w:r w:rsidRPr="00694F0C">
        <w:rPr>
          <w:i/>
          <w:iCs/>
          <w:sz w:val="16"/>
          <w:szCs w:val="16"/>
        </w:rPr>
        <w:t xml:space="preserve">potion of </w:t>
      </w:r>
      <w:hyperlink r:id="rId154" w:anchor="_disguise-self" w:history="1">
        <w:r w:rsidRPr="00694F0C">
          <w:rPr>
            <w:rStyle w:val="Hyperlink"/>
            <w:i/>
            <w:iCs/>
            <w:color w:val="auto"/>
            <w:sz w:val="16"/>
            <w:szCs w:val="16"/>
          </w:rPr>
          <w:t>disguise self</w:t>
        </w:r>
      </w:hyperlink>
      <w:r w:rsidRPr="00694F0C">
        <w:rPr>
          <w:sz w:val="16"/>
          <w:szCs w:val="16"/>
        </w:rPr>
        <w:t xml:space="preserve">, </w:t>
      </w:r>
      <w:r w:rsidRPr="00694F0C">
        <w:rPr>
          <w:i/>
          <w:iCs/>
          <w:sz w:val="16"/>
          <w:szCs w:val="16"/>
        </w:rPr>
        <w:t xml:space="preserve">potion of </w:t>
      </w:r>
      <w:hyperlink r:id="rId155" w:anchor="_divine-favor" w:history="1">
        <w:r w:rsidRPr="00694F0C">
          <w:rPr>
            <w:rStyle w:val="Hyperlink"/>
            <w:i/>
            <w:iCs/>
            <w:color w:val="auto"/>
            <w:sz w:val="16"/>
            <w:szCs w:val="16"/>
          </w:rPr>
          <w:t>divine favor</w:t>
        </w:r>
      </w:hyperlink>
      <w:r w:rsidRPr="00694F0C">
        <w:rPr>
          <w:sz w:val="16"/>
          <w:szCs w:val="16"/>
        </w:rPr>
        <w:t xml:space="preserve">, </w:t>
      </w:r>
      <w:r w:rsidRPr="00694F0C">
        <w:rPr>
          <w:i/>
          <w:iCs/>
          <w:sz w:val="16"/>
          <w:szCs w:val="16"/>
        </w:rPr>
        <w:t xml:space="preserve">potion of </w:t>
      </w:r>
      <w:hyperlink r:id="rId156" w:anchor="_feather-fall" w:history="1">
        <w:r w:rsidRPr="00694F0C">
          <w:rPr>
            <w:rStyle w:val="Hyperlink"/>
            <w:i/>
            <w:iCs/>
            <w:color w:val="auto"/>
            <w:sz w:val="16"/>
            <w:szCs w:val="16"/>
          </w:rPr>
          <w:t>feather fall</w:t>
        </w:r>
      </w:hyperlink>
      <w:r w:rsidRPr="00694F0C">
        <w:rPr>
          <w:sz w:val="16"/>
          <w:szCs w:val="16"/>
        </w:rPr>
        <w:t xml:space="preserve">, </w:t>
      </w:r>
      <w:r w:rsidRPr="00694F0C">
        <w:rPr>
          <w:i/>
          <w:iCs/>
          <w:sz w:val="16"/>
          <w:szCs w:val="16"/>
        </w:rPr>
        <w:t xml:space="preserve">potion of </w:t>
      </w:r>
      <w:hyperlink r:id="rId157" w:anchor="_hide-from-undead" w:history="1">
        <w:r w:rsidRPr="00694F0C">
          <w:rPr>
            <w:rStyle w:val="Hyperlink"/>
            <w:i/>
            <w:iCs/>
            <w:color w:val="auto"/>
            <w:sz w:val="16"/>
            <w:szCs w:val="16"/>
          </w:rPr>
          <w:t>hide from undead</w:t>
        </w:r>
      </w:hyperlink>
      <w:r w:rsidRPr="00694F0C">
        <w:rPr>
          <w:sz w:val="16"/>
          <w:szCs w:val="16"/>
        </w:rPr>
        <w:t xml:space="preserve">; </w:t>
      </w:r>
      <w:r w:rsidRPr="00694F0C">
        <w:rPr>
          <w:b/>
          <w:bCs/>
          <w:sz w:val="16"/>
          <w:szCs w:val="16"/>
        </w:rPr>
        <w:t>Other Gear</w:t>
      </w:r>
      <w:r w:rsidRPr="00694F0C">
        <w:rPr>
          <w:sz w:val="16"/>
          <w:szCs w:val="16"/>
        </w:rPr>
        <w:t xml:space="preserve"> chain shirt, masterwork greataxe, shortspear, 59 gp</w:t>
      </w:r>
    </w:p>
    <w:p w:rsidR="004B07BE" w:rsidRPr="00694F0C" w:rsidRDefault="004B07BE" w:rsidP="00B92EA6">
      <w:pPr>
        <w:pStyle w:val="stat-block-title"/>
        <w:spacing w:before="0" w:beforeAutospacing="0" w:after="0" w:afterAutospacing="0"/>
        <w:rPr>
          <w:b/>
          <w:bCs/>
          <w:sz w:val="32"/>
          <w:szCs w:val="32"/>
        </w:rPr>
      </w:pPr>
    </w:p>
    <w:p w:rsidR="004B07BE" w:rsidRPr="00694F0C" w:rsidRDefault="004B07BE" w:rsidP="00B92EA6">
      <w:pPr>
        <w:pStyle w:val="stat-block-title"/>
        <w:spacing w:before="0" w:beforeAutospacing="0" w:after="0" w:afterAutospacing="0"/>
        <w:rPr>
          <w:b/>
          <w:bCs/>
          <w:sz w:val="32"/>
          <w:szCs w:val="32"/>
        </w:rPr>
      </w:pPr>
    </w:p>
    <w:p w:rsidR="004B07BE" w:rsidRPr="00694F0C" w:rsidRDefault="004B07BE" w:rsidP="00B92EA6">
      <w:pPr>
        <w:pStyle w:val="stat-block-title"/>
        <w:spacing w:before="0" w:beforeAutospacing="0" w:after="0" w:afterAutospacing="0"/>
        <w:rPr>
          <w:b/>
          <w:bCs/>
          <w:sz w:val="32"/>
          <w:szCs w:val="32"/>
        </w:rPr>
      </w:pPr>
    </w:p>
    <w:p w:rsidR="004B07BE" w:rsidRPr="00694F0C" w:rsidRDefault="004B07BE" w:rsidP="00B92EA6">
      <w:pPr>
        <w:pStyle w:val="stat-block-title"/>
        <w:spacing w:before="0" w:beforeAutospacing="0" w:after="0" w:afterAutospacing="0"/>
        <w:rPr>
          <w:b/>
          <w:bCs/>
          <w:sz w:val="32"/>
          <w:szCs w:val="32"/>
        </w:rPr>
      </w:pPr>
    </w:p>
    <w:p w:rsidR="004B07BE" w:rsidRPr="00694F0C" w:rsidRDefault="004B07BE" w:rsidP="00B92EA6">
      <w:pPr>
        <w:pStyle w:val="stat-block-title"/>
        <w:spacing w:before="0" w:beforeAutospacing="0" w:after="0" w:afterAutospacing="0"/>
        <w:rPr>
          <w:b/>
          <w:bCs/>
          <w:sz w:val="32"/>
          <w:szCs w:val="32"/>
        </w:rPr>
      </w:pPr>
    </w:p>
    <w:p w:rsidR="004B07BE" w:rsidRPr="00694F0C" w:rsidRDefault="004B07BE" w:rsidP="00B92EA6">
      <w:pPr>
        <w:pStyle w:val="stat-block-title"/>
        <w:spacing w:before="0" w:beforeAutospacing="0" w:after="0" w:afterAutospacing="0"/>
        <w:rPr>
          <w:b/>
          <w:bCs/>
          <w:sz w:val="32"/>
          <w:szCs w:val="32"/>
        </w:rPr>
      </w:pPr>
    </w:p>
    <w:p w:rsidR="004B07BE" w:rsidRPr="00694F0C" w:rsidRDefault="004B07BE" w:rsidP="00B92EA6">
      <w:pPr>
        <w:pStyle w:val="stat-block-title"/>
        <w:spacing w:before="0" w:beforeAutospacing="0" w:after="0" w:afterAutospacing="0"/>
        <w:rPr>
          <w:b/>
          <w:bCs/>
          <w:sz w:val="32"/>
          <w:szCs w:val="32"/>
        </w:rPr>
      </w:pPr>
    </w:p>
    <w:p w:rsidR="004B07BE" w:rsidRPr="00694F0C" w:rsidRDefault="004B07BE" w:rsidP="00B92EA6">
      <w:pPr>
        <w:pStyle w:val="stat-block-title"/>
        <w:spacing w:before="0" w:beforeAutospacing="0" w:after="0" w:afterAutospacing="0"/>
        <w:rPr>
          <w:b/>
          <w:bCs/>
          <w:sz w:val="32"/>
          <w:szCs w:val="32"/>
        </w:rPr>
      </w:pPr>
    </w:p>
    <w:p w:rsidR="004B07BE" w:rsidRPr="00694F0C" w:rsidRDefault="004B07BE" w:rsidP="00B92EA6">
      <w:pPr>
        <w:pStyle w:val="stat-block-title"/>
        <w:spacing w:before="0" w:beforeAutospacing="0" w:after="0" w:afterAutospacing="0"/>
        <w:rPr>
          <w:b/>
          <w:bCs/>
          <w:sz w:val="32"/>
          <w:szCs w:val="32"/>
        </w:rPr>
      </w:pPr>
    </w:p>
    <w:p w:rsidR="004B07BE" w:rsidRPr="00694F0C" w:rsidRDefault="004B07BE" w:rsidP="00B92EA6">
      <w:pPr>
        <w:pStyle w:val="stat-block-title"/>
        <w:spacing w:before="0" w:beforeAutospacing="0" w:after="0" w:afterAutospacing="0"/>
        <w:rPr>
          <w:b/>
          <w:bCs/>
          <w:sz w:val="32"/>
          <w:szCs w:val="32"/>
        </w:rPr>
      </w:pPr>
    </w:p>
    <w:p w:rsidR="004B07BE" w:rsidRPr="00694F0C" w:rsidRDefault="004B07BE" w:rsidP="00B92EA6">
      <w:pPr>
        <w:pStyle w:val="stat-block-title"/>
        <w:spacing w:before="0" w:beforeAutospacing="0" w:after="0" w:afterAutospacing="0"/>
        <w:rPr>
          <w:b/>
          <w:bCs/>
          <w:sz w:val="32"/>
          <w:szCs w:val="32"/>
        </w:rPr>
      </w:pPr>
    </w:p>
    <w:p w:rsidR="004B07BE" w:rsidRPr="00694F0C" w:rsidRDefault="004B07BE" w:rsidP="00B92EA6">
      <w:pPr>
        <w:pStyle w:val="stat-block-title"/>
        <w:spacing w:before="0" w:beforeAutospacing="0" w:after="0" w:afterAutospacing="0"/>
        <w:rPr>
          <w:b/>
          <w:bCs/>
          <w:sz w:val="32"/>
          <w:szCs w:val="32"/>
        </w:rPr>
      </w:pPr>
    </w:p>
    <w:p w:rsidR="004B07BE" w:rsidRPr="00694F0C" w:rsidRDefault="004B07BE" w:rsidP="00B92EA6">
      <w:pPr>
        <w:pStyle w:val="stat-block-title"/>
        <w:spacing w:before="0" w:beforeAutospacing="0" w:after="0" w:afterAutospacing="0"/>
        <w:rPr>
          <w:b/>
          <w:bCs/>
          <w:sz w:val="32"/>
          <w:szCs w:val="32"/>
        </w:rPr>
      </w:pPr>
      <w:r w:rsidRPr="00694F0C">
        <w:rPr>
          <w:b/>
          <w:bCs/>
          <w:sz w:val="32"/>
          <w:szCs w:val="32"/>
        </w:rPr>
        <w:t xml:space="preserve">Grizzled Mercenary </w:t>
      </w:r>
      <w:r w:rsidRPr="00694F0C">
        <w:rPr>
          <w:rStyle w:val="stat-block-cr"/>
          <w:b/>
          <w:bCs/>
          <w:sz w:val="32"/>
          <w:szCs w:val="32"/>
        </w:rPr>
        <w:t>CR 4 (high)</w:t>
      </w:r>
    </w:p>
    <w:p w:rsidR="004B07BE" w:rsidRPr="00694F0C" w:rsidRDefault="004B07BE" w:rsidP="00B92EA6">
      <w:pPr>
        <w:pStyle w:val="stat-block-1"/>
        <w:spacing w:before="0" w:beforeAutospacing="0" w:after="0" w:afterAutospacing="0"/>
        <w:rPr>
          <w:sz w:val="16"/>
          <w:szCs w:val="16"/>
        </w:rPr>
      </w:pPr>
      <w:r w:rsidRPr="00694F0C">
        <w:rPr>
          <w:b/>
          <w:bCs/>
          <w:sz w:val="16"/>
          <w:szCs w:val="16"/>
        </w:rPr>
        <w:t>Human warrior</w:t>
      </w:r>
      <w:r w:rsidRPr="00694F0C">
        <w:rPr>
          <w:sz w:val="16"/>
          <w:szCs w:val="16"/>
        </w:rPr>
        <w:t xml:space="preserve"> 6</w:t>
      </w:r>
    </w:p>
    <w:p w:rsidR="004B07BE" w:rsidRPr="00694F0C" w:rsidRDefault="004B07BE" w:rsidP="00B92EA6">
      <w:pPr>
        <w:pStyle w:val="stat-block-1"/>
        <w:spacing w:before="0" w:beforeAutospacing="0" w:after="0" w:afterAutospacing="0"/>
        <w:rPr>
          <w:sz w:val="16"/>
          <w:szCs w:val="16"/>
        </w:rPr>
      </w:pPr>
      <w:r w:rsidRPr="00694F0C">
        <w:rPr>
          <w:sz w:val="16"/>
          <w:szCs w:val="16"/>
        </w:rPr>
        <w:t>CN Medium humanoid (human)</w:t>
      </w:r>
    </w:p>
    <w:p w:rsidR="004B07BE" w:rsidRPr="00694F0C" w:rsidRDefault="004B07BE" w:rsidP="00B92EA6">
      <w:pPr>
        <w:pStyle w:val="stat-block-1"/>
        <w:spacing w:before="0" w:beforeAutospacing="0" w:after="0" w:afterAutospacing="0"/>
        <w:rPr>
          <w:sz w:val="16"/>
          <w:szCs w:val="16"/>
        </w:rPr>
      </w:pPr>
      <w:r w:rsidRPr="00694F0C">
        <w:rPr>
          <w:b/>
          <w:bCs/>
          <w:sz w:val="16"/>
          <w:szCs w:val="16"/>
        </w:rPr>
        <w:t>Init</w:t>
      </w:r>
      <w:r w:rsidRPr="00694F0C">
        <w:rPr>
          <w:sz w:val="16"/>
          <w:szCs w:val="16"/>
        </w:rPr>
        <w:t xml:space="preserve"> +0; </w:t>
      </w:r>
      <w:r w:rsidRPr="00694F0C">
        <w:rPr>
          <w:b/>
          <w:bCs/>
          <w:sz w:val="16"/>
          <w:szCs w:val="16"/>
        </w:rPr>
        <w:t>Senses</w:t>
      </w:r>
      <w:r w:rsidRPr="00694F0C">
        <w:rPr>
          <w:sz w:val="16"/>
          <w:szCs w:val="16"/>
        </w:rPr>
        <w:t xml:space="preserve"> Perception +4</w:t>
      </w:r>
    </w:p>
    <w:p w:rsidR="004B07BE" w:rsidRPr="00694F0C" w:rsidRDefault="004B07BE" w:rsidP="00B92EA6">
      <w:pPr>
        <w:pStyle w:val="stat-block-breaker"/>
        <w:spacing w:before="0" w:beforeAutospacing="0" w:after="0" w:afterAutospacing="0"/>
        <w:rPr>
          <w:sz w:val="16"/>
          <w:szCs w:val="16"/>
        </w:rPr>
      </w:pPr>
    </w:p>
    <w:p w:rsidR="004B07BE" w:rsidRPr="00694F0C" w:rsidRDefault="004B07BE" w:rsidP="00B92EA6">
      <w:pPr>
        <w:pStyle w:val="stat-block-breaker"/>
        <w:spacing w:before="0" w:beforeAutospacing="0" w:after="0" w:afterAutospacing="0"/>
        <w:rPr>
          <w:sz w:val="16"/>
          <w:szCs w:val="16"/>
        </w:rPr>
      </w:pPr>
      <w:r w:rsidRPr="00694F0C">
        <w:rPr>
          <w:sz w:val="16"/>
          <w:szCs w:val="16"/>
        </w:rPr>
        <w:t>Defense</w:t>
      </w:r>
    </w:p>
    <w:p w:rsidR="004B07BE" w:rsidRPr="00694F0C" w:rsidRDefault="004B07BE" w:rsidP="00B92EA6">
      <w:pPr>
        <w:pStyle w:val="stat-block-1"/>
        <w:spacing w:before="0" w:beforeAutospacing="0" w:after="0" w:afterAutospacing="0"/>
        <w:rPr>
          <w:sz w:val="16"/>
          <w:szCs w:val="16"/>
        </w:rPr>
      </w:pPr>
      <w:r w:rsidRPr="00694F0C">
        <w:rPr>
          <w:b/>
          <w:bCs/>
          <w:sz w:val="16"/>
          <w:szCs w:val="16"/>
        </w:rPr>
        <w:t>AC</w:t>
      </w:r>
      <w:r w:rsidRPr="00694F0C">
        <w:rPr>
          <w:sz w:val="16"/>
          <w:szCs w:val="16"/>
        </w:rPr>
        <w:t xml:space="preserve"> 18, touch 10, flat-footed 18 (+8 armor)</w:t>
      </w:r>
    </w:p>
    <w:p w:rsidR="004B07BE" w:rsidRPr="00694F0C" w:rsidRDefault="004B07BE" w:rsidP="00B92EA6">
      <w:pPr>
        <w:pStyle w:val="stat-block-1"/>
        <w:spacing w:before="0" w:beforeAutospacing="0" w:after="0" w:afterAutospacing="0"/>
        <w:rPr>
          <w:sz w:val="16"/>
          <w:szCs w:val="16"/>
        </w:rPr>
      </w:pPr>
      <w:r w:rsidRPr="00694F0C">
        <w:rPr>
          <w:b/>
          <w:bCs/>
          <w:sz w:val="16"/>
          <w:szCs w:val="16"/>
        </w:rPr>
        <w:t>hp</w:t>
      </w:r>
      <w:r w:rsidRPr="00694F0C">
        <w:rPr>
          <w:sz w:val="16"/>
          <w:szCs w:val="16"/>
        </w:rPr>
        <w:t xml:space="preserve"> 51 (6d10+18)</w:t>
      </w:r>
    </w:p>
    <w:p w:rsidR="004B07BE" w:rsidRPr="00694F0C" w:rsidRDefault="004B07BE" w:rsidP="00B92EA6">
      <w:pPr>
        <w:pStyle w:val="stat-block-1"/>
        <w:spacing w:before="0" w:beforeAutospacing="0" w:after="0" w:afterAutospacing="0"/>
        <w:rPr>
          <w:sz w:val="16"/>
          <w:szCs w:val="16"/>
        </w:rPr>
      </w:pPr>
      <w:r w:rsidRPr="00694F0C">
        <w:rPr>
          <w:b/>
          <w:bCs/>
          <w:sz w:val="16"/>
          <w:szCs w:val="16"/>
        </w:rPr>
        <w:t>Fort</w:t>
      </w:r>
      <w:r w:rsidRPr="00694F0C">
        <w:rPr>
          <w:sz w:val="16"/>
          <w:szCs w:val="16"/>
        </w:rPr>
        <w:t xml:space="preserve"> +7, </w:t>
      </w:r>
      <w:r w:rsidRPr="00694F0C">
        <w:rPr>
          <w:b/>
          <w:bCs/>
          <w:sz w:val="16"/>
          <w:szCs w:val="16"/>
        </w:rPr>
        <w:t>Ref</w:t>
      </w:r>
      <w:r w:rsidRPr="00694F0C">
        <w:rPr>
          <w:sz w:val="16"/>
          <w:szCs w:val="16"/>
        </w:rPr>
        <w:t xml:space="preserve"> +3, </w:t>
      </w:r>
      <w:r w:rsidRPr="00694F0C">
        <w:rPr>
          <w:b/>
          <w:bCs/>
          <w:sz w:val="16"/>
          <w:szCs w:val="16"/>
        </w:rPr>
        <w:t>Will</w:t>
      </w:r>
      <w:r w:rsidRPr="00694F0C">
        <w:rPr>
          <w:sz w:val="16"/>
          <w:szCs w:val="16"/>
        </w:rPr>
        <w:t xml:space="preserve"> +3</w:t>
      </w:r>
    </w:p>
    <w:p w:rsidR="004B07BE" w:rsidRPr="00694F0C" w:rsidRDefault="004B07BE" w:rsidP="00B92EA6">
      <w:pPr>
        <w:pStyle w:val="stat-block-breaker"/>
        <w:spacing w:before="0" w:beforeAutospacing="0" w:after="0" w:afterAutospacing="0"/>
        <w:rPr>
          <w:sz w:val="16"/>
          <w:szCs w:val="16"/>
        </w:rPr>
      </w:pPr>
    </w:p>
    <w:p w:rsidR="004B07BE" w:rsidRPr="00694F0C" w:rsidRDefault="004B07BE" w:rsidP="00B92EA6">
      <w:pPr>
        <w:pStyle w:val="stat-block-breaker"/>
        <w:spacing w:before="0" w:beforeAutospacing="0" w:after="0" w:afterAutospacing="0"/>
        <w:rPr>
          <w:sz w:val="16"/>
          <w:szCs w:val="16"/>
        </w:rPr>
      </w:pPr>
      <w:r w:rsidRPr="00694F0C">
        <w:rPr>
          <w:sz w:val="16"/>
          <w:szCs w:val="16"/>
        </w:rPr>
        <w:t>Offense</w:t>
      </w:r>
    </w:p>
    <w:p w:rsidR="004B07BE" w:rsidRPr="00694F0C" w:rsidRDefault="004B07BE" w:rsidP="00B92EA6">
      <w:pPr>
        <w:pStyle w:val="stat-block-1"/>
        <w:spacing w:before="0" w:beforeAutospacing="0" w:after="0" w:afterAutospacing="0"/>
        <w:rPr>
          <w:sz w:val="16"/>
          <w:szCs w:val="16"/>
        </w:rPr>
      </w:pPr>
      <w:r w:rsidRPr="00694F0C">
        <w:rPr>
          <w:b/>
          <w:bCs/>
          <w:sz w:val="16"/>
          <w:szCs w:val="16"/>
        </w:rPr>
        <w:t>Speed</w:t>
      </w:r>
      <w:r w:rsidRPr="00694F0C">
        <w:rPr>
          <w:sz w:val="16"/>
          <w:szCs w:val="16"/>
        </w:rPr>
        <w:t xml:space="preserve"> 20 ft.</w:t>
      </w:r>
    </w:p>
    <w:p w:rsidR="004B07BE" w:rsidRPr="00694F0C" w:rsidRDefault="004B07BE" w:rsidP="00B92EA6">
      <w:pPr>
        <w:pStyle w:val="stat-block-1"/>
        <w:spacing w:before="0" w:beforeAutospacing="0" w:after="0" w:afterAutospacing="0"/>
        <w:rPr>
          <w:sz w:val="16"/>
          <w:szCs w:val="16"/>
        </w:rPr>
      </w:pPr>
      <w:r w:rsidRPr="00694F0C">
        <w:rPr>
          <w:b/>
          <w:bCs/>
          <w:sz w:val="16"/>
          <w:szCs w:val="16"/>
        </w:rPr>
        <w:t>Melee</w:t>
      </w:r>
      <w:r w:rsidRPr="00694F0C">
        <w:rPr>
          <w:sz w:val="16"/>
          <w:szCs w:val="16"/>
        </w:rPr>
        <w:t xml:space="preserve"> mwk heavy flail +9/+4 (1d10+3/19–20) or mwk halberd +9/+4 (1d10+3/×3) or longspear +8/+3 (1d8+3/×3) or morningstar +8/+3 (1d8+2) or cold iron kukri +8/+3 (1d4+2/18–20)</w:t>
      </w:r>
    </w:p>
    <w:p w:rsidR="004B07BE" w:rsidRPr="00694F0C" w:rsidRDefault="004B07BE" w:rsidP="000C2705">
      <w:pPr>
        <w:pStyle w:val="stat-block-1"/>
        <w:spacing w:before="0" w:beforeAutospacing="0" w:after="0" w:afterAutospacing="0"/>
        <w:rPr>
          <w:sz w:val="16"/>
          <w:szCs w:val="16"/>
        </w:rPr>
      </w:pPr>
      <w:r w:rsidRPr="00694F0C">
        <w:rPr>
          <w:b/>
          <w:bCs/>
          <w:sz w:val="16"/>
          <w:szCs w:val="16"/>
        </w:rPr>
        <w:t xml:space="preserve">PWR ATT </w:t>
      </w:r>
      <w:r w:rsidRPr="00694F0C">
        <w:rPr>
          <w:sz w:val="16"/>
          <w:szCs w:val="16"/>
        </w:rPr>
        <w:t>mwk heavy flail +7/+2 (1d10+9/19–20) or mwk halberd +7/+2 (1d10+9/×3) or longspear +6/+1 (1d8+9/×3) or morningstar +6/+1 (1d8+6) or cold iron kukri +6/+1 (1d4+6/18–20)</w:t>
      </w:r>
    </w:p>
    <w:p w:rsidR="004B07BE" w:rsidRPr="00694F0C" w:rsidRDefault="004B07BE" w:rsidP="00B92EA6">
      <w:pPr>
        <w:pStyle w:val="stat-block-1"/>
        <w:spacing w:before="0" w:beforeAutospacing="0" w:after="0" w:afterAutospacing="0"/>
        <w:rPr>
          <w:sz w:val="16"/>
          <w:szCs w:val="16"/>
        </w:rPr>
      </w:pPr>
      <w:r w:rsidRPr="00694F0C">
        <w:rPr>
          <w:b/>
          <w:bCs/>
          <w:sz w:val="16"/>
          <w:szCs w:val="16"/>
        </w:rPr>
        <w:t>Ranged</w:t>
      </w:r>
      <w:r w:rsidRPr="00694F0C">
        <w:rPr>
          <w:sz w:val="16"/>
          <w:szCs w:val="16"/>
        </w:rPr>
        <w:t xml:space="preserve"> javelin +6 (1d6+2)</w:t>
      </w:r>
    </w:p>
    <w:p w:rsidR="004B07BE" w:rsidRPr="00694F0C" w:rsidRDefault="004B07BE" w:rsidP="00B92EA6">
      <w:pPr>
        <w:pStyle w:val="stat-block-1"/>
        <w:spacing w:before="0" w:beforeAutospacing="0" w:after="0" w:afterAutospacing="0"/>
        <w:rPr>
          <w:sz w:val="16"/>
          <w:szCs w:val="16"/>
        </w:rPr>
      </w:pPr>
      <w:r w:rsidRPr="00694F0C">
        <w:rPr>
          <w:b/>
          <w:bCs/>
          <w:sz w:val="16"/>
          <w:szCs w:val="16"/>
        </w:rPr>
        <w:t>Space</w:t>
      </w:r>
      <w:r w:rsidRPr="00694F0C">
        <w:rPr>
          <w:sz w:val="16"/>
          <w:szCs w:val="16"/>
        </w:rPr>
        <w:t xml:space="preserve"> 5 ft.; </w:t>
      </w:r>
      <w:r w:rsidRPr="00694F0C">
        <w:rPr>
          <w:b/>
          <w:bCs/>
          <w:sz w:val="16"/>
          <w:szCs w:val="16"/>
        </w:rPr>
        <w:t>Reach</w:t>
      </w:r>
      <w:r w:rsidRPr="00694F0C">
        <w:rPr>
          <w:sz w:val="16"/>
          <w:szCs w:val="16"/>
        </w:rPr>
        <w:t xml:space="preserve"> 5 ft. (10 ft. with longspear)</w:t>
      </w:r>
    </w:p>
    <w:p w:rsidR="004B07BE" w:rsidRPr="00694F0C" w:rsidRDefault="004B07BE" w:rsidP="00B92EA6">
      <w:pPr>
        <w:pStyle w:val="stat-block-breaker"/>
        <w:spacing w:before="0" w:beforeAutospacing="0" w:after="0" w:afterAutospacing="0"/>
        <w:rPr>
          <w:sz w:val="16"/>
          <w:szCs w:val="16"/>
        </w:rPr>
      </w:pPr>
      <w:r w:rsidRPr="00694F0C">
        <w:rPr>
          <w:sz w:val="16"/>
          <w:szCs w:val="16"/>
        </w:rPr>
        <w:t>Tactics</w:t>
      </w:r>
    </w:p>
    <w:p w:rsidR="004B07BE" w:rsidRPr="00694F0C" w:rsidRDefault="004B07BE" w:rsidP="000C2705">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Before Combat </w:t>
      </w:r>
      <w:r w:rsidRPr="00694F0C">
        <w:rPr>
          <w:rFonts w:ascii="Dax" w:hAnsi="Dax" w:cs="Dax"/>
          <w:sz w:val="16"/>
          <w:szCs w:val="16"/>
        </w:rPr>
        <w:t xml:space="preserve">The thugs approach the PCs from several directions. If they have sufficient warning, they consume their </w:t>
      </w:r>
      <w:r w:rsidRPr="00694F0C">
        <w:rPr>
          <w:rFonts w:ascii="Dax" w:hAnsi="Dax" w:cs="Dax"/>
          <w:i/>
          <w:iCs/>
          <w:sz w:val="16"/>
          <w:szCs w:val="16"/>
        </w:rPr>
        <w:t>potions of barkskin</w:t>
      </w:r>
      <w:r w:rsidRPr="00694F0C">
        <w:rPr>
          <w:rFonts w:ascii="Dax" w:hAnsi="Dax" w:cs="Dax"/>
          <w:sz w:val="16"/>
          <w:szCs w:val="16"/>
        </w:rPr>
        <w:t>.</w:t>
      </w:r>
    </w:p>
    <w:p w:rsidR="004B07BE" w:rsidRPr="00694F0C" w:rsidRDefault="004B07BE" w:rsidP="000C2705">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During Combat </w:t>
      </w:r>
      <w:r w:rsidRPr="00694F0C">
        <w:rPr>
          <w:rFonts w:ascii="Dax" w:hAnsi="Dax" w:cs="Dax"/>
          <w:sz w:val="16"/>
          <w:szCs w:val="16"/>
        </w:rPr>
        <w:t>The thugs aim to sow confusion, harass spellcasters, and provide Midley Blackburn easy targets to finish off.</w:t>
      </w:r>
    </w:p>
    <w:p w:rsidR="004B07BE" w:rsidRPr="00694F0C" w:rsidRDefault="004B07BE" w:rsidP="000C2705">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Morale </w:t>
      </w:r>
      <w:r w:rsidRPr="00694F0C">
        <w:rPr>
          <w:rFonts w:ascii="Dax" w:hAnsi="Dax" w:cs="Dax"/>
          <w:sz w:val="16"/>
          <w:szCs w:val="16"/>
        </w:rPr>
        <w:t xml:space="preserve">A thug prefers to drink a </w:t>
      </w:r>
      <w:r w:rsidRPr="00694F0C">
        <w:rPr>
          <w:rFonts w:ascii="Dax" w:hAnsi="Dax" w:cs="Dax"/>
          <w:i/>
          <w:iCs/>
          <w:sz w:val="16"/>
          <w:szCs w:val="16"/>
        </w:rPr>
        <w:t xml:space="preserve">potion of cure moderate wounds </w:t>
      </w:r>
      <w:r w:rsidRPr="00694F0C">
        <w:rPr>
          <w:rFonts w:ascii="Dax" w:hAnsi="Dax" w:cs="Dax"/>
          <w:sz w:val="16"/>
          <w:szCs w:val="16"/>
        </w:rPr>
        <w:t xml:space="preserve">when reduced to 15 or fewer hit points. Otherwise, </w:t>
      </w:r>
    </w:p>
    <w:p w:rsidR="004B07BE" w:rsidRPr="00694F0C" w:rsidRDefault="004B07BE" w:rsidP="000C2705">
      <w:pPr>
        <w:pStyle w:val="stat-block-breaker"/>
        <w:spacing w:before="0" w:beforeAutospacing="0" w:after="0" w:afterAutospacing="0"/>
        <w:rPr>
          <w:rFonts w:ascii="Dax" w:hAnsi="Dax" w:cs="Dax"/>
          <w:sz w:val="16"/>
          <w:szCs w:val="16"/>
        </w:rPr>
      </w:pPr>
      <w:r w:rsidRPr="00694F0C">
        <w:rPr>
          <w:rFonts w:ascii="Dax" w:hAnsi="Dax" w:cs="Dax"/>
          <w:sz w:val="16"/>
          <w:szCs w:val="16"/>
        </w:rPr>
        <w:t>they continue fighting so long as Midley does, and continue to fight for 1 round after he dies or flees</w:t>
      </w:r>
    </w:p>
    <w:p w:rsidR="004B07BE" w:rsidRPr="00694F0C" w:rsidRDefault="004B07BE" w:rsidP="000C2705">
      <w:pPr>
        <w:pStyle w:val="stat-block-breaker"/>
        <w:spacing w:before="0" w:beforeAutospacing="0" w:after="0" w:afterAutospacing="0"/>
        <w:rPr>
          <w:rFonts w:ascii="Dax" w:hAnsi="Dax" w:cs="Dax"/>
          <w:sz w:val="16"/>
          <w:szCs w:val="16"/>
        </w:rPr>
      </w:pPr>
    </w:p>
    <w:p w:rsidR="004B07BE" w:rsidRPr="00694F0C" w:rsidRDefault="004B07BE" w:rsidP="000C2705">
      <w:pPr>
        <w:pStyle w:val="stat-block-breaker"/>
        <w:spacing w:before="0" w:beforeAutospacing="0" w:after="0" w:afterAutospacing="0"/>
        <w:rPr>
          <w:sz w:val="16"/>
          <w:szCs w:val="16"/>
        </w:rPr>
      </w:pPr>
      <w:r w:rsidRPr="00694F0C">
        <w:rPr>
          <w:sz w:val="16"/>
          <w:szCs w:val="16"/>
        </w:rPr>
        <w:t>Statistics</w:t>
      </w:r>
    </w:p>
    <w:p w:rsidR="004B07BE" w:rsidRPr="00694F0C" w:rsidRDefault="004B07BE" w:rsidP="00B92EA6">
      <w:pPr>
        <w:pStyle w:val="stat-block-1"/>
        <w:spacing w:before="0" w:beforeAutospacing="0" w:after="0" w:afterAutospacing="0"/>
        <w:rPr>
          <w:sz w:val="16"/>
          <w:szCs w:val="16"/>
        </w:rPr>
      </w:pPr>
      <w:r w:rsidRPr="00694F0C">
        <w:rPr>
          <w:b/>
          <w:bCs/>
          <w:sz w:val="16"/>
          <w:szCs w:val="16"/>
        </w:rPr>
        <w:t>Str</w:t>
      </w:r>
      <w:r w:rsidRPr="00694F0C">
        <w:rPr>
          <w:sz w:val="16"/>
          <w:szCs w:val="16"/>
        </w:rPr>
        <w:t xml:space="preserve"> 14, </w:t>
      </w:r>
      <w:r w:rsidRPr="00694F0C">
        <w:rPr>
          <w:b/>
          <w:bCs/>
          <w:sz w:val="16"/>
          <w:szCs w:val="16"/>
        </w:rPr>
        <w:t>Dex</w:t>
      </w:r>
      <w:r w:rsidRPr="00694F0C">
        <w:rPr>
          <w:sz w:val="16"/>
          <w:szCs w:val="16"/>
        </w:rPr>
        <w:t xml:space="preserve"> 10, </w:t>
      </w:r>
      <w:r w:rsidRPr="00694F0C">
        <w:rPr>
          <w:b/>
          <w:bCs/>
          <w:sz w:val="16"/>
          <w:szCs w:val="16"/>
        </w:rPr>
        <w:t>Con</w:t>
      </w:r>
      <w:r w:rsidRPr="00694F0C">
        <w:rPr>
          <w:sz w:val="16"/>
          <w:szCs w:val="16"/>
        </w:rPr>
        <w:t xml:space="preserve"> 12, </w:t>
      </w:r>
      <w:r w:rsidRPr="00694F0C">
        <w:rPr>
          <w:b/>
          <w:bCs/>
          <w:sz w:val="16"/>
          <w:szCs w:val="16"/>
        </w:rPr>
        <w:t>Int</w:t>
      </w:r>
      <w:r w:rsidRPr="00694F0C">
        <w:rPr>
          <w:sz w:val="16"/>
          <w:szCs w:val="16"/>
        </w:rPr>
        <w:t xml:space="preserve"> 9, </w:t>
      </w:r>
      <w:r w:rsidRPr="00694F0C">
        <w:rPr>
          <w:b/>
          <w:bCs/>
          <w:sz w:val="16"/>
          <w:szCs w:val="16"/>
        </w:rPr>
        <w:t>Wis</w:t>
      </w:r>
      <w:r w:rsidRPr="00694F0C">
        <w:rPr>
          <w:sz w:val="16"/>
          <w:szCs w:val="16"/>
        </w:rPr>
        <w:t xml:space="preserve"> 11, </w:t>
      </w:r>
      <w:r w:rsidRPr="00694F0C">
        <w:rPr>
          <w:b/>
          <w:bCs/>
          <w:sz w:val="16"/>
          <w:szCs w:val="16"/>
        </w:rPr>
        <w:t>Cha</w:t>
      </w:r>
      <w:r w:rsidRPr="00694F0C">
        <w:rPr>
          <w:sz w:val="16"/>
          <w:szCs w:val="16"/>
        </w:rPr>
        <w:t xml:space="preserve"> 8</w:t>
      </w:r>
    </w:p>
    <w:p w:rsidR="004B07BE" w:rsidRPr="00694F0C" w:rsidRDefault="004B07BE" w:rsidP="00B92EA6">
      <w:pPr>
        <w:pStyle w:val="stat-block-1"/>
        <w:spacing w:before="0" w:beforeAutospacing="0" w:after="0" w:afterAutospacing="0"/>
        <w:rPr>
          <w:b/>
          <w:bCs/>
          <w:sz w:val="16"/>
          <w:szCs w:val="16"/>
        </w:rPr>
      </w:pPr>
    </w:p>
    <w:p w:rsidR="004B07BE" w:rsidRPr="00694F0C" w:rsidRDefault="004B07BE" w:rsidP="00B92EA6">
      <w:pPr>
        <w:pStyle w:val="stat-block-1"/>
        <w:spacing w:before="0" w:beforeAutospacing="0" w:after="0" w:afterAutospacing="0"/>
        <w:rPr>
          <w:sz w:val="16"/>
          <w:szCs w:val="16"/>
        </w:rPr>
      </w:pPr>
      <w:r w:rsidRPr="00694F0C">
        <w:rPr>
          <w:b/>
          <w:bCs/>
          <w:sz w:val="16"/>
          <w:szCs w:val="16"/>
        </w:rPr>
        <w:t>Base Atk</w:t>
      </w:r>
      <w:r w:rsidRPr="00694F0C">
        <w:rPr>
          <w:sz w:val="16"/>
          <w:szCs w:val="16"/>
        </w:rPr>
        <w:t xml:space="preserve"> +6; </w:t>
      </w:r>
      <w:r w:rsidRPr="00694F0C">
        <w:rPr>
          <w:b/>
          <w:bCs/>
          <w:sz w:val="16"/>
          <w:szCs w:val="16"/>
        </w:rPr>
        <w:t>CMB</w:t>
      </w:r>
      <w:r w:rsidRPr="00694F0C">
        <w:rPr>
          <w:sz w:val="16"/>
          <w:szCs w:val="16"/>
        </w:rPr>
        <w:t xml:space="preserve"> +8; </w:t>
      </w:r>
      <w:r w:rsidRPr="00694F0C">
        <w:rPr>
          <w:b/>
          <w:bCs/>
          <w:sz w:val="16"/>
          <w:szCs w:val="16"/>
        </w:rPr>
        <w:t>CMD</w:t>
      </w:r>
      <w:r w:rsidRPr="00694F0C">
        <w:rPr>
          <w:sz w:val="16"/>
          <w:szCs w:val="16"/>
        </w:rPr>
        <w:t xml:space="preserve"> 18</w:t>
      </w:r>
    </w:p>
    <w:p w:rsidR="004B07BE" w:rsidRPr="00694F0C" w:rsidRDefault="004B07BE" w:rsidP="00B92EA6">
      <w:pPr>
        <w:pStyle w:val="stat-block-1"/>
        <w:spacing w:before="0" w:beforeAutospacing="0" w:after="0" w:afterAutospacing="0"/>
        <w:rPr>
          <w:b/>
          <w:bCs/>
          <w:sz w:val="16"/>
          <w:szCs w:val="16"/>
        </w:rPr>
      </w:pPr>
    </w:p>
    <w:p w:rsidR="004B07BE" w:rsidRPr="00694F0C" w:rsidRDefault="004B07BE" w:rsidP="00B92EA6">
      <w:pPr>
        <w:pStyle w:val="stat-block-1"/>
        <w:spacing w:before="0" w:beforeAutospacing="0" w:after="0" w:afterAutospacing="0"/>
        <w:rPr>
          <w:sz w:val="16"/>
          <w:szCs w:val="16"/>
        </w:rPr>
      </w:pPr>
      <w:r w:rsidRPr="00694F0C">
        <w:rPr>
          <w:b/>
          <w:bCs/>
          <w:sz w:val="16"/>
          <w:szCs w:val="16"/>
        </w:rPr>
        <w:t>Feats</w:t>
      </w:r>
      <w:r w:rsidRPr="00694F0C">
        <w:rPr>
          <w:sz w:val="16"/>
          <w:szCs w:val="16"/>
        </w:rPr>
        <w:t xml:space="preserve"> Diehard, </w:t>
      </w:r>
      <w:hyperlink r:id="rId158" w:anchor="_endurance" w:history="1">
        <w:r w:rsidRPr="00694F0C">
          <w:rPr>
            <w:rStyle w:val="Hyperlink"/>
            <w:color w:val="auto"/>
            <w:sz w:val="16"/>
            <w:szCs w:val="16"/>
          </w:rPr>
          <w:t>Endurance</w:t>
        </w:r>
      </w:hyperlink>
      <w:r w:rsidRPr="00694F0C">
        <w:rPr>
          <w:sz w:val="16"/>
          <w:szCs w:val="16"/>
        </w:rPr>
        <w:t xml:space="preserve">, </w:t>
      </w:r>
      <w:hyperlink r:id="rId159" w:anchor="_power-attack" w:history="1">
        <w:r w:rsidRPr="00694F0C">
          <w:rPr>
            <w:rStyle w:val="Hyperlink"/>
            <w:color w:val="auto"/>
            <w:sz w:val="16"/>
            <w:szCs w:val="16"/>
          </w:rPr>
          <w:t>Power Attack</w:t>
        </w:r>
      </w:hyperlink>
      <w:r w:rsidRPr="00694F0C">
        <w:rPr>
          <w:sz w:val="16"/>
          <w:szCs w:val="16"/>
        </w:rPr>
        <w:t xml:space="preserve">, </w:t>
      </w:r>
      <w:hyperlink r:id="rId160" w:anchor="_toughness" w:history="1">
        <w:r w:rsidRPr="00694F0C">
          <w:rPr>
            <w:rStyle w:val="Hyperlink"/>
            <w:color w:val="auto"/>
            <w:sz w:val="16"/>
            <w:szCs w:val="16"/>
          </w:rPr>
          <w:t>Toughness</w:t>
        </w:r>
      </w:hyperlink>
    </w:p>
    <w:p w:rsidR="004B07BE" w:rsidRPr="00694F0C" w:rsidRDefault="004B07BE" w:rsidP="00B92EA6">
      <w:pPr>
        <w:pStyle w:val="stat-block-1"/>
        <w:spacing w:before="0" w:beforeAutospacing="0" w:after="0" w:afterAutospacing="0"/>
        <w:rPr>
          <w:sz w:val="16"/>
          <w:szCs w:val="16"/>
        </w:rPr>
      </w:pPr>
      <w:r w:rsidRPr="00694F0C">
        <w:rPr>
          <w:b/>
          <w:bCs/>
          <w:sz w:val="16"/>
          <w:szCs w:val="16"/>
        </w:rPr>
        <w:t>Skills</w:t>
      </w:r>
      <w:r w:rsidRPr="00694F0C">
        <w:rPr>
          <w:sz w:val="16"/>
          <w:szCs w:val="16"/>
        </w:rPr>
        <w:t xml:space="preserve"> </w:t>
      </w:r>
      <w:hyperlink r:id="rId161" w:anchor="_climb" w:history="1">
        <w:r w:rsidRPr="00694F0C">
          <w:rPr>
            <w:rStyle w:val="Hyperlink"/>
            <w:color w:val="auto"/>
            <w:sz w:val="16"/>
            <w:szCs w:val="16"/>
          </w:rPr>
          <w:t>Climb</w:t>
        </w:r>
      </w:hyperlink>
      <w:r w:rsidRPr="00694F0C">
        <w:rPr>
          <w:sz w:val="16"/>
          <w:szCs w:val="16"/>
        </w:rPr>
        <w:t xml:space="preserve"> +0, </w:t>
      </w:r>
      <w:hyperlink r:id="rId162" w:anchor="_handle-animal" w:history="1">
        <w:r w:rsidRPr="00694F0C">
          <w:rPr>
            <w:rStyle w:val="Hyperlink"/>
            <w:color w:val="auto"/>
            <w:sz w:val="16"/>
            <w:szCs w:val="16"/>
          </w:rPr>
          <w:t>Handle Animal</w:t>
        </w:r>
      </w:hyperlink>
      <w:r w:rsidRPr="00694F0C">
        <w:rPr>
          <w:sz w:val="16"/>
          <w:szCs w:val="16"/>
        </w:rPr>
        <w:t xml:space="preserve"> +3, </w:t>
      </w:r>
      <w:hyperlink r:id="rId163" w:anchor="_intimidate" w:history="1">
        <w:r w:rsidRPr="00694F0C">
          <w:rPr>
            <w:rStyle w:val="Hyperlink"/>
            <w:color w:val="auto"/>
            <w:sz w:val="16"/>
            <w:szCs w:val="16"/>
          </w:rPr>
          <w:t>Intimidate</w:t>
        </w:r>
      </w:hyperlink>
      <w:r w:rsidRPr="00694F0C">
        <w:rPr>
          <w:sz w:val="16"/>
          <w:szCs w:val="16"/>
        </w:rPr>
        <w:t xml:space="preserve"> +6, </w:t>
      </w:r>
      <w:hyperlink r:id="rId164" w:anchor="_knowledge" w:history="1">
        <w:r w:rsidRPr="00694F0C">
          <w:rPr>
            <w:rStyle w:val="Hyperlink"/>
            <w:color w:val="auto"/>
            <w:sz w:val="16"/>
            <w:szCs w:val="16"/>
          </w:rPr>
          <w:t>Knowledge</w:t>
        </w:r>
      </w:hyperlink>
      <w:r w:rsidRPr="00694F0C">
        <w:rPr>
          <w:sz w:val="16"/>
          <w:szCs w:val="16"/>
        </w:rPr>
        <w:t xml:space="preserve"> (local) +0, Perception +4, </w:t>
      </w:r>
      <w:hyperlink r:id="rId165" w:anchor="_swim" w:history="1">
        <w:r w:rsidRPr="00694F0C">
          <w:rPr>
            <w:rStyle w:val="Hyperlink"/>
            <w:color w:val="auto"/>
            <w:sz w:val="16"/>
            <w:szCs w:val="16"/>
          </w:rPr>
          <w:t>Swim</w:t>
        </w:r>
      </w:hyperlink>
      <w:r w:rsidRPr="00694F0C">
        <w:rPr>
          <w:sz w:val="16"/>
          <w:szCs w:val="16"/>
        </w:rPr>
        <w:t xml:space="preserve"> +0</w:t>
      </w:r>
    </w:p>
    <w:p w:rsidR="004B07BE" w:rsidRPr="00694F0C" w:rsidRDefault="004B07BE" w:rsidP="00B92EA6">
      <w:pPr>
        <w:pStyle w:val="stat-block-1"/>
        <w:spacing w:before="0" w:beforeAutospacing="0" w:after="0" w:afterAutospacing="0"/>
        <w:rPr>
          <w:sz w:val="16"/>
          <w:szCs w:val="16"/>
        </w:rPr>
      </w:pPr>
      <w:r w:rsidRPr="00694F0C">
        <w:rPr>
          <w:b/>
          <w:bCs/>
          <w:sz w:val="16"/>
          <w:szCs w:val="16"/>
        </w:rPr>
        <w:t>Languages</w:t>
      </w:r>
      <w:r w:rsidRPr="00694F0C">
        <w:rPr>
          <w:sz w:val="16"/>
          <w:szCs w:val="16"/>
        </w:rPr>
        <w:t xml:space="preserve"> Common</w:t>
      </w:r>
    </w:p>
    <w:p w:rsidR="004B07BE" w:rsidRPr="00694F0C" w:rsidRDefault="004B07BE" w:rsidP="00B92EA6">
      <w:pPr>
        <w:pStyle w:val="stat-block-1"/>
        <w:spacing w:before="0" w:beforeAutospacing="0" w:after="0" w:afterAutospacing="0"/>
        <w:rPr>
          <w:sz w:val="16"/>
          <w:szCs w:val="16"/>
        </w:rPr>
      </w:pPr>
      <w:r w:rsidRPr="00694F0C">
        <w:rPr>
          <w:b/>
          <w:bCs/>
          <w:sz w:val="16"/>
          <w:szCs w:val="16"/>
        </w:rPr>
        <w:t>Combat Gear</w:t>
      </w:r>
      <w:r w:rsidRPr="00694F0C">
        <w:rPr>
          <w:sz w:val="16"/>
          <w:szCs w:val="16"/>
        </w:rPr>
        <w:t xml:space="preserve"> </w:t>
      </w:r>
      <w:r w:rsidRPr="00694F0C">
        <w:rPr>
          <w:i/>
          <w:iCs/>
          <w:sz w:val="16"/>
          <w:szCs w:val="16"/>
        </w:rPr>
        <w:t xml:space="preserve">potion of </w:t>
      </w:r>
      <w:hyperlink r:id="rId166" w:anchor="_barkskin" w:history="1">
        <w:r w:rsidRPr="00694F0C">
          <w:rPr>
            <w:rStyle w:val="Hyperlink"/>
            <w:i/>
            <w:iCs/>
            <w:color w:val="auto"/>
            <w:sz w:val="16"/>
            <w:szCs w:val="16"/>
          </w:rPr>
          <w:t>barkskin</w:t>
        </w:r>
      </w:hyperlink>
      <w:r w:rsidRPr="00694F0C">
        <w:rPr>
          <w:sz w:val="16"/>
          <w:szCs w:val="16"/>
        </w:rPr>
        <w:t xml:space="preserve">, </w:t>
      </w:r>
      <w:r w:rsidRPr="00694F0C">
        <w:rPr>
          <w:i/>
          <w:iCs/>
          <w:sz w:val="16"/>
          <w:szCs w:val="16"/>
        </w:rPr>
        <w:t xml:space="preserve">potion of </w:t>
      </w:r>
      <w:hyperlink r:id="rId167" w:anchor="_cure-moderate-wounds" w:history="1">
        <w:r w:rsidRPr="00694F0C">
          <w:rPr>
            <w:rStyle w:val="Hyperlink"/>
            <w:i/>
            <w:iCs/>
            <w:color w:val="auto"/>
            <w:sz w:val="16"/>
            <w:szCs w:val="16"/>
          </w:rPr>
          <w:t>cure moderate wounds</w:t>
        </w:r>
      </w:hyperlink>
      <w:r w:rsidRPr="00694F0C">
        <w:rPr>
          <w:i/>
          <w:iCs/>
          <w:sz w:val="16"/>
          <w:szCs w:val="16"/>
        </w:rPr>
        <w:t>,</w:t>
      </w:r>
      <w:r w:rsidRPr="00694F0C">
        <w:rPr>
          <w:sz w:val="16"/>
          <w:szCs w:val="16"/>
        </w:rPr>
        <w:t xml:space="preserve"> alchemist's fire (2), holy water; </w:t>
      </w:r>
      <w:r w:rsidRPr="00694F0C">
        <w:rPr>
          <w:b/>
          <w:bCs/>
          <w:sz w:val="16"/>
          <w:szCs w:val="16"/>
        </w:rPr>
        <w:t>Other Gear</w:t>
      </w:r>
      <w:r w:rsidRPr="00694F0C">
        <w:rPr>
          <w:sz w:val="16"/>
          <w:szCs w:val="16"/>
        </w:rPr>
        <w:t xml:space="preserve"> masterwork half-plate, cold iron kukri, javelins (4), longspear, masterwork halberd, masterwork heavy flail, morningstar, </w:t>
      </w:r>
      <w:hyperlink r:id="rId168" w:anchor="_cloak-of-resistance" w:history="1">
        <w:r w:rsidRPr="00694F0C">
          <w:rPr>
            <w:rStyle w:val="Hyperlink"/>
            <w:i/>
            <w:iCs/>
            <w:color w:val="auto"/>
            <w:sz w:val="16"/>
            <w:szCs w:val="16"/>
          </w:rPr>
          <w:t>cloak of resistance</w:t>
        </w:r>
      </w:hyperlink>
      <w:r w:rsidRPr="00694F0C">
        <w:rPr>
          <w:i/>
          <w:iCs/>
          <w:sz w:val="16"/>
          <w:szCs w:val="16"/>
        </w:rPr>
        <w:t xml:space="preserve"> +1</w:t>
      </w:r>
      <w:r w:rsidRPr="00694F0C">
        <w:rPr>
          <w:sz w:val="16"/>
          <w:szCs w:val="16"/>
        </w:rPr>
        <w:t>, antitoxin, sunrod, 325 gp</w:t>
      </w:r>
    </w:p>
    <w:p w:rsidR="004B07BE" w:rsidRPr="00694F0C" w:rsidRDefault="004B07BE" w:rsidP="004659B7">
      <w:pPr>
        <w:rPr>
          <w:b/>
          <w:bCs/>
          <w:sz w:val="32"/>
          <w:szCs w:val="32"/>
        </w:rPr>
      </w:pPr>
    </w:p>
    <w:p w:rsidR="004B07BE" w:rsidRPr="00694F0C" w:rsidRDefault="004B07BE" w:rsidP="004659B7">
      <w:pPr>
        <w:rPr>
          <w:b/>
          <w:bCs/>
          <w:sz w:val="32"/>
          <w:szCs w:val="32"/>
        </w:rPr>
      </w:pPr>
    </w:p>
    <w:p w:rsidR="004B07BE" w:rsidRPr="00694F0C" w:rsidRDefault="004B07BE" w:rsidP="004659B7">
      <w:pPr>
        <w:rPr>
          <w:b/>
          <w:bCs/>
          <w:sz w:val="32"/>
          <w:szCs w:val="32"/>
        </w:rPr>
      </w:pPr>
    </w:p>
    <w:p w:rsidR="004B07BE" w:rsidRPr="00694F0C" w:rsidRDefault="004B07BE" w:rsidP="00B92EA6">
      <w:pPr>
        <w:autoSpaceDE w:val="0"/>
        <w:autoSpaceDN w:val="0"/>
        <w:adjustRightInd w:val="0"/>
        <w:spacing w:line="171" w:lineRule="atLeast"/>
        <w:rPr>
          <w:rFonts w:ascii="Dax" w:hAnsi="Dax" w:cs="Dax"/>
          <w:b/>
          <w:bCs/>
          <w:sz w:val="32"/>
          <w:szCs w:val="32"/>
        </w:rPr>
      </w:pPr>
    </w:p>
    <w:p w:rsidR="004B07BE" w:rsidRPr="00694F0C" w:rsidRDefault="004B07BE" w:rsidP="00B92EA6">
      <w:pPr>
        <w:autoSpaceDE w:val="0"/>
        <w:autoSpaceDN w:val="0"/>
        <w:adjustRightInd w:val="0"/>
        <w:spacing w:line="171" w:lineRule="atLeast"/>
        <w:rPr>
          <w:rFonts w:ascii="Dax" w:hAnsi="Dax" w:cs="Dax"/>
          <w:b/>
          <w:bCs/>
          <w:sz w:val="32"/>
          <w:szCs w:val="32"/>
        </w:rPr>
      </w:pPr>
    </w:p>
    <w:p w:rsidR="004B07BE" w:rsidRPr="00694F0C" w:rsidRDefault="004B07BE" w:rsidP="00B92EA6">
      <w:pPr>
        <w:autoSpaceDE w:val="0"/>
        <w:autoSpaceDN w:val="0"/>
        <w:adjustRightInd w:val="0"/>
        <w:spacing w:line="171" w:lineRule="atLeast"/>
        <w:rPr>
          <w:rFonts w:ascii="Dax" w:hAnsi="Dax" w:cs="Dax"/>
          <w:b/>
          <w:bCs/>
          <w:sz w:val="32"/>
          <w:szCs w:val="32"/>
        </w:rPr>
      </w:pPr>
    </w:p>
    <w:p w:rsidR="004B07BE" w:rsidRPr="00694F0C" w:rsidRDefault="004B07BE" w:rsidP="00B92EA6">
      <w:pPr>
        <w:autoSpaceDE w:val="0"/>
        <w:autoSpaceDN w:val="0"/>
        <w:adjustRightInd w:val="0"/>
        <w:spacing w:line="171" w:lineRule="atLeast"/>
        <w:rPr>
          <w:rFonts w:ascii="Dax" w:hAnsi="Dax" w:cs="Dax"/>
          <w:b/>
          <w:bCs/>
          <w:sz w:val="32"/>
          <w:szCs w:val="32"/>
        </w:rPr>
      </w:pPr>
    </w:p>
    <w:p w:rsidR="004B07BE" w:rsidRPr="00694F0C" w:rsidRDefault="004B07BE" w:rsidP="00B92EA6">
      <w:pPr>
        <w:autoSpaceDE w:val="0"/>
        <w:autoSpaceDN w:val="0"/>
        <w:adjustRightInd w:val="0"/>
        <w:spacing w:line="171" w:lineRule="atLeast"/>
        <w:rPr>
          <w:rFonts w:ascii="Dax" w:hAnsi="Dax" w:cs="Dax"/>
          <w:b/>
          <w:bCs/>
          <w:sz w:val="32"/>
          <w:szCs w:val="32"/>
        </w:rPr>
      </w:pPr>
    </w:p>
    <w:p w:rsidR="004B07BE" w:rsidRPr="00694F0C" w:rsidRDefault="004B07BE" w:rsidP="00B92EA6">
      <w:pPr>
        <w:autoSpaceDE w:val="0"/>
        <w:autoSpaceDN w:val="0"/>
        <w:adjustRightInd w:val="0"/>
        <w:spacing w:line="171" w:lineRule="atLeast"/>
        <w:rPr>
          <w:rFonts w:ascii="Dax" w:hAnsi="Dax" w:cs="Dax"/>
          <w:b/>
          <w:bCs/>
          <w:sz w:val="32"/>
          <w:szCs w:val="32"/>
        </w:rPr>
      </w:pPr>
    </w:p>
    <w:p w:rsidR="004B07BE" w:rsidRPr="00694F0C" w:rsidRDefault="004B07BE" w:rsidP="00B92EA6">
      <w:pPr>
        <w:autoSpaceDE w:val="0"/>
        <w:autoSpaceDN w:val="0"/>
        <w:adjustRightInd w:val="0"/>
        <w:spacing w:line="171" w:lineRule="atLeast"/>
        <w:rPr>
          <w:rFonts w:ascii="Dax" w:hAnsi="Dax" w:cs="Dax"/>
          <w:b/>
          <w:bCs/>
          <w:sz w:val="32"/>
          <w:szCs w:val="32"/>
        </w:rPr>
      </w:pPr>
    </w:p>
    <w:p w:rsidR="004B07BE" w:rsidRPr="00694F0C" w:rsidRDefault="004B07BE" w:rsidP="00B92EA6">
      <w:pPr>
        <w:autoSpaceDE w:val="0"/>
        <w:autoSpaceDN w:val="0"/>
        <w:adjustRightInd w:val="0"/>
        <w:spacing w:line="171" w:lineRule="atLeast"/>
        <w:rPr>
          <w:rFonts w:ascii="Dax" w:hAnsi="Dax" w:cs="Dax"/>
          <w:b/>
          <w:bCs/>
          <w:sz w:val="32"/>
          <w:szCs w:val="32"/>
        </w:rPr>
      </w:pPr>
    </w:p>
    <w:p w:rsidR="004B07BE" w:rsidRPr="00694F0C" w:rsidRDefault="004B07BE" w:rsidP="00B92EA6">
      <w:pPr>
        <w:autoSpaceDE w:val="0"/>
        <w:autoSpaceDN w:val="0"/>
        <w:adjustRightInd w:val="0"/>
        <w:spacing w:line="171" w:lineRule="atLeast"/>
        <w:rPr>
          <w:rFonts w:ascii="Dax" w:hAnsi="Dax" w:cs="Dax"/>
          <w:b/>
          <w:bCs/>
          <w:sz w:val="32"/>
          <w:szCs w:val="32"/>
        </w:rPr>
      </w:pPr>
    </w:p>
    <w:p w:rsidR="004B07BE" w:rsidRPr="00694F0C" w:rsidRDefault="004B07BE" w:rsidP="00B92EA6">
      <w:pPr>
        <w:autoSpaceDE w:val="0"/>
        <w:autoSpaceDN w:val="0"/>
        <w:adjustRightInd w:val="0"/>
        <w:spacing w:line="171" w:lineRule="atLeast"/>
        <w:rPr>
          <w:rFonts w:ascii="Dax" w:hAnsi="Dax" w:cs="Dax"/>
          <w:b/>
          <w:bCs/>
          <w:sz w:val="32"/>
          <w:szCs w:val="32"/>
        </w:rPr>
      </w:pPr>
    </w:p>
    <w:p w:rsidR="004B07BE" w:rsidRPr="00694F0C" w:rsidRDefault="004B07BE" w:rsidP="00B92EA6">
      <w:pPr>
        <w:autoSpaceDE w:val="0"/>
        <w:autoSpaceDN w:val="0"/>
        <w:adjustRightInd w:val="0"/>
        <w:spacing w:line="171" w:lineRule="atLeast"/>
        <w:rPr>
          <w:rFonts w:ascii="Dax" w:hAnsi="Dax" w:cs="Dax"/>
          <w:b/>
          <w:bCs/>
          <w:sz w:val="32"/>
          <w:szCs w:val="32"/>
        </w:rPr>
      </w:pPr>
    </w:p>
    <w:p w:rsidR="004B07BE" w:rsidRPr="00694F0C" w:rsidRDefault="004B07BE" w:rsidP="00B92EA6">
      <w:pPr>
        <w:autoSpaceDE w:val="0"/>
        <w:autoSpaceDN w:val="0"/>
        <w:adjustRightInd w:val="0"/>
        <w:spacing w:line="171" w:lineRule="atLeast"/>
        <w:rPr>
          <w:rFonts w:ascii="Dax" w:hAnsi="Dax" w:cs="Dax"/>
          <w:b/>
          <w:bCs/>
          <w:sz w:val="32"/>
          <w:szCs w:val="32"/>
        </w:rPr>
      </w:pPr>
    </w:p>
    <w:p w:rsidR="004B07BE" w:rsidRPr="00694F0C" w:rsidRDefault="004B07BE" w:rsidP="00B92EA6">
      <w:pPr>
        <w:autoSpaceDE w:val="0"/>
        <w:autoSpaceDN w:val="0"/>
        <w:adjustRightInd w:val="0"/>
        <w:spacing w:line="171" w:lineRule="atLeast"/>
        <w:rPr>
          <w:rFonts w:ascii="Dax" w:hAnsi="Dax" w:cs="Dax"/>
          <w:b/>
          <w:bCs/>
          <w:sz w:val="32"/>
          <w:szCs w:val="32"/>
        </w:rPr>
      </w:pPr>
    </w:p>
    <w:p w:rsidR="004B07BE" w:rsidRPr="00694F0C" w:rsidRDefault="004B07BE" w:rsidP="00B92EA6">
      <w:pPr>
        <w:autoSpaceDE w:val="0"/>
        <w:autoSpaceDN w:val="0"/>
        <w:adjustRightInd w:val="0"/>
        <w:spacing w:line="171" w:lineRule="atLeast"/>
        <w:rPr>
          <w:rFonts w:ascii="Dax" w:hAnsi="Dax" w:cs="Dax"/>
          <w:sz w:val="32"/>
          <w:szCs w:val="32"/>
        </w:rPr>
      </w:pPr>
      <w:r w:rsidRPr="00694F0C">
        <w:rPr>
          <w:rFonts w:ascii="Dax" w:hAnsi="Dax" w:cs="Dax"/>
          <w:b/>
          <w:bCs/>
          <w:sz w:val="32"/>
          <w:szCs w:val="32"/>
        </w:rPr>
        <w:t>MIDLEY BLACKBURN CR 4 (low)</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sz w:val="16"/>
          <w:szCs w:val="16"/>
        </w:rPr>
        <w:t>Male doppelganger rogue 1 (</w:t>
      </w:r>
      <w:r w:rsidRPr="00694F0C">
        <w:rPr>
          <w:rFonts w:ascii="Dax" w:hAnsi="Dax" w:cs="Dax"/>
          <w:i/>
          <w:iCs/>
          <w:sz w:val="16"/>
          <w:szCs w:val="16"/>
        </w:rPr>
        <w:t xml:space="preserve">Pathfinder RPG Bestiary </w:t>
      </w:r>
      <w:r w:rsidRPr="00694F0C">
        <w:rPr>
          <w:rFonts w:ascii="Dax" w:hAnsi="Dax" w:cs="Dax"/>
          <w:sz w:val="16"/>
          <w:szCs w:val="16"/>
        </w:rPr>
        <w:t>89)</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sz w:val="16"/>
          <w:szCs w:val="16"/>
        </w:rPr>
        <w:t>NE Medium monstrous humanoid (shapechanger)</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Init </w:t>
      </w:r>
      <w:r w:rsidRPr="00694F0C">
        <w:rPr>
          <w:rFonts w:ascii="Dax" w:hAnsi="Dax" w:cs="Dax"/>
          <w:sz w:val="16"/>
          <w:szCs w:val="16"/>
        </w:rPr>
        <w:t xml:space="preserve">+7; </w:t>
      </w:r>
      <w:r w:rsidRPr="00694F0C">
        <w:rPr>
          <w:rFonts w:ascii="Dax" w:hAnsi="Dax" w:cs="Dax"/>
          <w:b/>
          <w:bCs/>
          <w:sz w:val="16"/>
          <w:szCs w:val="16"/>
        </w:rPr>
        <w:t xml:space="preserve">Senses </w:t>
      </w:r>
      <w:r w:rsidRPr="00694F0C">
        <w:rPr>
          <w:rFonts w:ascii="Dax" w:hAnsi="Dax" w:cs="Dax"/>
          <w:sz w:val="16"/>
          <w:szCs w:val="16"/>
        </w:rPr>
        <w:t xml:space="preserve">darkvision 60 ft.; </w:t>
      </w:r>
      <w:r w:rsidRPr="00694F0C">
        <w:rPr>
          <w:rFonts w:ascii="Dax" w:hAnsi="Dax" w:cs="Dax"/>
          <w:b/>
          <w:bCs/>
          <w:sz w:val="16"/>
          <w:szCs w:val="16"/>
        </w:rPr>
        <w:t xml:space="preserve">Perception </w:t>
      </w:r>
      <w:r w:rsidRPr="00694F0C">
        <w:rPr>
          <w:rFonts w:ascii="Dax" w:hAnsi="Dax" w:cs="Dax"/>
          <w:sz w:val="16"/>
          <w:szCs w:val="16"/>
        </w:rPr>
        <w:t>+9</w:t>
      </w:r>
    </w:p>
    <w:p w:rsidR="004B07BE" w:rsidRPr="00694F0C" w:rsidRDefault="004B07BE" w:rsidP="00B92EA6">
      <w:pPr>
        <w:autoSpaceDE w:val="0"/>
        <w:autoSpaceDN w:val="0"/>
        <w:adjustRightInd w:val="0"/>
        <w:spacing w:line="151" w:lineRule="atLeast"/>
        <w:rPr>
          <w:rFonts w:ascii="Dax" w:hAnsi="Dax" w:cs="Dax"/>
          <w:b/>
          <w:bCs/>
          <w:sz w:val="15"/>
          <w:szCs w:val="15"/>
        </w:rPr>
      </w:pPr>
    </w:p>
    <w:p w:rsidR="004B07BE" w:rsidRPr="00694F0C" w:rsidRDefault="004B07BE" w:rsidP="00B92EA6">
      <w:pPr>
        <w:autoSpaceDE w:val="0"/>
        <w:autoSpaceDN w:val="0"/>
        <w:adjustRightInd w:val="0"/>
        <w:spacing w:line="151" w:lineRule="atLeast"/>
        <w:rPr>
          <w:rFonts w:ascii="Dax" w:hAnsi="Dax" w:cs="Dax"/>
          <w:sz w:val="15"/>
          <w:szCs w:val="15"/>
        </w:rPr>
      </w:pPr>
      <w:r w:rsidRPr="00694F0C">
        <w:rPr>
          <w:rFonts w:ascii="Dax" w:hAnsi="Dax" w:cs="Dax"/>
          <w:b/>
          <w:bCs/>
          <w:sz w:val="15"/>
          <w:szCs w:val="15"/>
        </w:rPr>
        <w:t>DEFENSE</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AC </w:t>
      </w:r>
      <w:r w:rsidRPr="00694F0C">
        <w:rPr>
          <w:rFonts w:ascii="Dax" w:hAnsi="Dax" w:cs="Dax"/>
          <w:sz w:val="16"/>
          <w:szCs w:val="16"/>
        </w:rPr>
        <w:t>18, touch 14, flat-footed 14 (+3 Dex, +1 dodge, +4 natural)</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hp </w:t>
      </w:r>
      <w:r w:rsidRPr="00694F0C">
        <w:rPr>
          <w:rFonts w:ascii="Dax" w:hAnsi="Dax" w:cs="Dax"/>
          <w:sz w:val="16"/>
          <w:szCs w:val="16"/>
        </w:rPr>
        <w:t>37 (5 HD; 4d10+1d8+11)</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Fort </w:t>
      </w:r>
      <w:r w:rsidRPr="00694F0C">
        <w:rPr>
          <w:rFonts w:ascii="Dax" w:hAnsi="Dax" w:cs="Dax"/>
          <w:sz w:val="16"/>
          <w:szCs w:val="16"/>
        </w:rPr>
        <w:t>+5</w:t>
      </w:r>
      <w:r w:rsidRPr="00694F0C">
        <w:rPr>
          <w:rFonts w:ascii="Dax" w:hAnsi="Dax" w:cs="Dax"/>
          <w:b/>
          <w:bCs/>
          <w:sz w:val="16"/>
          <w:szCs w:val="16"/>
        </w:rPr>
        <w:t xml:space="preserve">, Ref </w:t>
      </w:r>
      <w:r w:rsidRPr="00694F0C">
        <w:rPr>
          <w:rFonts w:ascii="Dax" w:hAnsi="Dax" w:cs="Dax"/>
          <w:sz w:val="16"/>
          <w:szCs w:val="16"/>
        </w:rPr>
        <w:t xml:space="preserve">+9, </w:t>
      </w:r>
      <w:r w:rsidRPr="00694F0C">
        <w:rPr>
          <w:rFonts w:ascii="Dax" w:hAnsi="Dax" w:cs="Dax"/>
          <w:b/>
          <w:bCs/>
          <w:sz w:val="16"/>
          <w:szCs w:val="16"/>
        </w:rPr>
        <w:t xml:space="preserve">Will </w:t>
      </w:r>
      <w:r w:rsidRPr="00694F0C">
        <w:rPr>
          <w:rFonts w:ascii="Dax" w:hAnsi="Dax" w:cs="Dax"/>
          <w:sz w:val="16"/>
          <w:szCs w:val="16"/>
        </w:rPr>
        <w:t xml:space="preserve">+6 </w:t>
      </w:r>
      <w:r w:rsidRPr="00694F0C">
        <w:rPr>
          <w:rFonts w:ascii="Dax" w:hAnsi="Dax" w:cs="Dax"/>
          <w:b/>
          <w:bCs/>
          <w:sz w:val="16"/>
          <w:szCs w:val="16"/>
        </w:rPr>
        <w:t xml:space="preserve">Immune </w:t>
      </w:r>
      <w:r w:rsidRPr="00694F0C">
        <w:rPr>
          <w:rFonts w:ascii="Dax" w:hAnsi="Dax" w:cs="Dax"/>
          <w:sz w:val="16"/>
          <w:szCs w:val="16"/>
        </w:rPr>
        <w:t>charm, sleep</w:t>
      </w:r>
    </w:p>
    <w:p w:rsidR="004B07BE" w:rsidRPr="00694F0C" w:rsidRDefault="004B07BE" w:rsidP="00B92EA6">
      <w:pPr>
        <w:autoSpaceDE w:val="0"/>
        <w:autoSpaceDN w:val="0"/>
        <w:adjustRightInd w:val="0"/>
        <w:spacing w:line="151" w:lineRule="atLeast"/>
        <w:rPr>
          <w:rFonts w:ascii="Dax" w:hAnsi="Dax" w:cs="Dax"/>
          <w:b/>
          <w:bCs/>
          <w:sz w:val="15"/>
          <w:szCs w:val="15"/>
        </w:rPr>
      </w:pPr>
    </w:p>
    <w:p w:rsidR="004B07BE" w:rsidRPr="00694F0C" w:rsidRDefault="004B07BE" w:rsidP="00B92EA6">
      <w:pPr>
        <w:autoSpaceDE w:val="0"/>
        <w:autoSpaceDN w:val="0"/>
        <w:adjustRightInd w:val="0"/>
        <w:spacing w:line="151" w:lineRule="atLeast"/>
        <w:rPr>
          <w:rFonts w:ascii="Dax" w:hAnsi="Dax" w:cs="Dax"/>
          <w:sz w:val="15"/>
          <w:szCs w:val="15"/>
        </w:rPr>
      </w:pPr>
      <w:r w:rsidRPr="00694F0C">
        <w:rPr>
          <w:rFonts w:ascii="Dax" w:hAnsi="Dax" w:cs="Dax"/>
          <w:b/>
          <w:bCs/>
          <w:sz w:val="15"/>
          <w:szCs w:val="15"/>
        </w:rPr>
        <w:t>OFFENSE</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Speed </w:t>
      </w:r>
      <w:r w:rsidRPr="00694F0C">
        <w:rPr>
          <w:rFonts w:ascii="Dax" w:hAnsi="Dax" w:cs="Dax"/>
          <w:sz w:val="16"/>
          <w:szCs w:val="16"/>
        </w:rPr>
        <w:t>30 ft.</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Melee </w:t>
      </w:r>
      <w:r w:rsidRPr="00694F0C">
        <w:rPr>
          <w:rFonts w:ascii="Dax" w:hAnsi="Dax" w:cs="Dax"/>
          <w:sz w:val="16"/>
          <w:szCs w:val="16"/>
        </w:rPr>
        <w:t>mwk bastard sword +10 (1d10+7/19–20) or2 claws +9 (1d8+5)</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Ranged </w:t>
      </w:r>
      <w:r w:rsidRPr="00694F0C">
        <w:rPr>
          <w:rFonts w:ascii="Dax" w:hAnsi="Dax" w:cs="Dax"/>
          <w:sz w:val="16"/>
          <w:szCs w:val="16"/>
        </w:rPr>
        <w:t>mwk blowgun +8 (1d2 plus poison)</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Special Attacks </w:t>
      </w:r>
      <w:r w:rsidRPr="00694F0C">
        <w:rPr>
          <w:rFonts w:ascii="Dax" w:hAnsi="Dax" w:cs="Dax"/>
          <w:sz w:val="16"/>
          <w:szCs w:val="16"/>
        </w:rPr>
        <w:t>sneak attack +1d6</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Spell-Like Abilities </w:t>
      </w:r>
      <w:r w:rsidRPr="00694F0C">
        <w:rPr>
          <w:rFonts w:ascii="Dax" w:hAnsi="Dax" w:cs="Dax"/>
          <w:sz w:val="16"/>
          <w:szCs w:val="16"/>
        </w:rPr>
        <w:t>(CL 18th; concentration +21)</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sz w:val="16"/>
          <w:szCs w:val="16"/>
        </w:rPr>
        <w:t>At will—</w:t>
      </w:r>
      <w:r w:rsidRPr="00694F0C">
        <w:rPr>
          <w:rFonts w:ascii="Dax" w:hAnsi="Dax" w:cs="Dax"/>
          <w:i/>
          <w:iCs/>
          <w:sz w:val="16"/>
          <w:szCs w:val="16"/>
        </w:rPr>
        <w:t xml:space="preserve">detect thoughts </w:t>
      </w:r>
      <w:r w:rsidRPr="00694F0C">
        <w:rPr>
          <w:rFonts w:ascii="Dax" w:hAnsi="Dax" w:cs="Dax"/>
          <w:sz w:val="16"/>
          <w:szCs w:val="16"/>
        </w:rPr>
        <w:t>(DC 15)</w:t>
      </w:r>
    </w:p>
    <w:p w:rsidR="004B07BE" w:rsidRPr="00694F0C" w:rsidRDefault="004B07BE" w:rsidP="00B92EA6">
      <w:pPr>
        <w:autoSpaceDE w:val="0"/>
        <w:autoSpaceDN w:val="0"/>
        <w:adjustRightInd w:val="0"/>
        <w:spacing w:line="151" w:lineRule="atLeast"/>
        <w:rPr>
          <w:rFonts w:ascii="Dax" w:hAnsi="Dax" w:cs="Dax"/>
          <w:b/>
          <w:bCs/>
          <w:sz w:val="15"/>
          <w:szCs w:val="15"/>
        </w:rPr>
      </w:pPr>
    </w:p>
    <w:p w:rsidR="004B07BE" w:rsidRPr="00694F0C" w:rsidRDefault="004B07BE" w:rsidP="00B92EA6">
      <w:pPr>
        <w:autoSpaceDE w:val="0"/>
        <w:autoSpaceDN w:val="0"/>
        <w:adjustRightInd w:val="0"/>
        <w:spacing w:line="151" w:lineRule="atLeast"/>
        <w:rPr>
          <w:rFonts w:ascii="Dax" w:hAnsi="Dax" w:cs="Dax"/>
          <w:sz w:val="15"/>
          <w:szCs w:val="15"/>
        </w:rPr>
      </w:pPr>
      <w:r w:rsidRPr="00694F0C">
        <w:rPr>
          <w:rFonts w:ascii="Dax" w:hAnsi="Dax" w:cs="Dax"/>
          <w:b/>
          <w:bCs/>
          <w:sz w:val="15"/>
          <w:szCs w:val="15"/>
        </w:rPr>
        <w:t>TACTICS</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Before Combat </w:t>
      </w:r>
      <w:r w:rsidRPr="00694F0C">
        <w:rPr>
          <w:rFonts w:ascii="Dax" w:hAnsi="Dax" w:cs="Dax"/>
          <w:sz w:val="16"/>
          <w:szCs w:val="16"/>
        </w:rPr>
        <w:t>Midley coats his bastard sword and one of his blowgun darts with blue whinnis poison.</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During Combat </w:t>
      </w:r>
      <w:r w:rsidRPr="00694F0C">
        <w:rPr>
          <w:rFonts w:ascii="Dax" w:hAnsi="Dax" w:cs="Dax"/>
          <w:sz w:val="16"/>
          <w:szCs w:val="16"/>
        </w:rPr>
        <w:t>Midley’s identity as a doppelganger is a secret, and he prefers to keep it that way by not assuming his natural form.</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Morale </w:t>
      </w:r>
      <w:r w:rsidRPr="00694F0C">
        <w:rPr>
          <w:rFonts w:ascii="Dax" w:hAnsi="Dax" w:cs="Dax"/>
          <w:sz w:val="16"/>
          <w:szCs w:val="16"/>
        </w:rPr>
        <w:t>Midley values his life over acquiring a few slaves, and he tries to flee if reduced to 7 or fewer hp.</w:t>
      </w:r>
    </w:p>
    <w:p w:rsidR="004B07BE" w:rsidRPr="00694F0C" w:rsidRDefault="004B07BE" w:rsidP="00B92EA6">
      <w:pPr>
        <w:autoSpaceDE w:val="0"/>
        <w:autoSpaceDN w:val="0"/>
        <w:adjustRightInd w:val="0"/>
        <w:spacing w:line="151" w:lineRule="atLeast"/>
        <w:rPr>
          <w:rFonts w:ascii="Dax" w:hAnsi="Dax" w:cs="Dax"/>
          <w:b/>
          <w:bCs/>
          <w:sz w:val="15"/>
          <w:szCs w:val="15"/>
        </w:rPr>
      </w:pPr>
    </w:p>
    <w:p w:rsidR="004B07BE" w:rsidRPr="00694F0C" w:rsidRDefault="004B07BE" w:rsidP="00B92EA6">
      <w:pPr>
        <w:autoSpaceDE w:val="0"/>
        <w:autoSpaceDN w:val="0"/>
        <w:adjustRightInd w:val="0"/>
        <w:spacing w:line="151" w:lineRule="atLeast"/>
        <w:rPr>
          <w:rFonts w:ascii="Dax" w:hAnsi="Dax" w:cs="Dax"/>
          <w:sz w:val="15"/>
          <w:szCs w:val="15"/>
        </w:rPr>
      </w:pPr>
      <w:r w:rsidRPr="00694F0C">
        <w:rPr>
          <w:rFonts w:ascii="Dax" w:hAnsi="Dax" w:cs="Dax"/>
          <w:b/>
          <w:bCs/>
          <w:sz w:val="15"/>
          <w:szCs w:val="15"/>
        </w:rPr>
        <w:t>STATISTICS</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Str </w:t>
      </w:r>
      <w:r w:rsidRPr="00694F0C">
        <w:rPr>
          <w:rFonts w:ascii="Dax" w:hAnsi="Dax" w:cs="Dax"/>
          <w:sz w:val="16"/>
          <w:szCs w:val="16"/>
        </w:rPr>
        <w:t xml:space="preserve">20, </w:t>
      </w:r>
      <w:r w:rsidRPr="00694F0C">
        <w:rPr>
          <w:rFonts w:ascii="Dax" w:hAnsi="Dax" w:cs="Dax"/>
          <w:b/>
          <w:bCs/>
          <w:sz w:val="16"/>
          <w:szCs w:val="16"/>
        </w:rPr>
        <w:t xml:space="preserve">Dex </w:t>
      </w:r>
      <w:r w:rsidRPr="00694F0C">
        <w:rPr>
          <w:rFonts w:ascii="Dax" w:hAnsi="Dax" w:cs="Dax"/>
          <w:sz w:val="16"/>
          <w:szCs w:val="16"/>
        </w:rPr>
        <w:t xml:space="preserve">17, </w:t>
      </w:r>
      <w:r w:rsidRPr="00694F0C">
        <w:rPr>
          <w:rFonts w:ascii="Dax" w:hAnsi="Dax" w:cs="Dax"/>
          <w:b/>
          <w:bCs/>
          <w:sz w:val="16"/>
          <w:szCs w:val="16"/>
        </w:rPr>
        <w:t xml:space="preserve">Con </w:t>
      </w:r>
      <w:r w:rsidRPr="00694F0C">
        <w:rPr>
          <w:rFonts w:ascii="Dax" w:hAnsi="Dax" w:cs="Dax"/>
          <w:sz w:val="16"/>
          <w:szCs w:val="16"/>
        </w:rPr>
        <w:t xml:space="preserve">14, </w:t>
      </w:r>
      <w:r w:rsidRPr="00694F0C">
        <w:rPr>
          <w:rFonts w:ascii="Dax" w:hAnsi="Dax" w:cs="Dax"/>
          <w:b/>
          <w:bCs/>
          <w:sz w:val="16"/>
          <w:szCs w:val="16"/>
        </w:rPr>
        <w:t xml:space="preserve">Int </w:t>
      </w:r>
      <w:r w:rsidRPr="00694F0C">
        <w:rPr>
          <w:rFonts w:ascii="Dax" w:hAnsi="Dax" w:cs="Dax"/>
          <w:sz w:val="16"/>
          <w:szCs w:val="16"/>
        </w:rPr>
        <w:t xml:space="preserve">11, </w:t>
      </w:r>
      <w:r w:rsidRPr="00694F0C">
        <w:rPr>
          <w:rFonts w:ascii="Dax" w:hAnsi="Dax" w:cs="Dax"/>
          <w:b/>
          <w:bCs/>
          <w:sz w:val="16"/>
          <w:szCs w:val="16"/>
        </w:rPr>
        <w:t xml:space="preserve">Wis </w:t>
      </w:r>
      <w:r w:rsidRPr="00694F0C">
        <w:rPr>
          <w:rFonts w:ascii="Dax" w:hAnsi="Dax" w:cs="Dax"/>
          <w:sz w:val="16"/>
          <w:szCs w:val="16"/>
        </w:rPr>
        <w:t xml:space="preserve">14, </w:t>
      </w:r>
      <w:r w:rsidRPr="00694F0C">
        <w:rPr>
          <w:rFonts w:ascii="Dax" w:hAnsi="Dax" w:cs="Dax"/>
          <w:b/>
          <w:bCs/>
          <w:sz w:val="16"/>
          <w:szCs w:val="16"/>
        </w:rPr>
        <w:t xml:space="preserve">Cha </w:t>
      </w:r>
      <w:r w:rsidRPr="00694F0C">
        <w:rPr>
          <w:rFonts w:ascii="Dax" w:hAnsi="Dax" w:cs="Dax"/>
          <w:sz w:val="16"/>
          <w:szCs w:val="16"/>
        </w:rPr>
        <w:t>17</w:t>
      </w:r>
    </w:p>
    <w:p w:rsidR="004B07BE" w:rsidRPr="00694F0C" w:rsidRDefault="004B07BE" w:rsidP="00B92EA6">
      <w:pPr>
        <w:autoSpaceDE w:val="0"/>
        <w:autoSpaceDN w:val="0"/>
        <w:adjustRightInd w:val="0"/>
        <w:spacing w:line="161" w:lineRule="atLeast"/>
        <w:rPr>
          <w:rFonts w:ascii="Dax" w:hAnsi="Dax" w:cs="Dax"/>
          <w:b/>
          <w:bCs/>
          <w:sz w:val="16"/>
          <w:szCs w:val="16"/>
        </w:rPr>
      </w:pP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Base Atk </w:t>
      </w:r>
      <w:r w:rsidRPr="00694F0C">
        <w:rPr>
          <w:rFonts w:ascii="Dax" w:hAnsi="Dax" w:cs="Dax"/>
          <w:sz w:val="16"/>
          <w:szCs w:val="16"/>
        </w:rPr>
        <w:t xml:space="preserve">+4; </w:t>
      </w:r>
      <w:r w:rsidRPr="00694F0C">
        <w:rPr>
          <w:rFonts w:ascii="Dax" w:hAnsi="Dax" w:cs="Dax"/>
          <w:b/>
          <w:bCs/>
          <w:sz w:val="16"/>
          <w:szCs w:val="16"/>
        </w:rPr>
        <w:t xml:space="preserve">CMB </w:t>
      </w:r>
      <w:r w:rsidRPr="00694F0C">
        <w:rPr>
          <w:rFonts w:ascii="Dax" w:hAnsi="Dax" w:cs="Dax"/>
          <w:sz w:val="16"/>
          <w:szCs w:val="16"/>
        </w:rPr>
        <w:t xml:space="preserve">+9; </w:t>
      </w:r>
      <w:r w:rsidRPr="00694F0C">
        <w:rPr>
          <w:rFonts w:ascii="Dax" w:hAnsi="Dax" w:cs="Dax"/>
          <w:b/>
          <w:bCs/>
          <w:sz w:val="16"/>
          <w:szCs w:val="16"/>
        </w:rPr>
        <w:t xml:space="preserve">CMD </w:t>
      </w:r>
      <w:r w:rsidRPr="00694F0C">
        <w:rPr>
          <w:rFonts w:ascii="Dax" w:hAnsi="Dax" w:cs="Dax"/>
          <w:sz w:val="16"/>
          <w:szCs w:val="16"/>
        </w:rPr>
        <w:t>24</w:t>
      </w:r>
    </w:p>
    <w:p w:rsidR="004B07BE" w:rsidRPr="00694F0C" w:rsidRDefault="004B07BE" w:rsidP="00B92EA6">
      <w:pPr>
        <w:autoSpaceDE w:val="0"/>
        <w:autoSpaceDN w:val="0"/>
        <w:adjustRightInd w:val="0"/>
        <w:spacing w:line="161" w:lineRule="atLeast"/>
        <w:rPr>
          <w:rFonts w:ascii="Dax" w:hAnsi="Dax" w:cs="Dax"/>
          <w:b/>
          <w:bCs/>
          <w:sz w:val="16"/>
          <w:szCs w:val="16"/>
        </w:rPr>
      </w:pP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Feats </w:t>
      </w:r>
      <w:r w:rsidRPr="00694F0C">
        <w:rPr>
          <w:rFonts w:ascii="Dax" w:hAnsi="Dax" w:cs="Dax"/>
          <w:sz w:val="16"/>
          <w:szCs w:val="16"/>
        </w:rPr>
        <w:t>Dodge, Great Fortitude, Improved Initiative</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Skills </w:t>
      </w:r>
      <w:r w:rsidRPr="00694F0C">
        <w:rPr>
          <w:rFonts w:ascii="Dax" w:hAnsi="Dax" w:cs="Dax"/>
          <w:sz w:val="16"/>
          <w:szCs w:val="16"/>
        </w:rPr>
        <w:t xml:space="preserve">Acrobatics +10, Bluff +14 (+18 while using change shape ability), Diplomacy +10, Disguise +11 (+31 while using shape change ability), Perception +9, Sense Motive +9, Stealth +9; </w:t>
      </w:r>
      <w:r w:rsidRPr="00694F0C">
        <w:rPr>
          <w:rFonts w:ascii="Dax" w:hAnsi="Dax" w:cs="Dax"/>
          <w:b/>
          <w:bCs/>
          <w:sz w:val="16"/>
          <w:szCs w:val="16"/>
        </w:rPr>
        <w:t xml:space="preserve">Racial Modifiers </w:t>
      </w:r>
      <w:r w:rsidRPr="00694F0C">
        <w:rPr>
          <w:rFonts w:ascii="Dax" w:hAnsi="Dax" w:cs="Dax"/>
          <w:sz w:val="16"/>
          <w:szCs w:val="16"/>
        </w:rPr>
        <w:t xml:space="preserve">+4 Bluff, +4 Disguise </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Languages </w:t>
      </w:r>
      <w:r w:rsidRPr="00694F0C">
        <w:rPr>
          <w:rFonts w:ascii="Dax" w:hAnsi="Dax" w:cs="Dax"/>
          <w:sz w:val="16"/>
          <w:szCs w:val="16"/>
        </w:rPr>
        <w:t>Common</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SQ </w:t>
      </w:r>
      <w:r w:rsidRPr="00694F0C">
        <w:rPr>
          <w:rFonts w:ascii="Dax" w:hAnsi="Dax" w:cs="Dax"/>
          <w:sz w:val="16"/>
          <w:szCs w:val="16"/>
        </w:rPr>
        <w:t>change shape (</w:t>
      </w:r>
      <w:r w:rsidRPr="00694F0C">
        <w:rPr>
          <w:rFonts w:ascii="Dax" w:hAnsi="Dax" w:cs="Dax"/>
          <w:i/>
          <w:iCs/>
          <w:sz w:val="16"/>
          <w:szCs w:val="16"/>
        </w:rPr>
        <w:t>alter self</w:t>
      </w:r>
      <w:r w:rsidRPr="00694F0C">
        <w:rPr>
          <w:rFonts w:ascii="Dax" w:hAnsi="Dax" w:cs="Dax"/>
          <w:sz w:val="16"/>
          <w:szCs w:val="16"/>
        </w:rPr>
        <w:t xml:space="preserve">), mimicry, perfect copy, trapfinding +1, </w:t>
      </w:r>
    </w:p>
    <w:p w:rsidR="004B07BE" w:rsidRPr="00694F0C" w:rsidRDefault="004B07BE" w:rsidP="00B92EA6">
      <w:pPr>
        <w:rPr>
          <w:rFonts w:ascii="Dax" w:hAnsi="Dax" w:cs="Dax"/>
          <w:sz w:val="16"/>
          <w:szCs w:val="16"/>
        </w:rPr>
      </w:pPr>
      <w:r w:rsidRPr="00694F0C">
        <w:rPr>
          <w:rFonts w:ascii="Dax" w:hAnsi="Dax" w:cs="Dax"/>
          <w:b/>
          <w:bCs/>
          <w:sz w:val="16"/>
          <w:szCs w:val="16"/>
        </w:rPr>
        <w:t xml:space="preserve">Combat Gear </w:t>
      </w:r>
      <w:r w:rsidRPr="00694F0C">
        <w:rPr>
          <w:rFonts w:ascii="Dax" w:hAnsi="Dax" w:cs="Dax"/>
          <w:sz w:val="16"/>
          <w:szCs w:val="16"/>
        </w:rPr>
        <w:t xml:space="preserve">blue whinnis poison (2); </w:t>
      </w:r>
      <w:r w:rsidRPr="00694F0C">
        <w:rPr>
          <w:rFonts w:ascii="Dax" w:hAnsi="Dax" w:cs="Dax"/>
          <w:b/>
          <w:bCs/>
          <w:sz w:val="16"/>
          <w:szCs w:val="16"/>
        </w:rPr>
        <w:t xml:space="preserve">Other Gear </w:t>
      </w:r>
      <w:r w:rsidRPr="00694F0C">
        <w:rPr>
          <w:rFonts w:ascii="Dax" w:hAnsi="Dax" w:cs="Dax"/>
          <w:sz w:val="16"/>
          <w:szCs w:val="16"/>
        </w:rPr>
        <w:t>masterwork bastard sword, masterwork blowgun with 10 darts</w:t>
      </w:r>
    </w:p>
    <w:p w:rsidR="004B07BE" w:rsidRPr="00694F0C" w:rsidRDefault="004B07BE" w:rsidP="00B92EA6">
      <w:pPr>
        <w:rPr>
          <w:rFonts w:ascii="Dax" w:hAnsi="Dax" w:cs="Dax"/>
          <w:sz w:val="16"/>
          <w:szCs w:val="16"/>
          <w:u w:val="single"/>
        </w:rPr>
      </w:pPr>
    </w:p>
    <w:p w:rsidR="004B07BE" w:rsidRPr="00694F0C" w:rsidRDefault="004B07BE" w:rsidP="000C2705">
      <w:pPr>
        <w:pStyle w:val="Heading3"/>
        <w:spacing w:before="0" w:beforeAutospacing="0" w:after="0" w:afterAutospacing="0"/>
        <w:rPr>
          <w:sz w:val="16"/>
          <w:szCs w:val="16"/>
          <w:u w:val="single"/>
        </w:rPr>
      </w:pPr>
      <w:r w:rsidRPr="00694F0C">
        <w:rPr>
          <w:sz w:val="16"/>
          <w:szCs w:val="16"/>
          <w:u w:val="single"/>
        </w:rPr>
        <w:t xml:space="preserve">Blue Whinnis </w:t>
      </w:r>
    </w:p>
    <w:tbl>
      <w:tblPr>
        <w:tblW w:w="0" w:type="auto"/>
        <w:tblCellSpacing w:w="0" w:type="dxa"/>
        <w:tblCellMar>
          <w:top w:w="15" w:type="dxa"/>
          <w:left w:w="15" w:type="dxa"/>
          <w:bottom w:w="15" w:type="dxa"/>
          <w:right w:w="15" w:type="dxa"/>
        </w:tblCellMar>
        <w:tblLook w:val="0000"/>
      </w:tblPr>
      <w:tblGrid>
        <w:gridCol w:w="5998"/>
      </w:tblGrid>
      <w:tr w:rsidR="004B07BE" w:rsidRPr="00694F0C">
        <w:trPr>
          <w:tblCellSpacing w:w="0" w:type="dxa"/>
        </w:trPr>
        <w:tc>
          <w:tcPr>
            <w:tcW w:w="0" w:type="auto"/>
            <w:vAlign w:val="center"/>
          </w:tcPr>
          <w:p w:rsidR="004B07BE" w:rsidRPr="00694F0C" w:rsidRDefault="004B07BE" w:rsidP="000C2705">
            <w:pPr>
              <w:pStyle w:val="NormalWeb"/>
              <w:spacing w:before="0" w:beforeAutospacing="0" w:after="0" w:afterAutospacing="0"/>
              <w:rPr>
                <w:sz w:val="16"/>
                <w:szCs w:val="16"/>
              </w:rPr>
            </w:pPr>
            <w:r w:rsidRPr="00694F0C">
              <w:rPr>
                <w:b/>
                <w:bCs/>
                <w:sz w:val="16"/>
                <w:szCs w:val="16"/>
              </w:rPr>
              <w:t>Type</w:t>
            </w:r>
            <w:r w:rsidRPr="00694F0C">
              <w:rPr>
                <w:sz w:val="16"/>
                <w:szCs w:val="16"/>
              </w:rPr>
              <w:t xml:space="preserve"> poison (injury); </w:t>
            </w:r>
            <w:r w:rsidRPr="00694F0C">
              <w:rPr>
                <w:b/>
                <w:bCs/>
                <w:sz w:val="16"/>
                <w:szCs w:val="16"/>
              </w:rPr>
              <w:t>Save</w:t>
            </w:r>
            <w:r w:rsidRPr="00694F0C">
              <w:rPr>
                <w:sz w:val="16"/>
                <w:szCs w:val="16"/>
              </w:rPr>
              <w:t xml:space="preserve"> </w:t>
            </w:r>
            <w:hyperlink r:id="rId169" w:anchor="TOC-Fortitude" w:history="1">
              <w:r w:rsidRPr="00694F0C">
                <w:rPr>
                  <w:rStyle w:val="Hyperlink"/>
                  <w:color w:val="auto"/>
                  <w:sz w:val="16"/>
                  <w:szCs w:val="16"/>
                </w:rPr>
                <w:t>Fortitude</w:t>
              </w:r>
            </w:hyperlink>
            <w:r w:rsidRPr="00694F0C">
              <w:rPr>
                <w:sz w:val="16"/>
                <w:szCs w:val="16"/>
              </w:rPr>
              <w:t xml:space="preserve"> DC 14</w:t>
            </w:r>
          </w:p>
          <w:p w:rsidR="004B07BE" w:rsidRPr="00694F0C" w:rsidRDefault="004B07BE" w:rsidP="000C2705">
            <w:pPr>
              <w:pStyle w:val="NormalWeb"/>
              <w:spacing w:before="0" w:beforeAutospacing="0" w:after="0" w:afterAutospacing="0"/>
              <w:rPr>
                <w:sz w:val="16"/>
                <w:szCs w:val="16"/>
              </w:rPr>
            </w:pPr>
            <w:r w:rsidRPr="00694F0C">
              <w:rPr>
                <w:b/>
                <w:bCs/>
                <w:sz w:val="16"/>
                <w:szCs w:val="16"/>
              </w:rPr>
              <w:t>Frequency</w:t>
            </w:r>
            <w:r w:rsidRPr="00694F0C">
              <w:rPr>
                <w:sz w:val="16"/>
                <w:szCs w:val="16"/>
              </w:rPr>
              <w:t xml:space="preserve"> 1/round for 2 rounds</w:t>
            </w:r>
          </w:p>
          <w:p w:rsidR="004B07BE" w:rsidRPr="00694F0C" w:rsidRDefault="004B07BE" w:rsidP="000C2705">
            <w:pPr>
              <w:pStyle w:val="NormalWeb"/>
              <w:spacing w:before="0" w:beforeAutospacing="0" w:after="0" w:afterAutospacing="0"/>
              <w:rPr>
                <w:sz w:val="16"/>
                <w:szCs w:val="16"/>
              </w:rPr>
            </w:pPr>
            <w:r w:rsidRPr="00694F0C">
              <w:rPr>
                <w:b/>
                <w:bCs/>
                <w:sz w:val="16"/>
                <w:szCs w:val="16"/>
              </w:rPr>
              <w:t>Initial Effect</w:t>
            </w:r>
            <w:r w:rsidRPr="00694F0C">
              <w:rPr>
                <w:sz w:val="16"/>
                <w:szCs w:val="16"/>
              </w:rPr>
              <w:t xml:space="preserve"> 1 </w:t>
            </w:r>
            <w:hyperlink r:id="rId170" w:anchor="TOC-Constitution-Con-" w:history="1">
              <w:r w:rsidRPr="00694F0C">
                <w:rPr>
                  <w:rStyle w:val="Hyperlink"/>
                  <w:color w:val="auto"/>
                  <w:sz w:val="16"/>
                  <w:szCs w:val="16"/>
                </w:rPr>
                <w:t>Con</w:t>
              </w:r>
            </w:hyperlink>
            <w:r w:rsidRPr="00694F0C">
              <w:rPr>
                <w:sz w:val="16"/>
                <w:szCs w:val="16"/>
              </w:rPr>
              <w:t xml:space="preserve"> damage; </w:t>
            </w:r>
            <w:r w:rsidRPr="00694F0C">
              <w:rPr>
                <w:b/>
                <w:bCs/>
                <w:sz w:val="16"/>
                <w:szCs w:val="16"/>
              </w:rPr>
              <w:t>Secondary Effect</w:t>
            </w:r>
            <w:r w:rsidRPr="00694F0C">
              <w:rPr>
                <w:sz w:val="16"/>
                <w:szCs w:val="16"/>
              </w:rPr>
              <w:t xml:space="preserve"> unconsciousness for 1d3 hours; </w:t>
            </w:r>
            <w:r w:rsidRPr="00694F0C">
              <w:rPr>
                <w:b/>
                <w:bCs/>
                <w:sz w:val="16"/>
                <w:szCs w:val="16"/>
              </w:rPr>
              <w:t>Cure</w:t>
            </w:r>
            <w:r w:rsidRPr="00694F0C">
              <w:rPr>
                <w:sz w:val="16"/>
                <w:szCs w:val="16"/>
              </w:rPr>
              <w:t xml:space="preserve"> 1 save</w:t>
            </w:r>
          </w:p>
        </w:tc>
      </w:tr>
    </w:tbl>
    <w:p w:rsidR="004B07BE" w:rsidRPr="00694F0C" w:rsidRDefault="004B07BE" w:rsidP="00B92EA6">
      <w:pPr>
        <w:rPr>
          <w:rFonts w:ascii="Dax" w:hAnsi="Dax" w:cs="Dax"/>
          <w:sz w:val="16"/>
          <w:szCs w:val="16"/>
        </w:rPr>
      </w:pPr>
    </w:p>
    <w:p w:rsidR="004B07BE" w:rsidRPr="00694F0C" w:rsidRDefault="004B07BE" w:rsidP="00B92EA6">
      <w:pPr>
        <w:rPr>
          <w:rFonts w:ascii="Dax" w:hAnsi="Dax" w:cs="Dax"/>
          <w:sz w:val="16"/>
          <w:szCs w:val="16"/>
        </w:rPr>
      </w:pPr>
    </w:p>
    <w:p w:rsidR="004B07BE" w:rsidRPr="00694F0C" w:rsidRDefault="004B07BE" w:rsidP="00B92EA6">
      <w:pPr>
        <w:rPr>
          <w:rFonts w:ascii="Dax" w:hAnsi="Dax" w:cs="Dax"/>
          <w:sz w:val="16"/>
          <w:szCs w:val="16"/>
        </w:rPr>
      </w:pPr>
    </w:p>
    <w:p w:rsidR="004B07BE" w:rsidRPr="00694F0C" w:rsidRDefault="004B07BE" w:rsidP="00B92EA6">
      <w:pPr>
        <w:autoSpaceDE w:val="0"/>
        <w:autoSpaceDN w:val="0"/>
        <w:adjustRightInd w:val="0"/>
        <w:spacing w:line="171" w:lineRule="atLeast"/>
        <w:rPr>
          <w:rFonts w:ascii="Dax" w:hAnsi="Dax" w:cs="Dax"/>
          <w:b/>
          <w:bCs/>
          <w:sz w:val="32"/>
          <w:szCs w:val="32"/>
        </w:rPr>
      </w:pPr>
    </w:p>
    <w:p w:rsidR="004B07BE" w:rsidRPr="00694F0C" w:rsidRDefault="004B07BE" w:rsidP="00B92EA6">
      <w:pPr>
        <w:autoSpaceDE w:val="0"/>
        <w:autoSpaceDN w:val="0"/>
        <w:adjustRightInd w:val="0"/>
        <w:spacing w:line="171" w:lineRule="atLeast"/>
        <w:rPr>
          <w:rFonts w:ascii="Dax" w:hAnsi="Dax" w:cs="Dax"/>
          <w:b/>
          <w:bCs/>
          <w:sz w:val="32"/>
          <w:szCs w:val="32"/>
        </w:rPr>
      </w:pPr>
    </w:p>
    <w:p w:rsidR="004B07BE" w:rsidRPr="00694F0C" w:rsidRDefault="004B07BE" w:rsidP="00B92EA6">
      <w:pPr>
        <w:autoSpaceDE w:val="0"/>
        <w:autoSpaceDN w:val="0"/>
        <w:adjustRightInd w:val="0"/>
        <w:spacing w:line="171" w:lineRule="atLeast"/>
        <w:rPr>
          <w:rFonts w:ascii="Dax" w:hAnsi="Dax" w:cs="Dax"/>
          <w:b/>
          <w:bCs/>
          <w:sz w:val="32"/>
          <w:szCs w:val="32"/>
        </w:rPr>
      </w:pPr>
    </w:p>
    <w:p w:rsidR="004B07BE" w:rsidRPr="00694F0C" w:rsidRDefault="004B07BE" w:rsidP="00B92EA6">
      <w:pPr>
        <w:autoSpaceDE w:val="0"/>
        <w:autoSpaceDN w:val="0"/>
        <w:adjustRightInd w:val="0"/>
        <w:spacing w:line="171" w:lineRule="atLeast"/>
        <w:rPr>
          <w:rFonts w:ascii="Dax" w:hAnsi="Dax" w:cs="Dax"/>
          <w:b/>
          <w:bCs/>
          <w:sz w:val="32"/>
          <w:szCs w:val="32"/>
        </w:rPr>
      </w:pPr>
    </w:p>
    <w:p w:rsidR="004B07BE" w:rsidRPr="00694F0C" w:rsidRDefault="004B07BE" w:rsidP="00B92EA6">
      <w:pPr>
        <w:autoSpaceDE w:val="0"/>
        <w:autoSpaceDN w:val="0"/>
        <w:adjustRightInd w:val="0"/>
        <w:spacing w:line="171" w:lineRule="atLeast"/>
        <w:rPr>
          <w:rFonts w:ascii="Dax" w:hAnsi="Dax" w:cs="Dax"/>
          <w:b/>
          <w:bCs/>
          <w:sz w:val="32"/>
          <w:szCs w:val="32"/>
        </w:rPr>
      </w:pPr>
    </w:p>
    <w:p w:rsidR="004B07BE" w:rsidRPr="00694F0C" w:rsidRDefault="004B07BE" w:rsidP="00B92EA6">
      <w:pPr>
        <w:autoSpaceDE w:val="0"/>
        <w:autoSpaceDN w:val="0"/>
        <w:adjustRightInd w:val="0"/>
        <w:spacing w:line="171" w:lineRule="atLeast"/>
        <w:rPr>
          <w:rFonts w:ascii="Dax" w:hAnsi="Dax" w:cs="Dax"/>
          <w:b/>
          <w:bCs/>
          <w:sz w:val="32"/>
          <w:szCs w:val="32"/>
        </w:rPr>
      </w:pPr>
    </w:p>
    <w:p w:rsidR="004B07BE" w:rsidRPr="00694F0C" w:rsidRDefault="004B07BE" w:rsidP="00B92EA6">
      <w:pPr>
        <w:autoSpaceDE w:val="0"/>
        <w:autoSpaceDN w:val="0"/>
        <w:adjustRightInd w:val="0"/>
        <w:spacing w:line="171" w:lineRule="atLeast"/>
        <w:rPr>
          <w:rFonts w:ascii="Dax" w:hAnsi="Dax" w:cs="Dax"/>
          <w:b/>
          <w:bCs/>
          <w:sz w:val="32"/>
          <w:szCs w:val="32"/>
        </w:rPr>
      </w:pPr>
    </w:p>
    <w:p w:rsidR="004B07BE" w:rsidRPr="00694F0C" w:rsidRDefault="004B07BE" w:rsidP="00B92EA6">
      <w:pPr>
        <w:autoSpaceDE w:val="0"/>
        <w:autoSpaceDN w:val="0"/>
        <w:adjustRightInd w:val="0"/>
        <w:spacing w:line="171" w:lineRule="atLeast"/>
        <w:rPr>
          <w:rFonts w:ascii="Dax" w:hAnsi="Dax" w:cs="Dax"/>
          <w:b/>
          <w:bCs/>
          <w:sz w:val="32"/>
          <w:szCs w:val="32"/>
        </w:rPr>
      </w:pPr>
    </w:p>
    <w:p w:rsidR="004B07BE" w:rsidRPr="00694F0C" w:rsidRDefault="004B07BE" w:rsidP="00B92EA6">
      <w:pPr>
        <w:autoSpaceDE w:val="0"/>
        <w:autoSpaceDN w:val="0"/>
        <w:adjustRightInd w:val="0"/>
        <w:spacing w:line="171" w:lineRule="atLeast"/>
        <w:rPr>
          <w:rFonts w:ascii="Dax" w:hAnsi="Dax" w:cs="Dax"/>
          <w:b/>
          <w:bCs/>
          <w:sz w:val="32"/>
          <w:szCs w:val="32"/>
        </w:rPr>
      </w:pPr>
    </w:p>
    <w:p w:rsidR="004B07BE" w:rsidRPr="00694F0C" w:rsidRDefault="004B07BE" w:rsidP="00B92EA6">
      <w:pPr>
        <w:autoSpaceDE w:val="0"/>
        <w:autoSpaceDN w:val="0"/>
        <w:adjustRightInd w:val="0"/>
        <w:spacing w:line="171" w:lineRule="atLeast"/>
        <w:rPr>
          <w:rFonts w:ascii="Dax" w:hAnsi="Dax" w:cs="Dax"/>
          <w:b/>
          <w:bCs/>
          <w:sz w:val="32"/>
          <w:szCs w:val="32"/>
        </w:rPr>
      </w:pPr>
    </w:p>
    <w:p w:rsidR="004B07BE" w:rsidRPr="00694F0C" w:rsidRDefault="004B07BE" w:rsidP="00B92EA6">
      <w:pPr>
        <w:autoSpaceDE w:val="0"/>
        <w:autoSpaceDN w:val="0"/>
        <w:adjustRightInd w:val="0"/>
        <w:spacing w:line="171" w:lineRule="atLeast"/>
        <w:rPr>
          <w:rFonts w:ascii="Dax" w:hAnsi="Dax" w:cs="Dax"/>
          <w:b/>
          <w:bCs/>
          <w:sz w:val="32"/>
          <w:szCs w:val="32"/>
        </w:rPr>
      </w:pPr>
    </w:p>
    <w:p w:rsidR="004B07BE" w:rsidRPr="00694F0C" w:rsidRDefault="004B07BE" w:rsidP="00B92EA6">
      <w:pPr>
        <w:autoSpaceDE w:val="0"/>
        <w:autoSpaceDN w:val="0"/>
        <w:adjustRightInd w:val="0"/>
        <w:spacing w:line="171" w:lineRule="atLeast"/>
        <w:rPr>
          <w:rFonts w:ascii="Dax" w:hAnsi="Dax" w:cs="Dax"/>
          <w:b/>
          <w:bCs/>
          <w:sz w:val="32"/>
          <w:szCs w:val="32"/>
        </w:rPr>
      </w:pPr>
    </w:p>
    <w:p w:rsidR="004B07BE" w:rsidRPr="00694F0C" w:rsidRDefault="004B07BE" w:rsidP="00B92EA6">
      <w:pPr>
        <w:autoSpaceDE w:val="0"/>
        <w:autoSpaceDN w:val="0"/>
        <w:adjustRightInd w:val="0"/>
        <w:spacing w:line="171" w:lineRule="atLeast"/>
        <w:rPr>
          <w:rFonts w:ascii="Dax" w:hAnsi="Dax" w:cs="Dax"/>
          <w:b/>
          <w:bCs/>
          <w:sz w:val="32"/>
          <w:szCs w:val="32"/>
        </w:rPr>
      </w:pPr>
    </w:p>
    <w:p w:rsidR="004B07BE" w:rsidRPr="00694F0C" w:rsidRDefault="004B07BE" w:rsidP="00B92EA6">
      <w:pPr>
        <w:autoSpaceDE w:val="0"/>
        <w:autoSpaceDN w:val="0"/>
        <w:adjustRightInd w:val="0"/>
        <w:spacing w:line="171" w:lineRule="atLeast"/>
        <w:rPr>
          <w:rFonts w:ascii="Dax" w:hAnsi="Dax" w:cs="Dax"/>
          <w:sz w:val="32"/>
          <w:szCs w:val="32"/>
        </w:rPr>
      </w:pPr>
      <w:r w:rsidRPr="00694F0C">
        <w:rPr>
          <w:rFonts w:ascii="Dax" w:hAnsi="Dax" w:cs="Dax"/>
          <w:b/>
          <w:bCs/>
          <w:sz w:val="32"/>
          <w:szCs w:val="32"/>
        </w:rPr>
        <w:t>MIDLEY BLACKBURN CR 7(high)</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sz w:val="16"/>
          <w:szCs w:val="16"/>
        </w:rPr>
        <w:t>Male doppelganger rogue 4 (</w:t>
      </w:r>
      <w:r w:rsidRPr="00694F0C">
        <w:rPr>
          <w:rFonts w:ascii="Dax" w:hAnsi="Dax" w:cs="Dax"/>
          <w:i/>
          <w:iCs/>
          <w:sz w:val="16"/>
          <w:szCs w:val="16"/>
        </w:rPr>
        <w:t xml:space="preserve">Pathfinder RPG Bestiary </w:t>
      </w:r>
      <w:r w:rsidRPr="00694F0C">
        <w:rPr>
          <w:rFonts w:ascii="Dax" w:hAnsi="Dax" w:cs="Dax"/>
          <w:sz w:val="16"/>
          <w:szCs w:val="16"/>
        </w:rPr>
        <w:t>89)</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sz w:val="16"/>
          <w:szCs w:val="16"/>
        </w:rPr>
        <w:t>NE Medium monstrous humanoid (shapechanger)</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Init </w:t>
      </w:r>
      <w:r w:rsidRPr="00694F0C">
        <w:rPr>
          <w:rFonts w:ascii="Dax" w:hAnsi="Dax" w:cs="Dax"/>
          <w:sz w:val="16"/>
          <w:szCs w:val="16"/>
        </w:rPr>
        <w:t xml:space="preserve">+7; </w:t>
      </w:r>
      <w:r w:rsidRPr="00694F0C">
        <w:rPr>
          <w:rFonts w:ascii="Dax" w:hAnsi="Dax" w:cs="Dax"/>
          <w:b/>
          <w:bCs/>
          <w:sz w:val="16"/>
          <w:szCs w:val="16"/>
        </w:rPr>
        <w:t xml:space="preserve">Senses </w:t>
      </w:r>
      <w:r w:rsidRPr="00694F0C">
        <w:rPr>
          <w:rFonts w:ascii="Dax" w:hAnsi="Dax" w:cs="Dax"/>
          <w:sz w:val="16"/>
          <w:szCs w:val="16"/>
        </w:rPr>
        <w:t xml:space="preserve">darkvision 60 ft.; </w:t>
      </w:r>
      <w:r w:rsidRPr="00694F0C">
        <w:rPr>
          <w:rFonts w:ascii="Dax" w:hAnsi="Dax" w:cs="Dax"/>
          <w:b/>
          <w:bCs/>
          <w:sz w:val="16"/>
          <w:szCs w:val="16"/>
        </w:rPr>
        <w:t xml:space="preserve">Perception </w:t>
      </w:r>
      <w:r w:rsidRPr="00694F0C">
        <w:rPr>
          <w:rFonts w:ascii="Dax" w:hAnsi="Dax" w:cs="Dax"/>
          <w:sz w:val="16"/>
          <w:szCs w:val="16"/>
        </w:rPr>
        <w:t>+13</w:t>
      </w:r>
    </w:p>
    <w:p w:rsidR="004B07BE" w:rsidRPr="00694F0C" w:rsidRDefault="004B07BE" w:rsidP="00B92EA6">
      <w:pPr>
        <w:autoSpaceDE w:val="0"/>
        <w:autoSpaceDN w:val="0"/>
        <w:adjustRightInd w:val="0"/>
        <w:spacing w:line="151" w:lineRule="atLeast"/>
        <w:rPr>
          <w:rFonts w:ascii="Dax" w:hAnsi="Dax" w:cs="Dax"/>
          <w:b/>
          <w:bCs/>
          <w:sz w:val="15"/>
          <w:szCs w:val="15"/>
        </w:rPr>
      </w:pPr>
    </w:p>
    <w:p w:rsidR="004B07BE" w:rsidRPr="00694F0C" w:rsidRDefault="004B07BE" w:rsidP="00B92EA6">
      <w:pPr>
        <w:autoSpaceDE w:val="0"/>
        <w:autoSpaceDN w:val="0"/>
        <w:adjustRightInd w:val="0"/>
        <w:spacing w:line="151" w:lineRule="atLeast"/>
        <w:rPr>
          <w:rFonts w:ascii="Dax" w:hAnsi="Dax" w:cs="Dax"/>
          <w:sz w:val="15"/>
          <w:szCs w:val="15"/>
        </w:rPr>
      </w:pPr>
      <w:r w:rsidRPr="00694F0C">
        <w:rPr>
          <w:rFonts w:ascii="Dax" w:hAnsi="Dax" w:cs="Dax"/>
          <w:b/>
          <w:bCs/>
          <w:sz w:val="15"/>
          <w:szCs w:val="15"/>
        </w:rPr>
        <w:t>DEFENSE</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AC </w:t>
      </w:r>
      <w:r w:rsidRPr="00694F0C">
        <w:rPr>
          <w:rFonts w:ascii="Dax" w:hAnsi="Dax" w:cs="Dax"/>
          <w:sz w:val="16"/>
          <w:szCs w:val="16"/>
        </w:rPr>
        <w:t>21, touch 15, flat-footed 17 (+2 armor, +1 deflection, +3 Dex, +1 dodge, +4 natural)</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hp </w:t>
      </w:r>
      <w:r w:rsidRPr="00694F0C">
        <w:rPr>
          <w:rFonts w:ascii="Dax" w:hAnsi="Dax" w:cs="Dax"/>
          <w:sz w:val="16"/>
          <w:szCs w:val="16"/>
        </w:rPr>
        <w:t xml:space="preserve">60 (8 HD; 4d10+4d8+20) </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Fort </w:t>
      </w:r>
      <w:r w:rsidRPr="00694F0C">
        <w:rPr>
          <w:rFonts w:ascii="Dax" w:hAnsi="Dax" w:cs="Dax"/>
          <w:sz w:val="16"/>
          <w:szCs w:val="16"/>
        </w:rPr>
        <w:t xml:space="preserve">+6, </w:t>
      </w:r>
      <w:r w:rsidRPr="00694F0C">
        <w:rPr>
          <w:rFonts w:ascii="Dax" w:hAnsi="Dax" w:cs="Dax"/>
          <w:b/>
          <w:bCs/>
          <w:sz w:val="16"/>
          <w:szCs w:val="16"/>
        </w:rPr>
        <w:t xml:space="preserve">Ref </w:t>
      </w:r>
      <w:r w:rsidRPr="00694F0C">
        <w:rPr>
          <w:rFonts w:ascii="Dax" w:hAnsi="Dax" w:cs="Dax"/>
          <w:sz w:val="16"/>
          <w:szCs w:val="16"/>
        </w:rPr>
        <w:t xml:space="preserve">+11, </w:t>
      </w:r>
      <w:r w:rsidRPr="00694F0C">
        <w:rPr>
          <w:rFonts w:ascii="Dax" w:hAnsi="Dax" w:cs="Dax"/>
          <w:b/>
          <w:bCs/>
          <w:sz w:val="16"/>
          <w:szCs w:val="16"/>
        </w:rPr>
        <w:t xml:space="preserve">Will </w:t>
      </w:r>
      <w:r w:rsidRPr="00694F0C">
        <w:rPr>
          <w:rFonts w:ascii="Dax" w:hAnsi="Dax" w:cs="Dax"/>
          <w:sz w:val="16"/>
          <w:szCs w:val="16"/>
        </w:rPr>
        <w:t xml:space="preserve">+7 </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Defensive Abilities </w:t>
      </w:r>
      <w:r w:rsidRPr="00694F0C">
        <w:rPr>
          <w:rFonts w:ascii="Dax" w:hAnsi="Dax" w:cs="Dax"/>
          <w:sz w:val="16"/>
          <w:szCs w:val="16"/>
        </w:rPr>
        <w:t xml:space="preserve">evasion, trap sense +1 uncanny dodge; </w:t>
      </w:r>
      <w:r w:rsidRPr="00694F0C">
        <w:rPr>
          <w:rFonts w:ascii="Dax" w:hAnsi="Dax" w:cs="Dax"/>
          <w:b/>
          <w:bCs/>
          <w:sz w:val="16"/>
          <w:szCs w:val="16"/>
        </w:rPr>
        <w:t xml:space="preserve">immune </w:t>
      </w:r>
      <w:r w:rsidRPr="00694F0C">
        <w:rPr>
          <w:rFonts w:ascii="Dax" w:hAnsi="Dax" w:cs="Dax"/>
          <w:sz w:val="16"/>
          <w:szCs w:val="16"/>
        </w:rPr>
        <w:t>charm, sleep</w:t>
      </w:r>
    </w:p>
    <w:p w:rsidR="004B07BE" w:rsidRPr="00694F0C" w:rsidRDefault="004B07BE" w:rsidP="00B92EA6">
      <w:pPr>
        <w:autoSpaceDE w:val="0"/>
        <w:autoSpaceDN w:val="0"/>
        <w:adjustRightInd w:val="0"/>
        <w:spacing w:line="151" w:lineRule="atLeast"/>
        <w:rPr>
          <w:rFonts w:ascii="Dax" w:hAnsi="Dax" w:cs="Dax"/>
          <w:b/>
          <w:bCs/>
          <w:sz w:val="15"/>
          <w:szCs w:val="15"/>
        </w:rPr>
      </w:pPr>
    </w:p>
    <w:p w:rsidR="004B07BE" w:rsidRPr="00694F0C" w:rsidRDefault="004B07BE" w:rsidP="00B92EA6">
      <w:pPr>
        <w:autoSpaceDE w:val="0"/>
        <w:autoSpaceDN w:val="0"/>
        <w:adjustRightInd w:val="0"/>
        <w:spacing w:line="151" w:lineRule="atLeast"/>
        <w:rPr>
          <w:rFonts w:ascii="Dax" w:hAnsi="Dax" w:cs="Dax"/>
          <w:sz w:val="15"/>
          <w:szCs w:val="15"/>
        </w:rPr>
      </w:pPr>
      <w:r w:rsidRPr="00694F0C">
        <w:rPr>
          <w:rFonts w:ascii="Dax" w:hAnsi="Dax" w:cs="Dax"/>
          <w:b/>
          <w:bCs/>
          <w:sz w:val="15"/>
          <w:szCs w:val="15"/>
        </w:rPr>
        <w:t>OFFENSE</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Speed </w:t>
      </w:r>
      <w:r w:rsidRPr="00694F0C">
        <w:rPr>
          <w:rFonts w:ascii="Dax" w:hAnsi="Dax" w:cs="Dax"/>
          <w:sz w:val="16"/>
          <w:szCs w:val="16"/>
        </w:rPr>
        <w:t>30 ft.</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Melee </w:t>
      </w:r>
      <w:r w:rsidRPr="00694F0C">
        <w:rPr>
          <w:rFonts w:ascii="Dax" w:hAnsi="Dax" w:cs="Dax"/>
          <w:i/>
          <w:iCs/>
          <w:sz w:val="16"/>
          <w:szCs w:val="16"/>
        </w:rPr>
        <w:t xml:space="preserve">+1 bastard sword </w:t>
      </w:r>
      <w:r w:rsidRPr="00694F0C">
        <w:rPr>
          <w:rFonts w:ascii="Dax" w:hAnsi="Dax" w:cs="Dax"/>
          <w:sz w:val="16"/>
          <w:szCs w:val="16"/>
        </w:rPr>
        <w:t>+13/+8 (1d10+8/19–20) or2 claws +12 (1d8+5)</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Ranged </w:t>
      </w:r>
      <w:r w:rsidRPr="00694F0C">
        <w:rPr>
          <w:rFonts w:ascii="Dax" w:hAnsi="Dax" w:cs="Dax"/>
          <w:sz w:val="16"/>
          <w:szCs w:val="16"/>
        </w:rPr>
        <w:t>mwk blowgun +12/+7 (1d2 plus poison)</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Special Attacks </w:t>
      </w:r>
      <w:r w:rsidRPr="00694F0C">
        <w:rPr>
          <w:rFonts w:ascii="Dax" w:hAnsi="Dax" w:cs="Dax"/>
          <w:sz w:val="16"/>
          <w:szCs w:val="16"/>
        </w:rPr>
        <w:t>sneak attack +2d6</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Spell-Like Abilities </w:t>
      </w:r>
      <w:r w:rsidRPr="00694F0C">
        <w:rPr>
          <w:rFonts w:ascii="Dax" w:hAnsi="Dax" w:cs="Dax"/>
          <w:sz w:val="16"/>
          <w:szCs w:val="16"/>
        </w:rPr>
        <w:t>(CL 18th; concentration +21)</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sz w:val="16"/>
          <w:szCs w:val="16"/>
        </w:rPr>
        <w:t>At will—</w:t>
      </w:r>
      <w:r w:rsidRPr="00694F0C">
        <w:rPr>
          <w:rFonts w:ascii="Dax" w:hAnsi="Dax" w:cs="Dax"/>
          <w:i/>
          <w:iCs/>
          <w:sz w:val="16"/>
          <w:szCs w:val="16"/>
        </w:rPr>
        <w:t>detect thoughts</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Rogue Spell-Like Abilities </w:t>
      </w:r>
      <w:r w:rsidRPr="00694F0C">
        <w:rPr>
          <w:rFonts w:ascii="Dax" w:hAnsi="Dax" w:cs="Dax"/>
          <w:sz w:val="16"/>
          <w:szCs w:val="16"/>
        </w:rPr>
        <w:t>(CL 4th, concentration +5)</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sz w:val="16"/>
          <w:szCs w:val="16"/>
        </w:rPr>
        <w:t>3/day—</w:t>
      </w:r>
      <w:r w:rsidRPr="00694F0C">
        <w:rPr>
          <w:rFonts w:ascii="Dax" w:hAnsi="Dax" w:cs="Dax"/>
          <w:i/>
          <w:iCs/>
          <w:sz w:val="16"/>
          <w:szCs w:val="16"/>
        </w:rPr>
        <w:t>message</w:t>
      </w:r>
    </w:p>
    <w:p w:rsidR="004B07BE" w:rsidRPr="00694F0C" w:rsidRDefault="004B07BE" w:rsidP="00B92EA6">
      <w:pPr>
        <w:autoSpaceDE w:val="0"/>
        <w:autoSpaceDN w:val="0"/>
        <w:adjustRightInd w:val="0"/>
        <w:spacing w:line="151" w:lineRule="atLeast"/>
        <w:rPr>
          <w:rFonts w:ascii="Dax" w:hAnsi="Dax" w:cs="Dax"/>
          <w:b/>
          <w:bCs/>
          <w:sz w:val="15"/>
          <w:szCs w:val="15"/>
        </w:rPr>
      </w:pPr>
    </w:p>
    <w:p w:rsidR="004B07BE" w:rsidRPr="00694F0C" w:rsidRDefault="004B07BE" w:rsidP="00B92EA6">
      <w:pPr>
        <w:autoSpaceDE w:val="0"/>
        <w:autoSpaceDN w:val="0"/>
        <w:adjustRightInd w:val="0"/>
        <w:spacing w:line="151" w:lineRule="atLeast"/>
        <w:rPr>
          <w:rFonts w:ascii="Dax" w:hAnsi="Dax" w:cs="Dax"/>
          <w:sz w:val="15"/>
          <w:szCs w:val="15"/>
        </w:rPr>
      </w:pPr>
      <w:r w:rsidRPr="00694F0C">
        <w:rPr>
          <w:rFonts w:ascii="Dax" w:hAnsi="Dax" w:cs="Dax"/>
          <w:b/>
          <w:bCs/>
          <w:sz w:val="15"/>
          <w:szCs w:val="15"/>
        </w:rPr>
        <w:t>TACTICS</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Before Combat </w:t>
      </w:r>
      <w:r w:rsidRPr="00694F0C">
        <w:rPr>
          <w:rFonts w:ascii="Dax" w:hAnsi="Dax" w:cs="Dax"/>
          <w:sz w:val="16"/>
          <w:szCs w:val="16"/>
        </w:rPr>
        <w:t>Midley coats his bastard sword and one of his blowgun darts with blue whinnis poison.</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During Combat </w:t>
      </w:r>
      <w:r w:rsidRPr="00694F0C">
        <w:rPr>
          <w:rFonts w:ascii="Dax" w:hAnsi="Dax" w:cs="Dax"/>
          <w:sz w:val="16"/>
          <w:szCs w:val="16"/>
        </w:rPr>
        <w:t>Midley’s identity as a doppelganger is a secret, and he prefers to keep it that way by not assuming his natural form.</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Morale </w:t>
      </w:r>
      <w:r w:rsidRPr="00694F0C">
        <w:rPr>
          <w:rFonts w:ascii="Dax" w:hAnsi="Dax" w:cs="Dax"/>
          <w:sz w:val="16"/>
          <w:szCs w:val="16"/>
        </w:rPr>
        <w:t>Midley values his life over acquiring a few slaves, and he tries to flee if reduced to 12 or fewer hp.</w:t>
      </w:r>
    </w:p>
    <w:p w:rsidR="004B07BE" w:rsidRPr="00694F0C" w:rsidRDefault="004B07BE" w:rsidP="00B92EA6">
      <w:pPr>
        <w:autoSpaceDE w:val="0"/>
        <w:autoSpaceDN w:val="0"/>
        <w:adjustRightInd w:val="0"/>
        <w:spacing w:line="151" w:lineRule="atLeast"/>
        <w:rPr>
          <w:rFonts w:ascii="Dax" w:hAnsi="Dax" w:cs="Dax"/>
          <w:b/>
          <w:bCs/>
          <w:sz w:val="15"/>
          <w:szCs w:val="15"/>
        </w:rPr>
      </w:pPr>
    </w:p>
    <w:p w:rsidR="004B07BE" w:rsidRPr="00694F0C" w:rsidRDefault="004B07BE" w:rsidP="00B92EA6">
      <w:pPr>
        <w:autoSpaceDE w:val="0"/>
        <w:autoSpaceDN w:val="0"/>
        <w:adjustRightInd w:val="0"/>
        <w:spacing w:line="151" w:lineRule="atLeast"/>
        <w:rPr>
          <w:rFonts w:ascii="Dax" w:hAnsi="Dax" w:cs="Dax"/>
          <w:sz w:val="15"/>
          <w:szCs w:val="15"/>
        </w:rPr>
      </w:pPr>
      <w:r w:rsidRPr="00694F0C">
        <w:rPr>
          <w:rFonts w:ascii="Dax" w:hAnsi="Dax" w:cs="Dax"/>
          <w:b/>
          <w:bCs/>
          <w:sz w:val="15"/>
          <w:szCs w:val="15"/>
        </w:rPr>
        <w:t>STATISTICS</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Str </w:t>
      </w:r>
      <w:r w:rsidRPr="00694F0C">
        <w:rPr>
          <w:rFonts w:ascii="Dax" w:hAnsi="Dax" w:cs="Dax"/>
          <w:sz w:val="16"/>
          <w:szCs w:val="16"/>
        </w:rPr>
        <w:t xml:space="preserve">20, </w:t>
      </w:r>
      <w:r w:rsidRPr="00694F0C">
        <w:rPr>
          <w:rFonts w:ascii="Dax" w:hAnsi="Dax" w:cs="Dax"/>
          <w:b/>
          <w:bCs/>
          <w:sz w:val="16"/>
          <w:szCs w:val="16"/>
        </w:rPr>
        <w:t xml:space="preserve">Dex </w:t>
      </w:r>
      <w:r w:rsidRPr="00694F0C">
        <w:rPr>
          <w:rFonts w:ascii="Dax" w:hAnsi="Dax" w:cs="Dax"/>
          <w:sz w:val="16"/>
          <w:szCs w:val="16"/>
        </w:rPr>
        <w:t xml:space="preserve">17, </w:t>
      </w:r>
      <w:r w:rsidRPr="00694F0C">
        <w:rPr>
          <w:rFonts w:ascii="Dax" w:hAnsi="Dax" w:cs="Dax"/>
          <w:b/>
          <w:bCs/>
          <w:sz w:val="16"/>
          <w:szCs w:val="16"/>
        </w:rPr>
        <w:t xml:space="preserve">Con </w:t>
      </w:r>
      <w:r w:rsidRPr="00694F0C">
        <w:rPr>
          <w:rFonts w:ascii="Dax" w:hAnsi="Dax" w:cs="Dax"/>
          <w:sz w:val="16"/>
          <w:szCs w:val="16"/>
        </w:rPr>
        <w:t xml:space="preserve">14, </w:t>
      </w:r>
      <w:r w:rsidRPr="00694F0C">
        <w:rPr>
          <w:rFonts w:ascii="Dax" w:hAnsi="Dax" w:cs="Dax"/>
          <w:b/>
          <w:bCs/>
          <w:sz w:val="16"/>
          <w:szCs w:val="16"/>
        </w:rPr>
        <w:t xml:space="preserve">Int </w:t>
      </w:r>
      <w:r w:rsidRPr="00694F0C">
        <w:rPr>
          <w:rFonts w:ascii="Dax" w:hAnsi="Dax" w:cs="Dax"/>
          <w:sz w:val="16"/>
          <w:szCs w:val="16"/>
        </w:rPr>
        <w:t xml:space="preserve">12, </w:t>
      </w:r>
      <w:r w:rsidRPr="00694F0C">
        <w:rPr>
          <w:rFonts w:ascii="Dax" w:hAnsi="Dax" w:cs="Dax"/>
          <w:b/>
          <w:bCs/>
          <w:sz w:val="16"/>
          <w:szCs w:val="16"/>
        </w:rPr>
        <w:t xml:space="preserve">Wis </w:t>
      </w:r>
      <w:r w:rsidRPr="00694F0C">
        <w:rPr>
          <w:rFonts w:ascii="Dax" w:hAnsi="Dax" w:cs="Dax"/>
          <w:sz w:val="16"/>
          <w:szCs w:val="16"/>
        </w:rPr>
        <w:t xml:space="preserve">14, </w:t>
      </w:r>
      <w:r w:rsidRPr="00694F0C">
        <w:rPr>
          <w:rFonts w:ascii="Dax" w:hAnsi="Dax" w:cs="Dax"/>
          <w:b/>
          <w:bCs/>
          <w:sz w:val="16"/>
          <w:szCs w:val="16"/>
        </w:rPr>
        <w:t xml:space="preserve">Cha </w:t>
      </w:r>
      <w:r w:rsidRPr="00694F0C">
        <w:rPr>
          <w:rFonts w:ascii="Dax" w:hAnsi="Dax" w:cs="Dax"/>
          <w:sz w:val="16"/>
          <w:szCs w:val="16"/>
        </w:rPr>
        <w:t>17</w:t>
      </w:r>
    </w:p>
    <w:p w:rsidR="004B07BE" w:rsidRPr="00694F0C" w:rsidRDefault="004B07BE" w:rsidP="00B92EA6">
      <w:pPr>
        <w:autoSpaceDE w:val="0"/>
        <w:autoSpaceDN w:val="0"/>
        <w:adjustRightInd w:val="0"/>
        <w:spacing w:line="161" w:lineRule="atLeast"/>
        <w:rPr>
          <w:rFonts w:ascii="Dax" w:hAnsi="Dax" w:cs="Dax"/>
          <w:b/>
          <w:bCs/>
          <w:sz w:val="16"/>
          <w:szCs w:val="16"/>
        </w:rPr>
      </w:pP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Base Atk </w:t>
      </w:r>
      <w:r w:rsidRPr="00694F0C">
        <w:rPr>
          <w:rFonts w:ascii="Dax" w:hAnsi="Dax" w:cs="Dax"/>
          <w:sz w:val="16"/>
          <w:szCs w:val="16"/>
        </w:rPr>
        <w:t xml:space="preserve">+7; </w:t>
      </w:r>
      <w:r w:rsidRPr="00694F0C">
        <w:rPr>
          <w:rFonts w:ascii="Dax" w:hAnsi="Dax" w:cs="Dax"/>
          <w:b/>
          <w:bCs/>
          <w:sz w:val="16"/>
          <w:szCs w:val="16"/>
        </w:rPr>
        <w:t xml:space="preserve">CMB </w:t>
      </w:r>
      <w:r w:rsidRPr="00694F0C">
        <w:rPr>
          <w:rFonts w:ascii="Dax" w:hAnsi="Dax" w:cs="Dax"/>
          <w:sz w:val="16"/>
          <w:szCs w:val="16"/>
        </w:rPr>
        <w:t xml:space="preserve">+12; </w:t>
      </w:r>
      <w:r w:rsidRPr="00694F0C">
        <w:rPr>
          <w:rFonts w:ascii="Dax" w:hAnsi="Dax" w:cs="Dax"/>
          <w:b/>
          <w:bCs/>
          <w:sz w:val="16"/>
          <w:szCs w:val="16"/>
        </w:rPr>
        <w:t xml:space="preserve">CMD </w:t>
      </w:r>
      <w:r w:rsidRPr="00694F0C">
        <w:rPr>
          <w:rFonts w:ascii="Dax" w:hAnsi="Dax" w:cs="Dax"/>
          <w:sz w:val="16"/>
          <w:szCs w:val="16"/>
        </w:rPr>
        <w:t>28</w:t>
      </w:r>
    </w:p>
    <w:p w:rsidR="004B07BE" w:rsidRPr="00694F0C" w:rsidRDefault="004B07BE" w:rsidP="00B92EA6">
      <w:pPr>
        <w:autoSpaceDE w:val="0"/>
        <w:autoSpaceDN w:val="0"/>
        <w:adjustRightInd w:val="0"/>
        <w:spacing w:line="161" w:lineRule="atLeast"/>
        <w:rPr>
          <w:rFonts w:ascii="Dax" w:hAnsi="Dax" w:cs="Dax"/>
          <w:b/>
          <w:bCs/>
          <w:sz w:val="16"/>
          <w:szCs w:val="16"/>
        </w:rPr>
      </w:pP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Feats </w:t>
      </w:r>
      <w:r w:rsidRPr="00694F0C">
        <w:rPr>
          <w:rFonts w:ascii="Dax" w:hAnsi="Dax" w:cs="Dax"/>
          <w:sz w:val="16"/>
          <w:szCs w:val="16"/>
        </w:rPr>
        <w:t>Dodge, Great Fortitude, Improved Initiative, Mobility, Spring Attack</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Skills </w:t>
      </w:r>
      <w:r w:rsidRPr="00694F0C">
        <w:rPr>
          <w:rFonts w:ascii="Dax" w:hAnsi="Dax" w:cs="Dax"/>
          <w:sz w:val="16"/>
          <w:szCs w:val="16"/>
        </w:rPr>
        <w:t xml:space="preserve">Acrobatics +15, Appraise +6, Bluff +16 (+20 while using shape change ability), Diplomacy +14, Disable Device +10, Disguise +11 (+31 while using change shape ability), Intimidate +8, Perception +13, Sense Motive +12, Sleight of Hand +11, Stealth +12, Use Magic Device +10; </w:t>
      </w:r>
      <w:r w:rsidRPr="00694F0C">
        <w:rPr>
          <w:rFonts w:ascii="Dax" w:hAnsi="Dax" w:cs="Dax"/>
          <w:b/>
          <w:bCs/>
          <w:sz w:val="16"/>
          <w:szCs w:val="16"/>
        </w:rPr>
        <w:t xml:space="preserve">Racial Modifiers </w:t>
      </w:r>
      <w:r w:rsidRPr="00694F0C">
        <w:rPr>
          <w:rFonts w:ascii="Dax" w:hAnsi="Dax" w:cs="Dax"/>
          <w:sz w:val="16"/>
          <w:szCs w:val="16"/>
        </w:rPr>
        <w:t>+4 Bluff (+8 while using shape change ability), +4 Disguise (+24 while using shape change ability)</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Languages </w:t>
      </w:r>
      <w:r w:rsidRPr="00694F0C">
        <w:rPr>
          <w:rFonts w:ascii="Dax" w:hAnsi="Dax" w:cs="Dax"/>
          <w:sz w:val="16"/>
          <w:szCs w:val="16"/>
        </w:rPr>
        <w:t>Common</w:t>
      </w:r>
    </w:p>
    <w:p w:rsidR="004B07BE" w:rsidRPr="00694F0C" w:rsidRDefault="004B07BE"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SQ </w:t>
      </w:r>
      <w:r w:rsidRPr="00694F0C">
        <w:rPr>
          <w:rFonts w:ascii="Dax" w:hAnsi="Dax" w:cs="Dax"/>
          <w:sz w:val="16"/>
          <w:szCs w:val="16"/>
        </w:rPr>
        <w:t>rogue talents (combat trick, minor magic), trapfinding +2, change shape (alter self)</w:t>
      </w:r>
    </w:p>
    <w:p w:rsidR="004B07BE" w:rsidRPr="00694F0C" w:rsidRDefault="004B07BE" w:rsidP="00B92EA6">
      <w:pPr>
        <w:rPr>
          <w:rFonts w:ascii="Dax" w:hAnsi="Dax" w:cs="Dax"/>
          <w:i/>
          <w:iCs/>
          <w:sz w:val="16"/>
          <w:szCs w:val="16"/>
        </w:rPr>
      </w:pPr>
      <w:r w:rsidRPr="00694F0C">
        <w:rPr>
          <w:rFonts w:ascii="Dax" w:hAnsi="Dax" w:cs="Dax"/>
          <w:b/>
          <w:bCs/>
          <w:sz w:val="16"/>
          <w:szCs w:val="16"/>
        </w:rPr>
        <w:t xml:space="preserve">Combat Gear </w:t>
      </w:r>
      <w:r w:rsidRPr="00694F0C">
        <w:rPr>
          <w:rFonts w:ascii="Dax" w:hAnsi="Dax" w:cs="Dax"/>
          <w:i/>
          <w:iCs/>
          <w:sz w:val="16"/>
          <w:szCs w:val="16"/>
        </w:rPr>
        <w:t xml:space="preserve">potion of invisibility, </w:t>
      </w:r>
      <w:r w:rsidRPr="00694F0C">
        <w:rPr>
          <w:rFonts w:ascii="Dax" w:hAnsi="Dax" w:cs="Dax"/>
          <w:sz w:val="16"/>
          <w:szCs w:val="16"/>
        </w:rPr>
        <w:t xml:space="preserve">blue whinnis poison (2); </w:t>
      </w:r>
      <w:r w:rsidRPr="00694F0C">
        <w:rPr>
          <w:rFonts w:ascii="Dax" w:hAnsi="Dax" w:cs="Dax"/>
          <w:b/>
          <w:bCs/>
          <w:sz w:val="16"/>
          <w:szCs w:val="16"/>
        </w:rPr>
        <w:t xml:space="preserve">Other Gear </w:t>
      </w:r>
      <w:r w:rsidRPr="00694F0C">
        <w:rPr>
          <w:rFonts w:ascii="Dax" w:hAnsi="Dax" w:cs="Dax"/>
          <w:sz w:val="16"/>
          <w:szCs w:val="16"/>
        </w:rPr>
        <w:t xml:space="preserve">leather armor, </w:t>
      </w:r>
      <w:r w:rsidRPr="00694F0C">
        <w:rPr>
          <w:rFonts w:ascii="Dax" w:hAnsi="Dax" w:cs="Dax"/>
          <w:i/>
          <w:iCs/>
          <w:sz w:val="16"/>
          <w:szCs w:val="16"/>
        </w:rPr>
        <w:t>+1 bastard sword</w:t>
      </w:r>
      <w:r w:rsidRPr="00694F0C">
        <w:rPr>
          <w:rFonts w:ascii="Dax" w:hAnsi="Dax" w:cs="Dax"/>
          <w:sz w:val="16"/>
          <w:szCs w:val="16"/>
        </w:rPr>
        <w:t xml:space="preserve">, </w:t>
      </w:r>
      <w:r w:rsidRPr="00694F0C">
        <w:rPr>
          <w:rFonts w:ascii="Dax" w:hAnsi="Dax" w:cs="Dax"/>
          <w:i/>
          <w:iCs/>
          <w:sz w:val="16"/>
          <w:szCs w:val="16"/>
        </w:rPr>
        <w:t>ring of protection +1</w:t>
      </w:r>
    </w:p>
    <w:p w:rsidR="004B07BE" w:rsidRPr="00694F0C" w:rsidRDefault="004B07BE" w:rsidP="000C2705">
      <w:pPr>
        <w:rPr>
          <w:rFonts w:ascii="Dax" w:hAnsi="Dax" w:cs="Dax"/>
          <w:sz w:val="16"/>
          <w:szCs w:val="16"/>
          <w:u w:val="single"/>
        </w:rPr>
      </w:pPr>
    </w:p>
    <w:p w:rsidR="004B07BE" w:rsidRPr="00694F0C" w:rsidRDefault="004B07BE" w:rsidP="000C2705">
      <w:pPr>
        <w:pStyle w:val="Heading3"/>
        <w:spacing w:before="0" w:beforeAutospacing="0" w:after="0" w:afterAutospacing="0"/>
        <w:rPr>
          <w:sz w:val="16"/>
          <w:szCs w:val="16"/>
          <w:u w:val="single"/>
        </w:rPr>
      </w:pPr>
      <w:r w:rsidRPr="00694F0C">
        <w:rPr>
          <w:sz w:val="16"/>
          <w:szCs w:val="16"/>
          <w:u w:val="single"/>
        </w:rPr>
        <w:t xml:space="preserve">Blue Whinnis </w:t>
      </w:r>
    </w:p>
    <w:tbl>
      <w:tblPr>
        <w:tblW w:w="0" w:type="auto"/>
        <w:tblCellSpacing w:w="0" w:type="dxa"/>
        <w:tblCellMar>
          <w:top w:w="15" w:type="dxa"/>
          <w:left w:w="15" w:type="dxa"/>
          <w:bottom w:w="15" w:type="dxa"/>
          <w:right w:w="15" w:type="dxa"/>
        </w:tblCellMar>
        <w:tblLook w:val="0000"/>
      </w:tblPr>
      <w:tblGrid>
        <w:gridCol w:w="5998"/>
      </w:tblGrid>
      <w:tr w:rsidR="004B07BE" w:rsidRPr="00694F0C">
        <w:trPr>
          <w:tblCellSpacing w:w="0" w:type="dxa"/>
        </w:trPr>
        <w:tc>
          <w:tcPr>
            <w:tcW w:w="0" w:type="auto"/>
            <w:vAlign w:val="center"/>
          </w:tcPr>
          <w:p w:rsidR="004B07BE" w:rsidRPr="00694F0C" w:rsidRDefault="004B07BE" w:rsidP="009A4A0D">
            <w:pPr>
              <w:pStyle w:val="NormalWeb"/>
              <w:spacing w:before="0" w:beforeAutospacing="0" w:after="0" w:afterAutospacing="0"/>
              <w:rPr>
                <w:sz w:val="16"/>
                <w:szCs w:val="16"/>
              </w:rPr>
            </w:pPr>
            <w:r w:rsidRPr="00694F0C">
              <w:rPr>
                <w:b/>
                <w:bCs/>
                <w:sz w:val="16"/>
                <w:szCs w:val="16"/>
              </w:rPr>
              <w:t>Type</w:t>
            </w:r>
            <w:r w:rsidRPr="00694F0C">
              <w:rPr>
                <w:sz w:val="16"/>
                <w:szCs w:val="16"/>
              </w:rPr>
              <w:t xml:space="preserve"> poison (injury); </w:t>
            </w:r>
            <w:r w:rsidRPr="00694F0C">
              <w:rPr>
                <w:b/>
                <w:bCs/>
                <w:sz w:val="16"/>
                <w:szCs w:val="16"/>
              </w:rPr>
              <w:t>Save</w:t>
            </w:r>
            <w:r w:rsidRPr="00694F0C">
              <w:rPr>
                <w:sz w:val="16"/>
                <w:szCs w:val="16"/>
              </w:rPr>
              <w:t xml:space="preserve"> </w:t>
            </w:r>
            <w:hyperlink r:id="rId171" w:anchor="TOC-Fortitude" w:history="1">
              <w:r w:rsidRPr="00694F0C">
                <w:rPr>
                  <w:rStyle w:val="Hyperlink"/>
                  <w:color w:val="auto"/>
                  <w:sz w:val="16"/>
                  <w:szCs w:val="16"/>
                </w:rPr>
                <w:t>Fortitude</w:t>
              </w:r>
            </w:hyperlink>
            <w:r w:rsidRPr="00694F0C">
              <w:rPr>
                <w:sz w:val="16"/>
                <w:szCs w:val="16"/>
              </w:rPr>
              <w:t xml:space="preserve"> DC 14</w:t>
            </w:r>
          </w:p>
          <w:p w:rsidR="004B07BE" w:rsidRPr="00694F0C" w:rsidRDefault="004B07BE" w:rsidP="009A4A0D">
            <w:pPr>
              <w:pStyle w:val="NormalWeb"/>
              <w:spacing w:before="0" w:beforeAutospacing="0" w:after="0" w:afterAutospacing="0"/>
              <w:rPr>
                <w:sz w:val="16"/>
                <w:szCs w:val="16"/>
              </w:rPr>
            </w:pPr>
            <w:r w:rsidRPr="00694F0C">
              <w:rPr>
                <w:b/>
                <w:bCs/>
                <w:sz w:val="16"/>
                <w:szCs w:val="16"/>
              </w:rPr>
              <w:t>Frequency</w:t>
            </w:r>
            <w:r w:rsidRPr="00694F0C">
              <w:rPr>
                <w:sz w:val="16"/>
                <w:szCs w:val="16"/>
              </w:rPr>
              <w:t xml:space="preserve"> 1/round for 2 rounds</w:t>
            </w:r>
          </w:p>
          <w:p w:rsidR="004B07BE" w:rsidRPr="00694F0C" w:rsidRDefault="004B07BE" w:rsidP="009A4A0D">
            <w:pPr>
              <w:pStyle w:val="NormalWeb"/>
              <w:spacing w:before="0" w:beforeAutospacing="0" w:after="0" w:afterAutospacing="0"/>
              <w:rPr>
                <w:sz w:val="16"/>
                <w:szCs w:val="16"/>
              </w:rPr>
            </w:pPr>
            <w:r w:rsidRPr="00694F0C">
              <w:rPr>
                <w:b/>
                <w:bCs/>
                <w:sz w:val="16"/>
                <w:szCs w:val="16"/>
              </w:rPr>
              <w:t>Initial Effect</w:t>
            </w:r>
            <w:r w:rsidRPr="00694F0C">
              <w:rPr>
                <w:sz w:val="16"/>
                <w:szCs w:val="16"/>
              </w:rPr>
              <w:t xml:space="preserve"> 1 </w:t>
            </w:r>
            <w:hyperlink r:id="rId172" w:anchor="TOC-Constitution-Con-" w:history="1">
              <w:r w:rsidRPr="00694F0C">
                <w:rPr>
                  <w:rStyle w:val="Hyperlink"/>
                  <w:color w:val="auto"/>
                  <w:sz w:val="16"/>
                  <w:szCs w:val="16"/>
                </w:rPr>
                <w:t>Con</w:t>
              </w:r>
            </w:hyperlink>
            <w:r w:rsidRPr="00694F0C">
              <w:rPr>
                <w:sz w:val="16"/>
                <w:szCs w:val="16"/>
              </w:rPr>
              <w:t xml:space="preserve"> damage; </w:t>
            </w:r>
            <w:r w:rsidRPr="00694F0C">
              <w:rPr>
                <w:b/>
                <w:bCs/>
                <w:sz w:val="16"/>
                <w:szCs w:val="16"/>
              </w:rPr>
              <w:t>Secondary Effect</w:t>
            </w:r>
            <w:r w:rsidRPr="00694F0C">
              <w:rPr>
                <w:sz w:val="16"/>
                <w:szCs w:val="16"/>
              </w:rPr>
              <w:t xml:space="preserve"> unconsciousness for 1d3 hours; </w:t>
            </w:r>
            <w:r w:rsidRPr="00694F0C">
              <w:rPr>
                <w:b/>
                <w:bCs/>
                <w:sz w:val="16"/>
                <w:szCs w:val="16"/>
              </w:rPr>
              <w:t>Cure</w:t>
            </w:r>
            <w:r w:rsidRPr="00694F0C">
              <w:rPr>
                <w:sz w:val="16"/>
                <w:szCs w:val="16"/>
              </w:rPr>
              <w:t xml:space="preserve"> 1 save</w:t>
            </w:r>
          </w:p>
        </w:tc>
      </w:tr>
    </w:tbl>
    <w:p w:rsidR="004B07BE" w:rsidRPr="00694F0C" w:rsidRDefault="004B07BE" w:rsidP="00B92EA6">
      <w:pPr>
        <w:rPr>
          <w:b/>
          <w:bCs/>
          <w:sz w:val="32"/>
          <w:szCs w:val="32"/>
        </w:rPr>
      </w:pPr>
    </w:p>
    <w:p w:rsidR="004B07BE" w:rsidRPr="00694F0C" w:rsidRDefault="004B07BE" w:rsidP="00B92EA6">
      <w:pPr>
        <w:rPr>
          <w:b/>
          <w:bCs/>
          <w:sz w:val="32"/>
          <w:szCs w:val="32"/>
        </w:rPr>
      </w:pPr>
    </w:p>
    <w:p w:rsidR="004B07BE" w:rsidRPr="00694F0C" w:rsidRDefault="004B07BE" w:rsidP="00B92EA6">
      <w:pPr>
        <w:rPr>
          <w:b/>
          <w:bCs/>
          <w:sz w:val="32"/>
          <w:szCs w:val="32"/>
        </w:rPr>
      </w:pPr>
    </w:p>
    <w:p w:rsidR="004B07BE" w:rsidRPr="00694F0C" w:rsidRDefault="004B07BE" w:rsidP="00B92EA6">
      <w:pPr>
        <w:rPr>
          <w:b/>
          <w:bCs/>
          <w:sz w:val="32"/>
          <w:szCs w:val="32"/>
        </w:rPr>
      </w:pPr>
    </w:p>
    <w:p w:rsidR="004B07BE" w:rsidRPr="00694F0C" w:rsidRDefault="004B07BE" w:rsidP="00B92EA6">
      <w:pPr>
        <w:rPr>
          <w:b/>
          <w:bCs/>
          <w:sz w:val="32"/>
          <w:szCs w:val="32"/>
        </w:rPr>
      </w:pPr>
    </w:p>
    <w:p w:rsidR="004B07BE" w:rsidRPr="00694F0C" w:rsidRDefault="004B07BE" w:rsidP="00B92EA6">
      <w:pPr>
        <w:rPr>
          <w:b/>
          <w:bCs/>
          <w:sz w:val="32"/>
          <w:szCs w:val="32"/>
        </w:rPr>
      </w:pPr>
    </w:p>
    <w:p w:rsidR="004B07BE" w:rsidRPr="00694F0C" w:rsidRDefault="004B07BE" w:rsidP="00B92EA6">
      <w:pPr>
        <w:rPr>
          <w:b/>
          <w:bCs/>
          <w:sz w:val="32"/>
          <w:szCs w:val="32"/>
        </w:rPr>
      </w:pPr>
    </w:p>
    <w:p w:rsidR="004B07BE" w:rsidRPr="00694F0C" w:rsidRDefault="004B07BE" w:rsidP="00B92EA6">
      <w:pPr>
        <w:rPr>
          <w:b/>
          <w:bCs/>
          <w:sz w:val="32"/>
          <w:szCs w:val="32"/>
        </w:rPr>
      </w:pPr>
    </w:p>
    <w:p w:rsidR="004B07BE" w:rsidRPr="00694F0C" w:rsidRDefault="004B07BE" w:rsidP="00B92EA6">
      <w:pPr>
        <w:rPr>
          <w:b/>
          <w:bCs/>
          <w:sz w:val="32"/>
          <w:szCs w:val="32"/>
        </w:rPr>
      </w:pPr>
    </w:p>
    <w:p w:rsidR="004B07BE" w:rsidRPr="00694F0C" w:rsidRDefault="004B07BE" w:rsidP="00B92EA6">
      <w:pPr>
        <w:rPr>
          <w:b/>
          <w:bCs/>
          <w:sz w:val="32"/>
          <w:szCs w:val="32"/>
        </w:rPr>
      </w:pPr>
    </w:p>
    <w:p w:rsidR="004B07BE" w:rsidRPr="00694F0C" w:rsidRDefault="004B07BE" w:rsidP="00B92EA6">
      <w:pPr>
        <w:rPr>
          <w:b/>
          <w:bCs/>
          <w:sz w:val="32"/>
          <w:szCs w:val="32"/>
        </w:rPr>
      </w:pPr>
    </w:p>
    <w:p w:rsidR="004B07BE" w:rsidRPr="00694F0C" w:rsidRDefault="004B07BE" w:rsidP="00B92EA6">
      <w:pPr>
        <w:rPr>
          <w:b/>
          <w:bCs/>
          <w:sz w:val="32"/>
          <w:szCs w:val="32"/>
        </w:rPr>
      </w:pPr>
      <w:r w:rsidRPr="00694F0C">
        <w:rPr>
          <w:b/>
          <w:bCs/>
          <w:sz w:val="32"/>
          <w:szCs w:val="32"/>
        </w:rPr>
        <w:t>Mission 5: the vault of Bastorieth (Dark Archive)</w:t>
      </w:r>
    </w:p>
    <w:p w:rsidR="004B07BE" w:rsidRPr="00694F0C" w:rsidRDefault="004B07BE" w:rsidP="0072796C">
      <w:pPr>
        <w:rPr>
          <w:b/>
          <w:bCs/>
          <w:sz w:val="16"/>
          <w:szCs w:val="16"/>
        </w:rPr>
      </w:pPr>
    </w:p>
    <w:p w:rsidR="004B07BE" w:rsidRPr="00694F0C" w:rsidRDefault="004B07BE" w:rsidP="0072796C">
      <w:pPr>
        <w:rPr>
          <w:b/>
          <w:bCs/>
          <w:sz w:val="16"/>
          <w:szCs w:val="16"/>
        </w:rPr>
      </w:pPr>
    </w:p>
    <w:p w:rsidR="004B07BE" w:rsidRPr="00694F0C" w:rsidRDefault="004B07BE" w:rsidP="0072796C">
      <w:pPr>
        <w:pStyle w:val="NormalWeb"/>
        <w:spacing w:before="0" w:beforeAutospacing="0" w:after="0" w:afterAutospacing="0"/>
        <w:rPr>
          <w:i/>
          <w:iCs/>
          <w:sz w:val="16"/>
          <w:szCs w:val="16"/>
        </w:rPr>
      </w:pPr>
      <w:r w:rsidRPr="00694F0C">
        <w:rPr>
          <w:i/>
          <w:iCs/>
          <w:sz w:val="16"/>
          <w:szCs w:val="16"/>
        </w:rPr>
        <w:t>This thing looks like a skeletal human torso coated in liquid shadow, obscuring its bones but clearly revealing its shape.</w:t>
      </w:r>
    </w:p>
    <w:tbl>
      <w:tblPr>
        <w:tblW w:w="0" w:type="auto"/>
        <w:tblCellSpacing w:w="0" w:type="dxa"/>
        <w:tblCellMar>
          <w:top w:w="15" w:type="dxa"/>
          <w:left w:w="15" w:type="dxa"/>
          <w:bottom w:w="15" w:type="dxa"/>
          <w:right w:w="15" w:type="dxa"/>
        </w:tblCellMar>
        <w:tblLook w:val="0000"/>
      </w:tblPr>
      <w:tblGrid>
        <w:gridCol w:w="8620"/>
        <w:gridCol w:w="50"/>
      </w:tblGrid>
      <w:tr w:rsidR="004B07BE" w:rsidRPr="00694F0C">
        <w:trPr>
          <w:tblCellSpacing w:w="0" w:type="dxa"/>
        </w:trPr>
        <w:tc>
          <w:tcPr>
            <w:tcW w:w="0" w:type="auto"/>
            <w:vAlign w:val="center"/>
          </w:tcPr>
          <w:tbl>
            <w:tblPr>
              <w:tblW w:w="5000" w:type="pct"/>
              <w:tblCellSpacing w:w="15" w:type="dxa"/>
              <w:tblCellMar>
                <w:top w:w="15" w:type="dxa"/>
                <w:left w:w="15" w:type="dxa"/>
                <w:bottom w:w="15" w:type="dxa"/>
                <w:right w:w="15" w:type="dxa"/>
              </w:tblCellMar>
              <w:tblLook w:val="0000"/>
            </w:tblPr>
            <w:tblGrid>
              <w:gridCol w:w="7270"/>
              <w:gridCol w:w="1320"/>
            </w:tblGrid>
            <w:tr w:rsidR="004B07BE" w:rsidRPr="00694F0C">
              <w:trPr>
                <w:tblCellSpacing w:w="15" w:type="dxa"/>
              </w:trPr>
              <w:tc>
                <w:tcPr>
                  <w:tcW w:w="4250" w:type="pct"/>
                  <w:tcBorders>
                    <w:top w:val="nil"/>
                    <w:left w:val="nil"/>
                    <w:bottom w:val="nil"/>
                    <w:right w:val="nil"/>
                  </w:tcBorders>
                  <w:shd w:val="clear" w:color="auto" w:fill="CFE2F3"/>
                  <w:vAlign w:val="center"/>
                </w:tcPr>
                <w:p w:rsidR="004B07BE" w:rsidRPr="00694F0C" w:rsidRDefault="004B07BE" w:rsidP="0072796C">
                  <w:pPr>
                    <w:jc w:val="center"/>
                    <w:rPr>
                      <w:b/>
                      <w:bCs/>
                      <w:smallCaps/>
                      <w:sz w:val="32"/>
                      <w:szCs w:val="32"/>
                    </w:rPr>
                  </w:pPr>
                  <w:r w:rsidRPr="00694F0C">
                    <w:rPr>
                      <w:b/>
                      <w:bCs/>
                      <w:smallCaps/>
                      <w:sz w:val="32"/>
                      <w:szCs w:val="32"/>
                    </w:rPr>
                    <w:t>Owb (low)</w:t>
                  </w:r>
                </w:p>
              </w:tc>
              <w:tc>
                <w:tcPr>
                  <w:tcW w:w="0" w:type="auto"/>
                  <w:tcBorders>
                    <w:top w:val="nil"/>
                    <w:left w:val="nil"/>
                    <w:bottom w:val="nil"/>
                    <w:right w:val="nil"/>
                  </w:tcBorders>
                  <w:shd w:val="clear" w:color="auto" w:fill="CFE2F3"/>
                  <w:vAlign w:val="center"/>
                </w:tcPr>
                <w:p w:rsidR="004B07BE" w:rsidRPr="00694F0C" w:rsidRDefault="004B07BE" w:rsidP="0072796C">
                  <w:pPr>
                    <w:jc w:val="right"/>
                    <w:rPr>
                      <w:b/>
                      <w:bCs/>
                      <w:smallCaps/>
                      <w:sz w:val="16"/>
                      <w:szCs w:val="16"/>
                    </w:rPr>
                  </w:pPr>
                  <w:r w:rsidRPr="00694F0C">
                    <w:rPr>
                      <w:b/>
                      <w:bCs/>
                      <w:smallCaps/>
                      <w:sz w:val="16"/>
                      <w:szCs w:val="16"/>
                    </w:rPr>
                    <w:t>CR 6</w:t>
                  </w:r>
                </w:p>
              </w:tc>
            </w:tr>
          </w:tbl>
          <w:p w:rsidR="004B07BE" w:rsidRPr="00694F0C" w:rsidRDefault="004B07BE" w:rsidP="0072796C">
            <w:pPr>
              <w:pStyle w:val="NormalWeb"/>
              <w:spacing w:before="0" w:beforeAutospacing="0" w:after="0" w:afterAutospacing="0"/>
              <w:rPr>
                <w:sz w:val="16"/>
                <w:szCs w:val="16"/>
              </w:rPr>
            </w:pPr>
            <w:r w:rsidRPr="00694F0C">
              <w:rPr>
                <w:sz w:val="16"/>
                <w:szCs w:val="16"/>
              </w:rPr>
              <w:br/>
              <w:t xml:space="preserve">NE Medium </w:t>
            </w:r>
            <w:hyperlink r:id="rId173" w:anchor="TOC-Outsider" w:history="1">
              <w:r w:rsidRPr="00694F0C">
                <w:rPr>
                  <w:rStyle w:val="Hyperlink"/>
                  <w:color w:val="auto"/>
                  <w:sz w:val="16"/>
                  <w:szCs w:val="16"/>
                </w:rPr>
                <w:t>outsider</w:t>
              </w:r>
            </w:hyperlink>
            <w:r w:rsidRPr="00694F0C">
              <w:rPr>
                <w:sz w:val="16"/>
                <w:szCs w:val="16"/>
              </w:rPr>
              <w:t xml:space="preserve"> (</w:t>
            </w:r>
            <w:hyperlink r:id="rId174" w:anchor="TOC-Extraplanar" w:history="1">
              <w:r w:rsidRPr="00694F0C">
                <w:rPr>
                  <w:rStyle w:val="Hyperlink"/>
                  <w:color w:val="auto"/>
                  <w:sz w:val="16"/>
                  <w:szCs w:val="16"/>
                </w:rPr>
                <w:t>extraplanar</w:t>
              </w:r>
            </w:hyperlink>
            <w:r w:rsidRPr="00694F0C">
              <w:rPr>
                <w:sz w:val="16"/>
                <w:szCs w:val="16"/>
              </w:rPr>
              <w:t>)</w:t>
            </w:r>
            <w:r w:rsidRPr="00694F0C">
              <w:rPr>
                <w:sz w:val="16"/>
                <w:szCs w:val="16"/>
              </w:rPr>
              <w:br/>
            </w:r>
            <w:r w:rsidRPr="00694F0C">
              <w:rPr>
                <w:b/>
                <w:bCs/>
                <w:sz w:val="16"/>
                <w:szCs w:val="16"/>
              </w:rPr>
              <w:t>Init</w:t>
            </w:r>
            <w:r w:rsidRPr="00694F0C">
              <w:rPr>
                <w:sz w:val="16"/>
                <w:szCs w:val="16"/>
              </w:rPr>
              <w:t xml:space="preserve"> +10; </w:t>
            </w:r>
            <w:r w:rsidRPr="00694F0C">
              <w:rPr>
                <w:b/>
                <w:bCs/>
                <w:sz w:val="16"/>
                <w:szCs w:val="16"/>
              </w:rPr>
              <w:t>Senses</w:t>
            </w:r>
            <w:r w:rsidRPr="00694F0C">
              <w:rPr>
                <w:sz w:val="16"/>
                <w:szCs w:val="16"/>
              </w:rPr>
              <w:t xml:space="preserve"> </w:t>
            </w:r>
            <w:hyperlink r:id="rId175" w:anchor="TOC-Darkvision" w:history="1">
              <w:r w:rsidRPr="00694F0C">
                <w:rPr>
                  <w:rStyle w:val="Hyperlink"/>
                  <w:color w:val="auto"/>
                  <w:sz w:val="16"/>
                  <w:szCs w:val="16"/>
                </w:rPr>
                <w:t>darkvision</w:t>
              </w:r>
            </w:hyperlink>
            <w:r w:rsidRPr="00694F0C">
              <w:rPr>
                <w:sz w:val="16"/>
                <w:szCs w:val="16"/>
              </w:rPr>
              <w:t xml:space="preserve"> 60 ft., </w:t>
            </w:r>
            <w:hyperlink r:id="rId176" w:anchor="TOC-See-in-Darkness-Su-" w:history="1">
              <w:r w:rsidRPr="00694F0C">
                <w:rPr>
                  <w:rStyle w:val="Hyperlink"/>
                  <w:color w:val="auto"/>
                  <w:sz w:val="16"/>
                  <w:szCs w:val="16"/>
                </w:rPr>
                <w:t>see in darkness</w:t>
              </w:r>
            </w:hyperlink>
            <w:r w:rsidRPr="00694F0C">
              <w:rPr>
                <w:sz w:val="16"/>
                <w:szCs w:val="16"/>
              </w:rPr>
              <w:t xml:space="preserve">; </w:t>
            </w:r>
            <w:hyperlink r:id="rId177" w:history="1">
              <w:r w:rsidRPr="00694F0C">
                <w:rPr>
                  <w:rStyle w:val="Hyperlink"/>
                  <w:color w:val="auto"/>
                  <w:sz w:val="16"/>
                  <w:szCs w:val="16"/>
                </w:rPr>
                <w:t>Perception</w:t>
              </w:r>
            </w:hyperlink>
            <w:r w:rsidRPr="00694F0C">
              <w:rPr>
                <w:sz w:val="16"/>
                <w:szCs w:val="16"/>
              </w:rPr>
              <w:t xml:space="preserve"> +13</w:t>
            </w:r>
          </w:p>
          <w:p w:rsidR="004B07BE" w:rsidRPr="00694F0C" w:rsidRDefault="004B07BE" w:rsidP="0072796C">
            <w:pPr>
              <w:pStyle w:val="Heading4"/>
              <w:pBdr>
                <w:top w:val="single" w:sz="4" w:space="0" w:color="auto"/>
                <w:bottom w:val="single" w:sz="4" w:space="0" w:color="auto"/>
              </w:pBdr>
              <w:spacing w:before="0" w:beforeAutospacing="0" w:after="0" w:afterAutospacing="0"/>
              <w:rPr>
                <w:sz w:val="16"/>
                <w:szCs w:val="16"/>
              </w:rPr>
            </w:pPr>
          </w:p>
          <w:p w:rsidR="004B07BE" w:rsidRPr="00694F0C" w:rsidRDefault="004B07BE" w:rsidP="0072796C">
            <w:pPr>
              <w:pStyle w:val="Heading4"/>
              <w:pBdr>
                <w:top w:val="single" w:sz="4" w:space="0" w:color="auto"/>
                <w:bottom w:val="single" w:sz="4" w:space="0" w:color="auto"/>
              </w:pBdr>
              <w:spacing w:before="0" w:beforeAutospacing="0" w:after="0" w:afterAutospacing="0"/>
              <w:rPr>
                <w:sz w:val="16"/>
                <w:szCs w:val="16"/>
              </w:rPr>
            </w:pPr>
            <w:r w:rsidRPr="00694F0C">
              <w:rPr>
                <w:sz w:val="16"/>
                <w:szCs w:val="16"/>
              </w:rPr>
              <w:t>DEFENSE</w:t>
            </w:r>
          </w:p>
          <w:p w:rsidR="004B07BE" w:rsidRPr="00694F0C" w:rsidRDefault="004B07BE" w:rsidP="0072796C">
            <w:pPr>
              <w:pStyle w:val="NormalWeb"/>
              <w:spacing w:before="0" w:beforeAutospacing="0" w:after="0" w:afterAutospacing="0"/>
              <w:rPr>
                <w:sz w:val="16"/>
                <w:szCs w:val="16"/>
              </w:rPr>
            </w:pPr>
            <w:r w:rsidRPr="00694F0C">
              <w:rPr>
                <w:b/>
                <w:bCs/>
                <w:sz w:val="16"/>
                <w:szCs w:val="16"/>
              </w:rPr>
              <w:t>AC</w:t>
            </w:r>
            <w:r w:rsidRPr="00694F0C">
              <w:rPr>
                <w:sz w:val="16"/>
                <w:szCs w:val="16"/>
              </w:rPr>
              <w:t xml:space="preserve"> 17, </w:t>
            </w:r>
            <w:hyperlink r:id="rId178" w:anchor="TOC-Touch-Attacks" w:history="1">
              <w:r w:rsidRPr="00694F0C">
                <w:rPr>
                  <w:rStyle w:val="Hyperlink"/>
                  <w:color w:val="auto"/>
                  <w:sz w:val="16"/>
                  <w:szCs w:val="16"/>
                </w:rPr>
                <w:t>touch</w:t>
              </w:r>
            </w:hyperlink>
            <w:r w:rsidRPr="00694F0C">
              <w:rPr>
                <w:sz w:val="16"/>
                <w:szCs w:val="16"/>
              </w:rPr>
              <w:t xml:space="preserve"> 17, </w:t>
            </w:r>
            <w:hyperlink r:id="rId179" w:anchor="TOC-Flat-Footed" w:history="1">
              <w:r w:rsidRPr="00694F0C">
                <w:rPr>
                  <w:rStyle w:val="Hyperlink"/>
                  <w:color w:val="auto"/>
                  <w:sz w:val="16"/>
                  <w:szCs w:val="16"/>
                </w:rPr>
                <w:t>flat-footed</w:t>
              </w:r>
            </w:hyperlink>
            <w:r w:rsidRPr="00694F0C">
              <w:rPr>
                <w:sz w:val="16"/>
                <w:szCs w:val="16"/>
              </w:rPr>
              <w:t xml:space="preserve"> 10 (+6 </w:t>
            </w:r>
            <w:hyperlink r:id="rId180" w:anchor="TOC-Dexterity-Dex-" w:history="1">
              <w:r w:rsidRPr="00694F0C">
                <w:rPr>
                  <w:rStyle w:val="Hyperlink"/>
                  <w:color w:val="auto"/>
                  <w:sz w:val="16"/>
                  <w:szCs w:val="16"/>
                </w:rPr>
                <w:t>Dex</w:t>
              </w:r>
            </w:hyperlink>
            <w:r w:rsidRPr="00694F0C">
              <w:rPr>
                <w:sz w:val="16"/>
                <w:szCs w:val="16"/>
              </w:rPr>
              <w:t xml:space="preserve">, +1 </w:t>
            </w:r>
            <w:hyperlink r:id="rId181" w:anchor="TOC-Dodge-Bonus" w:history="1">
              <w:r w:rsidRPr="00694F0C">
                <w:rPr>
                  <w:rStyle w:val="Hyperlink"/>
                  <w:color w:val="auto"/>
                  <w:sz w:val="16"/>
                  <w:szCs w:val="16"/>
                </w:rPr>
                <w:t>dodge</w:t>
              </w:r>
            </w:hyperlink>
            <w:r w:rsidRPr="00694F0C">
              <w:rPr>
                <w:sz w:val="16"/>
                <w:szCs w:val="16"/>
              </w:rPr>
              <w:t>)</w:t>
            </w:r>
            <w:r w:rsidRPr="00694F0C">
              <w:rPr>
                <w:sz w:val="16"/>
                <w:szCs w:val="16"/>
              </w:rPr>
              <w:br/>
            </w:r>
            <w:r w:rsidRPr="00694F0C">
              <w:rPr>
                <w:b/>
                <w:bCs/>
                <w:sz w:val="16"/>
                <w:szCs w:val="16"/>
              </w:rPr>
              <w:t>hp</w:t>
            </w:r>
            <w:r w:rsidRPr="00694F0C">
              <w:rPr>
                <w:sz w:val="16"/>
                <w:szCs w:val="16"/>
              </w:rPr>
              <w:t xml:space="preserve"> 76 (8d10+32); </w:t>
            </w:r>
            <w:hyperlink r:id="rId182" w:history="1">
              <w:r w:rsidRPr="00694F0C">
                <w:rPr>
                  <w:rStyle w:val="Hyperlink"/>
                  <w:color w:val="auto"/>
                  <w:sz w:val="16"/>
                  <w:szCs w:val="16"/>
                </w:rPr>
                <w:t>fast healing</w:t>
              </w:r>
            </w:hyperlink>
            <w:r w:rsidRPr="00694F0C">
              <w:rPr>
                <w:sz w:val="16"/>
                <w:szCs w:val="16"/>
              </w:rPr>
              <w:t xml:space="preserve"> 2</w:t>
            </w:r>
            <w:r w:rsidRPr="00694F0C">
              <w:rPr>
                <w:sz w:val="16"/>
                <w:szCs w:val="16"/>
              </w:rPr>
              <w:br/>
            </w:r>
            <w:r w:rsidRPr="00694F0C">
              <w:rPr>
                <w:b/>
                <w:bCs/>
                <w:sz w:val="16"/>
                <w:szCs w:val="16"/>
              </w:rPr>
              <w:t>Fort</w:t>
            </w:r>
            <w:r w:rsidRPr="00694F0C">
              <w:rPr>
                <w:sz w:val="16"/>
                <w:szCs w:val="16"/>
              </w:rPr>
              <w:t xml:space="preserve"> +10, </w:t>
            </w:r>
            <w:r w:rsidRPr="00694F0C">
              <w:rPr>
                <w:b/>
                <w:bCs/>
                <w:sz w:val="16"/>
                <w:szCs w:val="16"/>
              </w:rPr>
              <w:t>Ref</w:t>
            </w:r>
            <w:r w:rsidRPr="00694F0C">
              <w:rPr>
                <w:sz w:val="16"/>
                <w:szCs w:val="16"/>
              </w:rPr>
              <w:t xml:space="preserve"> +8, </w:t>
            </w:r>
            <w:r w:rsidRPr="00694F0C">
              <w:rPr>
                <w:b/>
                <w:bCs/>
                <w:sz w:val="16"/>
                <w:szCs w:val="16"/>
              </w:rPr>
              <w:t>Will</w:t>
            </w:r>
            <w:r w:rsidRPr="00694F0C">
              <w:rPr>
                <w:sz w:val="16"/>
                <w:szCs w:val="16"/>
              </w:rPr>
              <w:t xml:space="preserve"> +8</w:t>
            </w:r>
            <w:r w:rsidRPr="00694F0C">
              <w:rPr>
                <w:sz w:val="16"/>
                <w:szCs w:val="16"/>
              </w:rPr>
              <w:br/>
            </w:r>
            <w:r w:rsidRPr="00694F0C">
              <w:rPr>
                <w:b/>
                <w:bCs/>
                <w:sz w:val="16"/>
                <w:szCs w:val="16"/>
              </w:rPr>
              <w:t>Immune</w:t>
            </w:r>
            <w:r w:rsidRPr="00694F0C">
              <w:rPr>
                <w:sz w:val="16"/>
                <w:szCs w:val="16"/>
              </w:rPr>
              <w:t xml:space="preserve"> cold</w:t>
            </w:r>
            <w:r w:rsidRPr="00694F0C">
              <w:rPr>
                <w:sz w:val="16"/>
                <w:szCs w:val="16"/>
              </w:rPr>
              <w:br/>
            </w:r>
            <w:r w:rsidRPr="00694F0C">
              <w:rPr>
                <w:b/>
                <w:bCs/>
                <w:sz w:val="16"/>
                <w:szCs w:val="16"/>
              </w:rPr>
              <w:t>Weaknesses</w:t>
            </w:r>
            <w:r w:rsidRPr="00694F0C">
              <w:rPr>
                <w:sz w:val="16"/>
                <w:szCs w:val="16"/>
              </w:rPr>
              <w:t xml:space="preserve"> </w:t>
            </w:r>
            <w:hyperlink r:id="rId183" w:anchor="TOC-Light-Sensitivity-Ex-" w:history="1">
              <w:r w:rsidRPr="00694F0C">
                <w:rPr>
                  <w:rStyle w:val="Hyperlink"/>
                  <w:color w:val="auto"/>
                  <w:sz w:val="16"/>
                  <w:szCs w:val="16"/>
                </w:rPr>
                <w:t>light sensitivity</w:t>
              </w:r>
            </w:hyperlink>
          </w:p>
          <w:p w:rsidR="004B07BE" w:rsidRPr="00694F0C" w:rsidRDefault="004B07BE" w:rsidP="0072796C">
            <w:pPr>
              <w:pStyle w:val="Heading4"/>
              <w:pBdr>
                <w:top w:val="single" w:sz="4" w:space="0" w:color="auto"/>
                <w:bottom w:val="single" w:sz="4" w:space="0" w:color="auto"/>
              </w:pBdr>
              <w:spacing w:before="0" w:beforeAutospacing="0" w:after="0" w:afterAutospacing="0"/>
              <w:rPr>
                <w:sz w:val="16"/>
                <w:szCs w:val="16"/>
              </w:rPr>
            </w:pPr>
          </w:p>
          <w:p w:rsidR="004B07BE" w:rsidRPr="00694F0C" w:rsidRDefault="004B07BE" w:rsidP="0072796C">
            <w:pPr>
              <w:pStyle w:val="Heading4"/>
              <w:pBdr>
                <w:top w:val="single" w:sz="4" w:space="0" w:color="auto"/>
                <w:bottom w:val="single" w:sz="4" w:space="0" w:color="auto"/>
              </w:pBdr>
              <w:spacing w:before="0" w:beforeAutospacing="0" w:after="0" w:afterAutospacing="0"/>
              <w:rPr>
                <w:sz w:val="16"/>
                <w:szCs w:val="16"/>
              </w:rPr>
            </w:pPr>
            <w:r w:rsidRPr="00694F0C">
              <w:rPr>
                <w:sz w:val="16"/>
                <w:szCs w:val="16"/>
              </w:rPr>
              <w:t>OFFENSE</w:t>
            </w:r>
          </w:p>
          <w:p w:rsidR="004B07BE" w:rsidRPr="00694F0C" w:rsidRDefault="004B07BE" w:rsidP="0072796C">
            <w:pPr>
              <w:pStyle w:val="NormalWeb"/>
              <w:spacing w:before="0" w:beforeAutospacing="0" w:after="0" w:afterAutospacing="0"/>
              <w:rPr>
                <w:sz w:val="16"/>
                <w:szCs w:val="16"/>
              </w:rPr>
            </w:pPr>
            <w:r w:rsidRPr="00694F0C">
              <w:rPr>
                <w:b/>
                <w:bCs/>
                <w:sz w:val="16"/>
                <w:szCs w:val="16"/>
              </w:rPr>
              <w:t>Speed</w:t>
            </w:r>
            <w:r w:rsidRPr="00694F0C">
              <w:rPr>
                <w:sz w:val="16"/>
                <w:szCs w:val="16"/>
              </w:rPr>
              <w:t xml:space="preserve"> 5 ft., fly 60 ft. (perfect)</w:t>
            </w:r>
            <w:r w:rsidRPr="00694F0C">
              <w:rPr>
                <w:sz w:val="16"/>
                <w:szCs w:val="16"/>
              </w:rPr>
              <w:br/>
            </w:r>
            <w:r w:rsidRPr="00694F0C">
              <w:rPr>
                <w:b/>
                <w:bCs/>
                <w:sz w:val="16"/>
                <w:szCs w:val="16"/>
              </w:rPr>
              <w:t>Melee</w:t>
            </w:r>
            <w:r w:rsidRPr="00694F0C">
              <w:rPr>
                <w:sz w:val="16"/>
                <w:szCs w:val="16"/>
              </w:rPr>
              <w:t xml:space="preserve"> 2 claws +12 (1d8+4 plus 1d6 cold)</w:t>
            </w:r>
            <w:r w:rsidRPr="00694F0C">
              <w:rPr>
                <w:sz w:val="16"/>
                <w:szCs w:val="16"/>
              </w:rPr>
              <w:br/>
            </w:r>
            <w:r w:rsidRPr="00694F0C">
              <w:rPr>
                <w:b/>
                <w:bCs/>
                <w:sz w:val="16"/>
                <w:szCs w:val="16"/>
              </w:rPr>
              <w:t>Ranged</w:t>
            </w:r>
            <w:r w:rsidRPr="00694F0C">
              <w:rPr>
                <w:sz w:val="16"/>
                <w:szCs w:val="16"/>
              </w:rPr>
              <w:t xml:space="preserve"> burning cold +14 </w:t>
            </w:r>
            <w:hyperlink r:id="rId184" w:anchor="TOC-Touch-Attacks" w:history="1">
              <w:r w:rsidRPr="00694F0C">
                <w:rPr>
                  <w:rStyle w:val="Hyperlink"/>
                  <w:color w:val="auto"/>
                  <w:sz w:val="16"/>
                  <w:szCs w:val="16"/>
                </w:rPr>
                <w:t>touch</w:t>
              </w:r>
            </w:hyperlink>
            <w:r w:rsidRPr="00694F0C">
              <w:rPr>
                <w:sz w:val="16"/>
                <w:szCs w:val="16"/>
              </w:rPr>
              <w:t xml:space="preserve"> (3d6 cold)</w:t>
            </w:r>
            <w:r w:rsidRPr="00694F0C">
              <w:rPr>
                <w:sz w:val="16"/>
                <w:szCs w:val="16"/>
              </w:rPr>
              <w:br/>
            </w:r>
            <w:r w:rsidRPr="00694F0C">
              <w:rPr>
                <w:b/>
                <w:bCs/>
                <w:sz w:val="16"/>
                <w:szCs w:val="16"/>
              </w:rPr>
              <w:t>Special Attacks</w:t>
            </w:r>
            <w:r w:rsidRPr="00694F0C">
              <w:rPr>
                <w:sz w:val="16"/>
                <w:szCs w:val="16"/>
              </w:rPr>
              <w:t xml:space="preserve"> burning cold, curse of darkness</w:t>
            </w:r>
            <w:r w:rsidRPr="00694F0C">
              <w:rPr>
                <w:sz w:val="16"/>
                <w:szCs w:val="16"/>
              </w:rPr>
              <w:br/>
            </w:r>
            <w:r w:rsidRPr="00694F0C">
              <w:rPr>
                <w:b/>
                <w:bCs/>
                <w:sz w:val="16"/>
                <w:szCs w:val="16"/>
              </w:rPr>
              <w:t>Spell-Like Abilities</w:t>
            </w:r>
            <w:r w:rsidRPr="00694F0C">
              <w:rPr>
                <w:sz w:val="16"/>
                <w:szCs w:val="16"/>
              </w:rPr>
              <w:t xml:space="preserve"> (CL 8th; </w:t>
            </w:r>
            <w:hyperlink r:id="rId185" w:anchor="TOC-Concentration" w:history="1">
              <w:r w:rsidRPr="00694F0C">
                <w:rPr>
                  <w:rStyle w:val="Hyperlink"/>
                  <w:color w:val="auto"/>
                  <w:sz w:val="16"/>
                  <w:szCs w:val="16"/>
                </w:rPr>
                <w:t>concentration</w:t>
              </w:r>
            </w:hyperlink>
            <w:r w:rsidRPr="00694F0C">
              <w:rPr>
                <w:sz w:val="16"/>
                <w:szCs w:val="16"/>
              </w:rPr>
              <w:t xml:space="preserve"> +11)</w:t>
            </w:r>
          </w:p>
          <w:p w:rsidR="004B07BE" w:rsidRPr="00694F0C" w:rsidRDefault="004B07BE" w:rsidP="0072796C">
            <w:pPr>
              <w:pStyle w:val="NormalWeb"/>
              <w:spacing w:before="0" w:beforeAutospacing="0" w:after="0" w:afterAutospacing="0"/>
              <w:ind w:left="346"/>
              <w:rPr>
                <w:sz w:val="16"/>
                <w:szCs w:val="16"/>
              </w:rPr>
            </w:pPr>
            <w:r w:rsidRPr="00694F0C">
              <w:rPr>
                <w:b/>
                <w:bCs/>
                <w:sz w:val="16"/>
                <w:szCs w:val="16"/>
              </w:rPr>
              <w:t>Constant</w:t>
            </w:r>
            <w:r w:rsidRPr="00694F0C">
              <w:rPr>
                <w:sz w:val="16"/>
                <w:szCs w:val="16"/>
              </w:rPr>
              <w:t>—</w:t>
            </w:r>
            <w:hyperlink r:id="rId186" w:history="1">
              <w:r w:rsidRPr="00694F0C">
                <w:rPr>
                  <w:rStyle w:val="Hyperlink"/>
                  <w:i/>
                  <w:iCs/>
                  <w:color w:val="auto"/>
                  <w:sz w:val="16"/>
                  <w:szCs w:val="16"/>
                </w:rPr>
                <w:t>blur</w:t>
              </w:r>
            </w:hyperlink>
            <w:r w:rsidRPr="00694F0C">
              <w:rPr>
                <w:sz w:val="16"/>
                <w:szCs w:val="16"/>
              </w:rPr>
              <w:br/>
            </w:r>
            <w:r w:rsidRPr="00694F0C">
              <w:rPr>
                <w:b/>
                <w:bCs/>
                <w:sz w:val="16"/>
                <w:szCs w:val="16"/>
              </w:rPr>
              <w:t>At will</w:t>
            </w:r>
            <w:r w:rsidRPr="00694F0C">
              <w:rPr>
                <w:sz w:val="16"/>
                <w:szCs w:val="16"/>
              </w:rPr>
              <w:t>—</w:t>
            </w:r>
            <w:hyperlink r:id="rId187" w:history="1">
              <w:r w:rsidRPr="00694F0C">
                <w:rPr>
                  <w:rStyle w:val="Hyperlink"/>
                  <w:i/>
                  <w:iCs/>
                  <w:color w:val="auto"/>
                  <w:sz w:val="16"/>
                  <w:szCs w:val="16"/>
                </w:rPr>
                <w:t>deeper darkness</w:t>
              </w:r>
            </w:hyperlink>
            <w:r w:rsidRPr="00694F0C">
              <w:rPr>
                <w:sz w:val="16"/>
                <w:szCs w:val="16"/>
              </w:rPr>
              <w:t xml:space="preserve">, </w:t>
            </w:r>
            <w:hyperlink r:id="rId188" w:history="1">
              <w:r w:rsidRPr="00694F0C">
                <w:rPr>
                  <w:rStyle w:val="Hyperlink"/>
                  <w:i/>
                  <w:iCs/>
                  <w:color w:val="auto"/>
                  <w:sz w:val="16"/>
                  <w:szCs w:val="16"/>
                </w:rPr>
                <w:t>detect thoughts</w:t>
              </w:r>
            </w:hyperlink>
            <w:r w:rsidRPr="00694F0C">
              <w:rPr>
                <w:sz w:val="16"/>
                <w:szCs w:val="16"/>
              </w:rPr>
              <w:t xml:space="preserve">, </w:t>
            </w:r>
            <w:hyperlink r:id="rId189" w:history="1">
              <w:r w:rsidRPr="00694F0C">
                <w:rPr>
                  <w:rStyle w:val="Hyperlink"/>
                  <w:i/>
                  <w:iCs/>
                  <w:color w:val="auto"/>
                  <w:sz w:val="16"/>
                  <w:szCs w:val="16"/>
                </w:rPr>
                <w:t>dust of twilight</w:t>
              </w:r>
            </w:hyperlink>
            <w:r w:rsidRPr="00694F0C">
              <w:rPr>
                <w:sz w:val="16"/>
                <w:szCs w:val="16"/>
              </w:rPr>
              <w:t xml:space="preserve"> (DC 15)</w:t>
            </w:r>
            <w:r w:rsidRPr="00694F0C">
              <w:rPr>
                <w:sz w:val="16"/>
                <w:szCs w:val="16"/>
              </w:rPr>
              <w:br/>
            </w:r>
            <w:r w:rsidRPr="00694F0C">
              <w:rPr>
                <w:b/>
                <w:bCs/>
                <w:sz w:val="16"/>
                <w:szCs w:val="16"/>
              </w:rPr>
              <w:t>5/day</w:t>
            </w:r>
            <w:r w:rsidRPr="00694F0C">
              <w:rPr>
                <w:sz w:val="16"/>
                <w:szCs w:val="16"/>
              </w:rPr>
              <w:t>—</w:t>
            </w:r>
            <w:hyperlink r:id="rId190" w:history="1">
              <w:r w:rsidRPr="00694F0C">
                <w:rPr>
                  <w:rStyle w:val="Hyperlink"/>
                  <w:i/>
                  <w:iCs/>
                  <w:color w:val="auto"/>
                  <w:sz w:val="16"/>
                  <w:szCs w:val="16"/>
                </w:rPr>
                <w:t>shadow step</w:t>
              </w:r>
            </w:hyperlink>
            <w:r w:rsidRPr="00694F0C">
              <w:rPr>
                <w:sz w:val="16"/>
                <w:szCs w:val="16"/>
              </w:rPr>
              <w:br/>
            </w:r>
            <w:r w:rsidRPr="00694F0C">
              <w:rPr>
                <w:b/>
                <w:bCs/>
                <w:sz w:val="16"/>
                <w:szCs w:val="16"/>
              </w:rPr>
              <w:t>1/day</w:t>
            </w:r>
            <w:r w:rsidRPr="00694F0C">
              <w:rPr>
                <w:sz w:val="16"/>
                <w:szCs w:val="16"/>
              </w:rPr>
              <w:t>—</w:t>
            </w:r>
            <w:hyperlink r:id="rId191" w:history="1">
              <w:r w:rsidRPr="00694F0C">
                <w:rPr>
                  <w:rStyle w:val="Hyperlink"/>
                  <w:i/>
                  <w:iCs/>
                  <w:color w:val="auto"/>
                  <w:sz w:val="16"/>
                  <w:szCs w:val="16"/>
                </w:rPr>
                <w:t>plane shift</w:t>
              </w:r>
            </w:hyperlink>
            <w:r w:rsidRPr="00694F0C">
              <w:rPr>
                <w:sz w:val="16"/>
                <w:szCs w:val="16"/>
              </w:rPr>
              <w:t xml:space="preserve"> (self only, to or from the </w:t>
            </w:r>
            <w:hyperlink r:id="rId192" w:anchor="TOC-Shadow-Plane1" w:history="1">
              <w:r w:rsidRPr="00694F0C">
                <w:rPr>
                  <w:rStyle w:val="Hyperlink"/>
                  <w:color w:val="auto"/>
                  <w:sz w:val="16"/>
                  <w:szCs w:val="16"/>
                </w:rPr>
                <w:t>Shadow Plane</w:t>
              </w:r>
            </w:hyperlink>
            <w:r w:rsidRPr="00694F0C">
              <w:rPr>
                <w:sz w:val="16"/>
                <w:szCs w:val="16"/>
              </w:rPr>
              <w:t xml:space="preserve"> only)</w:t>
            </w:r>
          </w:p>
          <w:p w:rsidR="004B07BE" w:rsidRPr="00694F0C" w:rsidRDefault="004B07BE" w:rsidP="0072796C">
            <w:pPr>
              <w:pStyle w:val="Heading4"/>
              <w:pBdr>
                <w:top w:val="single" w:sz="4" w:space="0" w:color="auto"/>
                <w:bottom w:val="single" w:sz="4" w:space="0" w:color="auto"/>
              </w:pBdr>
              <w:spacing w:before="0" w:beforeAutospacing="0" w:after="0" w:afterAutospacing="0"/>
              <w:rPr>
                <w:sz w:val="16"/>
                <w:szCs w:val="16"/>
              </w:rPr>
            </w:pPr>
          </w:p>
          <w:p w:rsidR="004B07BE" w:rsidRPr="00694F0C" w:rsidRDefault="004B07BE" w:rsidP="0072796C">
            <w:pPr>
              <w:pStyle w:val="Heading4"/>
              <w:pBdr>
                <w:top w:val="single" w:sz="4" w:space="0" w:color="auto"/>
                <w:bottom w:val="single" w:sz="4" w:space="0" w:color="auto"/>
              </w:pBdr>
              <w:spacing w:before="0" w:beforeAutospacing="0" w:after="0" w:afterAutospacing="0"/>
              <w:rPr>
                <w:sz w:val="16"/>
                <w:szCs w:val="16"/>
              </w:rPr>
            </w:pPr>
            <w:r w:rsidRPr="00694F0C">
              <w:rPr>
                <w:sz w:val="16"/>
                <w:szCs w:val="16"/>
              </w:rPr>
              <w:t>STATISTICS</w:t>
            </w:r>
          </w:p>
          <w:p w:rsidR="004B07BE" w:rsidRPr="00694F0C" w:rsidRDefault="004B07BE" w:rsidP="0072796C">
            <w:pPr>
              <w:pStyle w:val="NormalWeb"/>
              <w:spacing w:before="0" w:beforeAutospacing="0" w:after="0" w:afterAutospacing="0"/>
              <w:rPr>
                <w:sz w:val="16"/>
                <w:szCs w:val="16"/>
              </w:rPr>
            </w:pPr>
            <w:r w:rsidRPr="00694F0C">
              <w:rPr>
                <w:b/>
                <w:bCs/>
                <w:sz w:val="16"/>
                <w:szCs w:val="16"/>
              </w:rPr>
              <w:t>Str</w:t>
            </w:r>
            <w:r w:rsidRPr="00694F0C">
              <w:rPr>
                <w:sz w:val="16"/>
                <w:szCs w:val="16"/>
              </w:rPr>
              <w:t xml:space="preserve"> 18, </w:t>
            </w:r>
            <w:r w:rsidRPr="00694F0C">
              <w:rPr>
                <w:b/>
                <w:bCs/>
                <w:sz w:val="16"/>
                <w:szCs w:val="16"/>
              </w:rPr>
              <w:t>Dex</w:t>
            </w:r>
            <w:r w:rsidRPr="00694F0C">
              <w:rPr>
                <w:sz w:val="16"/>
                <w:szCs w:val="16"/>
              </w:rPr>
              <w:t xml:space="preserve"> 22, </w:t>
            </w:r>
            <w:r w:rsidRPr="00694F0C">
              <w:rPr>
                <w:b/>
                <w:bCs/>
                <w:sz w:val="16"/>
                <w:szCs w:val="16"/>
              </w:rPr>
              <w:t>Con</w:t>
            </w:r>
            <w:r w:rsidRPr="00694F0C">
              <w:rPr>
                <w:sz w:val="16"/>
                <w:szCs w:val="16"/>
              </w:rPr>
              <w:t xml:space="preserve"> 19, </w:t>
            </w:r>
            <w:r w:rsidRPr="00694F0C">
              <w:rPr>
                <w:b/>
                <w:bCs/>
                <w:sz w:val="16"/>
                <w:szCs w:val="16"/>
              </w:rPr>
              <w:t>Int</w:t>
            </w:r>
            <w:r w:rsidRPr="00694F0C">
              <w:rPr>
                <w:sz w:val="16"/>
                <w:szCs w:val="16"/>
              </w:rPr>
              <w:t xml:space="preserve"> 11, </w:t>
            </w:r>
            <w:r w:rsidRPr="00694F0C">
              <w:rPr>
                <w:b/>
                <w:bCs/>
                <w:sz w:val="16"/>
                <w:szCs w:val="16"/>
              </w:rPr>
              <w:t>Wis</w:t>
            </w:r>
            <w:r w:rsidRPr="00694F0C">
              <w:rPr>
                <w:sz w:val="16"/>
                <w:szCs w:val="16"/>
              </w:rPr>
              <w:t xml:space="preserve"> 15, </w:t>
            </w:r>
            <w:r w:rsidRPr="00694F0C">
              <w:rPr>
                <w:b/>
                <w:bCs/>
                <w:sz w:val="16"/>
                <w:szCs w:val="16"/>
              </w:rPr>
              <w:t>Cha</w:t>
            </w:r>
            <w:r w:rsidRPr="00694F0C">
              <w:rPr>
                <w:sz w:val="16"/>
                <w:szCs w:val="16"/>
              </w:rPr>
              <w:t xml:space="preserve"> 16</w:t>
            </w:r>
            <w:r w:rsidRPr="00694F0C">
              <w:rPr>
                <w:sz w:val="16"/>
                <w:szCs w:val="16"/>
              </w:rPr>
              <w:br/>
            </w:r>
          </w:p>
          <w:p w:rsidR="004B07BE" w:rsidRPr="00694F0C" w:rsidRDefault="004B07BE" w:rsidP="0072796C">
            <w:pPr>
              <w:pStyle w:val="NormalWeb"/>
              <w:spacing w:before="0" w:beforeAutospacing="0" w:after="0" w:afterAutospacing="0"/>
              <w:rPr>
                <w:sz w:val="16"/>
                <w:szCs w:val="16"/>
              </w:rPr>
            </w:pPr>
            <w:r w:rsidRPr="00694F0C">
              <w:rPr>
                <w:b/>
                <w:bCs/>
                <w:sz w:val="16"/>
                <w:szCs w:val="16"/>
              </w:rPr>
              <w:t>Base Atk</w:t>
            </w:r>
            <w:r w:rsidRPr="00694F0C">
              <w:rPr>
                <w:sz w:val="16"/>
                <w:szCs w:val="16"/>
              </w:rPr>
              <w:t xml:space="preserve"> +8; </w:t>
            </w:r>
            <w:r w:rsidRPr="00694F0C">
              <w:rPr>
                <w:b/>
                <w:bCs/>
                <w:sz w:val="16"/>
                <w:szCs w:val="16"/>
              </w:rPr>
              <w:t>CMB</w:t>
            </w:r>
            <w:r w:rsidRPr="00694F0C">
              <w:rPr>
                <w:sz w:val="16"/>
                <w:szCs w:val="16"/>
              </w:rPr>
              <w:t xml:space="preserve"> +12; </w:t>
            </w:r>
            <w:r w:rsidRPr="00694F0C">
              <w:rPr>
                <w:b/>
                <w:bCs/>
                <w:sz w:val="16"/>
                <w:szCs w:val="16"/>
              </w:rPr>
              <w:t>CMD</w:t>
            </w:r>
            <w:r w:rsidRPr="00694F0C">
              <w:rPr>
                <w:sz w:val="16"/>
                <w:szCs w:val="16"/>
              </w:rPr>
              <w:t xml:space="preserve"> 29</w:t>
            </w:r>
            <w:r w:rsidRPr="00694F0C">
              <w:rPr>
                <w:sz w:val="16"/>
                <w:szCs w:val="16"/>
              </w:rPr>
              <w:br/>
            </w:r>
          </w:p>
          <w:p w:rsidR="004B07BE" w:rsidRPr="00694F0C" w:rsidRDefault="004B07BE" w:rsidP="0072796C">
            <w:pPr>
              <w:pStyle w:val="NormalWeb"/>
              <w:spacing w:before="0" w:beforeAutospacing="0" w:after="0" w:afterAutospacing="0"/>
              <w:rPr>
                <w:sz w:val="16"/>
                <w:szCs w:val="16"/>
              </w:rPr>
            </w:pPr>
            <w:r w:rsidRPr="00694F0C">
              <w:rPr>
                <w:b/>
                <w:bCs/>
                <w:sz w:val="16"/>
                <w:szCs w:val="16"/>
              </w:rPr>
              <w:t>Feats</w:t>
            </w:r>
            <w:r w:rsidRPr="00694F0C">
              <w:rPr>
                <w:sz w:val="16"/>
                <w:szCs w:val="16"/>
              </w:rPr>
              <w:t xml:space="preserve"> </w:t>
            </w:r>
            <w:hyperlink r:id="rId193" w:history="1">
              <w:r w:rsidRPr="00694F0C">
                <w:rPr>
                  <w:rStyle w:val="Hyperlink"/>
                  <w:color w:val="auto"/>
                  <w:sz w:val="16"/>
                  <w:szCs w:val="16"/>
                </w:rPr>
                <w:t>Dodge</w:t>
              </w:r>
            </w:hyperlink>
            <w:r w:rsidRPr="00694F0C">
              <w:rPr>
                <w:sz w:val="16"/>
                <w:szCs w:val="16"/>
              </w:rPr>
              <w:t xml:space="preserve">, </w:t>
            </w:r>
            <w:hyperlink r:id="rId194" w:history="1">
              <w:r w:rsidRPr="00694F0C">
                <w:rPr>
                  <w:rStyle w:val="Hyperlink"/>
                  <w:color w:val="auto"/>
                  <w:sz w:val="16"/>
                  <w:szCs w:val="16"/>
                </w:rPr>
                <w:t>Flyby Attack</w:t>
              </w:r>
            </w:hyperlink>
            <w:r w:rsidRPr="00694F0C">
              <w:rPr>
                <w:sz w:val="16"/>
                <w:szCs w:val="16"/>
              </w:rPr>
              <w:t xml:space="preserve">, </w:t>
            </w:r>
            <w:hyperlink r:id="rId195" w:history="1">
              <w:r w:rsidRPr="00694F0C">
                <w:rPr>
                  <w:rStyle w:val="Hyperlink"/>
                  <w:color w:val="auto"/>
                  <w:sz w:val="16"/>
                  <w:szCs w:val="16"/>
                </w:rPr>
                <w:t>Improved Initiative</w:t>
              </w:r>
            </w:hyperlink>
            <w:r w:rsidRPr="00694F0C">
              <w:rPr>
                <w:sz w:val="16"/>
                <w:szCs w:val="16"/>
              </w:rPr>
              <w:t xml:space="preserve">, </w:t>
            </w:r>
            <w:hyperlink r:id="rId196" w:history="1">
              <w:r w:rsidRPr="00694F0C">
                <w:rPr>
                  <w:rStyle w:val="Hyperlink"/>
                  <w:color w:val="auto"/>
                  <w:sz w:val="16"/>
                  <w:szCs w:val="16"/>
                </w:rPr>
                <w:t>Point-Blank Shot</w:t>
              </w:r>
            </w:hyperlink>
            <w:r w:rsidRPr="00694F0C">
              <w:rPr>
                <w:sz w:val="16"/>
                <w:szCs w:val="16"/>
              </w:rPr>
              <w:br/>
            </w:r>
            <w:r w:rsidRPr="00694F0C">
              <w:rPr>
                <w:b/>
                <w:bCs/>
                <w:sz w:val="16"/>
                <w:szCs w:val="16"/>
              </w:rPr>
              <w:t>Skills</w:t>
            </w:r>
            <w:r w:rsidRPr="00694F0C">
              <w:rPr>
                <w:sz w:val="16"/>
                <w:szCs w:val="16"/>
              </w:rPr>
              <w:t xml:space="preserve"> </w:t>
            </w:r>
            <w:hyperlink r:id="rId197" w:history="1">
              <w:r w:rsidRPr="00694F0C">
                <w:rPr>
                  <w:rStyle w:val="Hyperlink"/>
                  <w:color w:val="auto"/>
                  <w:sz w:val="16"/>
                  <w:szCs w:val="16"/>
                </w:rPr>
                <w:t>Bluff</w:t>
              </w:r>
            </w:hyperlink>
            <w:r w:rsidRPr="00694F0C">
              <w:rPr>
                <w:sz w:val="16"/>
                <w:szCs w:val="16"/>
              </w:rPr>
              <w:t xml:space="preserve"> +12, </w:t>
            </w:r>
            <w:hyperlink r:id="rId198" w:history="1">
              <w:r w:rsidRPr="00694F0C">
                <w:rPr>
                  <w:rStyle w:val="Hyperlink"/>
                  <w:color w:val="auto"/>
                  <w:sz w:val="16"/>
                  <w:szCs w:val="16"/>
                </w:rPr>
                <w:t>Diplomacy</w:t>
              </w:r>
            </w:hyperlink>
            <w:r w:rsidRPr="00694F0C">
              <w:rPr>
                <w:sz w:val="16"/>
                <w:szCs w:val="16"/>
              </w:rPr>
              <w:t xml:space="preserve"> +11, </w:t>
            </w:r>
            <w:hyperlink r:id="rId199" w:history="1">
              <w:r w:rsidRPr="00694F0C">
                <w:rPr>
                  <w:rStyle w:val="Hyperlink"/>
                  <w:color w:val="auto"/>
                  <w:sz w:val="16"/>
                  <w:szCs w:val="16"/>
                </w:rPr>
                <w:t>Fly</w:t>
              </w:r>
            </w:hyperlink>
            <w:r w:rsidRPr="00694F0C">
              <w:rPr>
                <w:sz w:val="16"/>
                <w:szCs w:val="16"/>
              </w:rPr>
              <w:t xml:space="preserve"> +18, </w:t>
            </w:r>
            <w:hyperlink r:id="rId200" w:history="1">
              <w:r w:rsidRPr="00694F0C">
                <w:rPr>
                  <w:rStyle w:val="Hyperlink"/>
                  <w:color w:val="auto"/>
                  <w:sz w:val="16"/>
                  <w:szCs w:val="16"/>
                </w:rPr>
                <w:t>Knowledge</w:t>
              </w:r>
            </w:hyperlink>
            <w:r w:rsidRPr="00694F0C">
              <w:rPr>
                <w:sz w:val="16"/>
                <w:szCs w:val="16"/>
              </w:rPr>
              <w:t xml:space="preserve"> (planes) +11, </w:t>
            </w:r>
            <w:hyperlink r:id="rId201" w:history="1">
              <w:r w:rsidRPr="00694F0C">
                <w:rPr>
                  <w:rStyle w:val="Hyperlink"/>
                  <w:color w:val="auto"/>
                  <w:sz w:val="16"/>
                  <w:szCs w:val="16"/>
                </w:rPr>
                <w:t>Perception</w:t>
              </w:r>
            </w:hyperlink>
            <w:r w:rsidRPr="00694F0C">
              <w:rPr>
                <w:sz w:val="16"/>
                <w:szCs w:val="16"/>
              </w:rPr>
              <w:t xml:space="preserve"> +13, </w:t>
            </w:r>
            <w:hyperlink r:id="rId202" w:history="1">
              <w:r w:rsidRPr="00694F0C">
                <w:rPr>
                  <w:rStyle w:val="Hyperlink"/>
                  <w:color w:val="auto"/>
                  <w:sz w:val="16"/>
                  <w:szCs w:val="16"/>
                </w:rPr>
                <w:t>Sense Motive</w:t>
              </w:r>
            </w:hyperlink>
            <w:r w:rsidRPr="00694F0C">
              <w:rPr>
                <w:sz w:val="16"/>
                <w:szCs w:val="16"/>
              </w:rPr>
              <w:t xml:space="preserve"> +13, </w:t>
            </w:r>
            <w:hyperlink r:id="rId203" w:history="1">
              <w:r w:rsidRPr="00694F0C">
                <w:rPr>
                  <w:rStyle w:val="Hyperlink"/>
                  <w:color w:val="auto"/>
                  <w:sz w:val="16"/>
                  <w:szCs w:val="16"/>
                </w:rPr>
                <w:t>Spellcraft</w:t>
              </w:r>
            </w:hyperlink>
            <w:r w:rsidRPr="00694F0C">
              <w:rPr>
                <w:sz w:val="16"/>
                <w:szCs w:val="16"/>
              </w:rPr>
              <w:t xml:space="preserve"> +7, </w:t>
            </w:r>
            <w:hyperlink r:id="rId204" w:history="1">
              <w:r w:rsidRPr="00694F0C">
                <w:rPr>
                  <w:rStyle w:val="Hyperlink"/>
                  <w:color w:val="auto"/>
                  <w:sz w:val="16"/>
                  <w:szCs w:val="16"/>
                </w:rPr>
                <w:t>Stealth</w:t>
              </w:r>
            </w:hyperlink>
            <w:r w:rsidRPr="00694F0C">
              <w:rPr>
                <w:sz w:val="16"/>
                <w:szCs w:val="16"/>
              </w:rPr>
              <w:t xml:space="preserve"> +17</w:t>
            </w:r>
            <w:r w:rsidRPr="00694F0C">
              <w:rPr>
                <w:sz w:val="16"/>
                <w:szCs w:val="16"/>
              </w:rPr>
              <w:br/>
            </w:r>
            <w:r w:rsidRPr="00694F0C">
              <w:rPr>
                <w:b/>
                <w:bCs/>
                <w:sz w:val="16"/>
                <w:szCs w:val="16"/>
              </w:rPr>
              <w:t>Languages</w:t>
            </w:r>
            <w:r w:rsidRPr="00694F0C">
              <w:rPr>
                <w:sz w:val="16"/>
                <w:szCs w:val="16"/>
              </w:rPr>
              <w:t xml:space="preserve"> Dark Folk (can't speak); </w:t>
            </w:r>
            <w:hyperlink r:id="rId205" w:anchor="TOC-Telepathy-Su-" w:history="1">
              <w:r w:rsidRPr="00694F0C">
                <w:rPr>
                  <w:rStyle w:val="Hyperlink"/>
                  <w:color w:val="auto"/>
                  <w:sz w:val="16"/>
                  <w:szCs w:val="16"/>
                </w:rPr>
                <w:t>telepathy</w:t>
              </w:r>
            </w:hyperlink>
            <w:r w:rsidRPr="00694F0C">
              <w:rPr>
                <w:sz w:val="16"/>
                <w:szCs w:val="16"/>
              </w:rPr>
              <w:t xml:space="preserve"> 100 ft.</w:t>
            </w:r>
          </w:p>
          <w:p w:rsidR="004B07BE" w:rsidRPr="00694F0C" w:rsidRDefault="004B07BE" w:rsidP="0072796C">
            <w:pPr>
              <w:pStyle w:val="Heading4"/>
              <w:pBdr>
                <w:top w:val="single" w:sz="4" w:space="0" w:color="auto"/>
                <w:bottom w:val="single" w:sz="4" w:space="0" w:color="auto"/>
              </w:pBdr>
              <w:spacing w:before="0" w:beforeAutospacing="0" w:after="0" w:afterAutospacing="0"/>
              <w:rPr>
                <w:sz w:val="16"/>
                <w:szCs w:val="16"/>
              </w:rPr>
            </w:pPr>
            <w:r w:rsidRPr="00694F0C">
              <w:rPr>
                <w:sz w:val="16"/>
                <w:szCs w:val="16"/>
              </w:rPr>
              <w:t>SPECIAL ABILITIES</w:t>
            </w:r>
          </w:p>
          <w:p w:rsidR="004B07BE" w:rsidRPr="00694F0C" w:rsidRDefault="004B07BE" w:rsidP="0072796C">
            <w:pPr>
              <w:pStyle w:val="Heading4"/>
              <w:shd w:val="clear" w:color="auto" w:fill="CFE2F3"/>
              <w:spacing w:before="0" w:beforeAutospacing="0" w:after="0" w:afterAutospacing="0"/>
              <w:rPr>
                <w:sz w:val="16"/>
                <w:szCs w:val="16"/>
              </w:rPr>
            </w:pPr>
            <w:bookmarkStart w:id="9" w:name="TOC-Burning-Cold-Su-"/>
            <w:bookmarkEnd w:id="9"/>
            <w:r w:rsidRPr="00694F0C">
              <w:rPr>
                <w:sz w:val="16"/>
                <w:szCs w:val="16"/>
              </w:rPr>
              <w:t>Burning Cold (Su)</w:t>
            </w:r>
          </w:p>
          <w:p w:rsidR="004B07BE" w:rsidRPr="00694F0C" w:rsidRDefault="004B07BE" w:rsidP="0072796C">
            <w:pPr>
              <w:pStyle w:val="NormalWeb"/>
              <w:spacing w:before="0" w:beforeAutospacing="0" w:after="0" w:afterAutospacing="0"/>
              <w:rPr>
                <w:sz w:val="16"/>
                <w:szCs w:val="16"/>
              </w:rPr>
            </w:pPr>
            <w:r w:rsidRPr="00694F0C">
              <w:rPr>
                <w:sz w:val="16"/>
                <w:szCs w:val="16"/>
              </w:rPr>
              <w:t xml:space="preserve">As a </w:t>
            </w:r>
            <w:hyperlink r:id="rId206" w:anchor="TOC-Standard-Actions" w:history="1">
              <w:r w:rsidRPr="00694F0C">
                <w:rPr>
                  <w:rStyle w:val="Hyperlink"/>
                  <w:color w:val="auto"/>
                  <w:sz w:val="16"/>
                  <w:szCs w:val="16"/>
                </w:rPr>
                <w:t>standard action</w:t>
              </w:r>
            </w:hyperlink>
            <w:r w:rsidRPr="00694F0C">
              <w:rPr>
                <w:sz w:val="16"/>
                <w:szCs w:val="16"/>
              </w:rPr>
              <w:t xml:space="preserve">, an owb can conjure a ball of flickering flames and hurl it at an opponent. The flames can be thrown as a ranged </w:t>
            </w:r>
            <w:hyperlink r:id="rId207" w:anchor="TOC-Touch-Attacks" w:history="1">
              <w:r w:rsidRPr="00694F0C">
                <w:rPr>
                  <w:rStyle w:val="Hyperlink"/>
                  <w:color w:val="auto"/>
                  <w:sz w:val="16"/>
                  <w:szCs w:val="16"/>
                </w:rPr>
                <w:t>touch attack</w:t>
              </w:r>
            </w:hyperlink>
            <w:r w:rsidRPr="00694F0C">
              <w:rPr>
                <w:sz w:val="16"/>
                <w:szCs w:val="16"/>
              </w:rPr>
              <w:t xml:space="preserve"> at a range of 120 feet with no range increment, and deal 3d6 points of cold damage.</w:t>
            </w:r>
          </w:p>
          <w:p w:rsidR="004B07BE" w:rsidRPr="00694F0C" w:rsidRDefault="004B07BE" w:rsidP="0072796C">
            <w:pPr>
              <w:pStyle w:val="Heading4"/>
              <w:shd w:val="clear" w:color="auto" w:fill="CFE2F3"/>
              <w:spacing w:before="0" w:beforeAutospacing="0" w:after="0" w:afterAutospacing="0"/>
              <w:rPr>
                <w:sz w:val="16"/>
                <w:szCs w:val="16"/>
              </w:rPr>
            </w:pPr>
            <w:bookmarkStart w:id="10" w:name="TOC-Curse-of-Darkness-Su-"/>
            <w:bookmarkEnd w:id="10"/>
            <w:r w:rsidRPr="00694F0C">
              <w:rPr>
                <w:sz w:val="16"/>
                <w:szCs w:val="16"/>
              </w:rPr>
              <w:t>Curse of Darkness (Su)</w:t>
            </w:r>
          </w:p>
          <w:p w:rsidR="004B07BE" w:rsidRPr="00694F0C" w:rsidRDefault="004B07BE" w:rsidP="0072796C">
            <w:pPr>
              <w:pStyle w:val="NormalWeb"/>
              <w:spacing w:before="0" w:beforeAutospacing="0" w:after="0" w:afterAutospacing="0"/>
              <w:rPr>
                <w:sz w:val="16"/>
                <w:szCs w:val="16"/>
              </w:rPr>
            </w:pPr>
            <w:r w:rsidRPr="00694F0C">
              <w:rPr>
                <w:sz w:val="16"/>
                <w:szCs w:val="16"/>
              </w:rPr>
              <w:t xml:space="preserve">With a touch, an owb can make bright light unbearable to the victim. Any creature touched must succeed at a DC 17 </w:t>
            </w:r>
            <w:hyperlink r:id="rId208" w:anchor="TOC-Fortitude" w:history="1">
              <w:r w:rsidRPr="00694F0C">
                <w:rPr>
                  <w:rStyle w:val="Hyperlink"/>
                  <w:color w:val="auto"/>
                  <w:sz w:val="16"/>
                  <w:szCs w:val="16"/>
                </w:rPr>
                <w:t>Fortitude</w:t>
              </w:r>
            </w:hyperlink>
            <w:r w:rsidRPr="00694F0C">
              <w:rPr>
                <w:sz w:val="16"/>
                <w:szCs w:val="16"/>
              </w:rPr>
              <w:t xml:space="preserve"> save or gain the </w:t>
            </w:r>
            <w:hyperlink r:id="rId209" w:anchor="TOC-Light-Blindness-Ex-" w:history="1">
              <w:r w:rsidRPr="00694F0C">
                <w:rPr>
                  <w:rStyle w:val="Hyperlink"/>
                  <w:color w:val="auto"/>
                  <w:sz w:val="16"/>
                  <w:szCs w:val="16"/>
                </w:rPr>
                <w:t>light blindness</w:t>
              </w:r>
            </w:hyperlink>
            <w:r w:rsidRPr="00694F0C">
              <w:rPr>
                <w:sz w:val="16"/>
                <w:szCs w:val="16"/>
              </w:rPr>
              <w:t xml:space="preserve"> weakness. This ability also robs the victim of its coloration, leaving the creature and its equipment in washed-out shades of gray. This effect can be removed with </w:t>
            </w:r>
            <w:hyperlink r:id="rId210" w:history="1">
              <w:r w:rsidRPr="00694F0C">
                <w:rPr>
                  <w:rStyle w:val="Hyperlink"/>
                  <w:i/>
                  <w:iCs/>
                  <w:color w:val="auto"/>
                  <w:sz w:val="16"/>
                  <w:szCs w:val="16"/>
                </w:rPr>
                <w:t>break enchantment</w:t>
              </w:r>
            </w:hyperlink>
            <w:r w:rsidRPr="00694F0C">
              <w:rPr>
                <w:sz w:val="16"/>
                <w:szCs w:val="16"/>
              </w:rPr>
              <w:t xml:space="preserve"> or </w:t>
            </w:r>
            <w:hyperlink r:id="rId211" w:history="1">
              <w:r w:rsidRPr="00694F0C">
                <w:rPr>
                  <w:rStyle w:val="Hyperlink"/>
                  <w:i/>
                  <w:iCs/>
                  <w:color w:val="auto"/>
                  <w:sz w:val="16"/>
                  <w:szCs w:val="16"/>
                </w:rPr>
                <w:t>remove curse</w:t>
              </w:r>
            </w:hyperlink>
            <w:r w:rsidRPr="00694F0C">
              <w:rPr>
                <w:sz w:val="16"/>
                <w:szCs w:val="16"/>
              </w:rPr>
              <w:t xml:space="preserve">, unless the target has the </w:t>
            </w:r>
            <w:hyperlink r:id="rId212" w:anchor="TOC-Dark-Folk" w:history="1">
              <w:r w:rsidRPr="00694F0C">
                <w:rPr>
                  <w:rStyle w:val="Hyperlink"/>
                  <w:color w:val="auto"/>
                  <w:sz w:val="16"/>
                  <w:szCs w:val="16"/>
                </w:rPr>
                <w:t>dark folk</w:t>
              </w:r>
            </w:hyperlink>
            <w:r w:rsidRPr="00694F0C">
              <w:rPr>
                <w:sz w:val="16"/>
                <w:szCs w:val="16"/>
              </w:rPr>
              <w:t xml:space="preserve"> subtype, in which case the effect can only be removed by </w:t>
            </w:r>
            <w:hyperlink r:id="rId213" w:history="1">
              <w:r w:rsidRPr="00694F0C">
                <w:rPr>
                  <w:rStyle w:val="Hyperlink"/>
                  <w:i/>
                  <w:iCs/>
                  <w:color w:val="auto"/>
                  <w:sz w:val="16"/>
                  <w:szCs w:val="16"/>
                </w:rPr>
                <w:t>wish</w:t>
              </w:r>
            </w:hyperlink>
            <w:r w:rsidRPr="00694F0C">
              <w:rPr>
                <w:sz w:val="16"/>
                <w:szCs w:val="16"/>
              </w:rPr>
              <w:t xml:space="preserve"> or similar magic. The save DC is </w:t>
            </w:r>
            <w:hyperlink r:id="rId214" w:anchor="TOC-Charisma-Cha-" w:history="1">
              <w:r w:rsidRPr="00694F0C">
                <w:rPr>
                  <w:rStyle w:val="Hyperlink"/>
                  <w:color w:val="auto"/>
                  <w:sz w:val="16"/>
                  <w:szCs w:val="16"/>
                </w:rPr>
                <w:t>Charisma</w:t>
              </w:r>
            </w:hyperlink>
            <w:r w:rsidRPr="00694F0C">
              <w:rPr>
                <w:sz w:val="16"/>
                <w:szCs w:val="16"/>
              </w:rPr>
              <w:t>-based.</w:t>
            </w:r>
          </w:p>
        </w:tc>
        <w:tc>
          <w:tcPr>
            <w:tcW w:w="0" w:type="auto"/>
            <w:vAlign w:val="center"/>
          </w:tcPr>
          <w:p w:rsidR="004B07BE" w:rsidRPr="00694F0C" w:rsidRDefault="004B07BE" w:rsidP="0072796C">
            <w:pPr>
              <w:rPr>
                <w:sz w:val="16"/>
                <w:szCs w:val="16"/>
              </w:rPr>
            </w:pPr>
          </w:p>
        </w:tc>
      </w:tr>
    </w:tbl>
    <w:p w:rsidR="004B07BE" w:rsidRPr="00694F0C" w:rsidRDefault="004B07BE" w:rsidP="0072796C">
      <w:pPr>
        <w:pStyle w:val="Heading4"/>
        <w:pBdr>
          <w:top w:val="single" w:sz="4" w:space="0" w:color="auto"/>
          <w:bottom w:val="single" w:sz="4" w:space="0" w:color="auto"/>
        </w:pBdr>
        <w:spacing w:before="0" w:beforeAutospacing="0" w:after="0" w:afterAutospacing="0"/>
        <w:rPr>
          <w:sz w:val="16"/>
          <w:szCs w:val="16"/>
        </w:rPr>
      </w:pPr>
    </w:p>
    <w:p w:rsidR="004B07BE" w:rsidRPr="00694F0C" w:rsidRDefault="004B07BE" w:rsidP="0072796C">
      <w:pPr>
        <w:pStyle w:val="Heading4"/>
        <w:pBdr>
          <w:top w:val="single" w:sz="4" w:space="0" w:color="auto"/>
          <w:bottom w:val="single" w:sz="4" w:space="0" w:color="auto"/>
        </w:pBdr>
        <w:spacing w:before="0" w:beforeAutospacing="0" w:after="0" w:afterAutospacing="0"/>
        <w:rPr>
          <w:sz w:val="16"/>
          <w:szCs w:val="16"/>
        </w:rPr>
      </w:pPr>
      <w:r w:rsidRPr="00694F0C">
        <w:rPr>
          <w:sz w:val="16"/>
          <w:szCs w:val="16"/>
        </w:rPr>
        <w:t>ECOLOGY</w:t>
      </w:r>
    </w:p>
    <w:p w:rsidR="004B07BE" w:rsidRPr="00694F0C" w:rsidRDefault="004B07BE" w:rsidP="0072796C">
      <w:pPr>
        <w:pStyle w:val="NormalWeb"/>
        <w:spacing w:before="0" w:beforeAutospacing="0" w:after="0" w:afterAutospacing="0"/>
        <w:rPr>
          <w:sz w:val="16"/>
          <w:szCs w:val="16"/>
        </w:rPr>
      </w:pPr>
    </w:p>
    <w:p w:rsidR="004B07BE" w:rsidRPr="00694F0C" w:rsidRDefault="004B07BE" w:rsidP="0072796C">
      <w:pPr>
        <w:pStyle w:val="NormalWeb"/>
        <w:spacing w:before="0" w:beforeAutospacing="0" w:after="0" w:afterAutospacing="0"/>
        <w:rPr>
          <w:sz w:val="16"/>
          <w:szCs w:val="16"/>
        </w:rPr>
      </w:pPr>
      <w:r w:rsidRPr="00694F0C">
        <w:rPr>
          <w:sz w:val="16"/>
          <w:szCs w:val="16"/>
        </w:rPr>
        <w:t xml:space="preserve">An owb is a sinister visitor from the </w:t>
      </w:r>
      <w:hyperlink r:id="rId215" w:anchor="TOC-Shadow-Plane1" w:history="1">
        <w:r w:rsidRPr="00694F0C">
          <w:rPr>
            <w:rStyle w:val="Hyperlink"/>
            <w:color w:val="auto"/>
            <w:sz w:val="16"/>
            <w:szCs w:val="16"/>
          </w:rPr>
          <w:t>Shadow Plane</w:t>
        </w:r>
      </w:hyperlink>
      <w:r w:rsidRPr="00694F0C">
        <w:rPr>
          <w:sz w:val="16"/>
          <w:szCs w:val="16"/>
        </w:rPr>
        <w:t xml:space="preserve">, a creature resembling a humanoid torso draped in darkness. Alien in nature, this mysterious shade never speaks audible words, but it constantly uses its </w:t>
      </w:r>
      <w:hyperlink r:id="rId216" w:anchor="TOC-Telepathy-Su-" w:history="1">
        <w:r w:rsidRPr="00694F0C">
          <w:rPr>
            <w:rStyle w:val="Hyperlink"/>
            <w:color w:val="auto"/>
            <w:sz w:val="16"/>
            <w:szCs w:val="16"/>
          </w:rPr>
          <w:t>telepathy</w:t>
        </w:r>
      </w:hyperlink>
      <w:r w:rsidRPr="00694F0C">
        <w:rPr>
          <w:sz w:val="16"/>
          <w:szCs w:val="16"/>
        </w:rPr>
        <w:t xml:space="preserve"> to project mumbles of curses and threats into the minds of those it encounters.</w:t>
      </w:r>
    </w:p>
    <w:p w:rsidR="004B07BE" w:rsidRPr="00694F0C" w:rsidRDefault="004B07BE" w:rsidP="0072796C">
      <w:pPr>
        <w:pStyle w:val="NormalWeb"/>
        <w:spacing w:before="0" w:beforeAutospacing="0" w:after="0" w:afterAutospacing="0"/>
        <w:rPr>
          <w:sz w:val="16"/>
          <w:szCs w:val="16"/>
        </w:rPr>
      </w:pPr>
      <w:r w:rsidRPr="00694F0C">
        <w:rPr>
          <w:sz w:val="16"/>
          <w:szCs w:val="16"/>
        </w:rPr>
        <w:t xml:space="preserve">The race's closest relationship is with the </w:t>
      </w:r>
      <w:hyperlink r:id="rId217" w:anchor="TOC-Dark-Folk" w:history="1">
        <w:r w:rsidRPr="00694F0C">
          <w:rPr>
            <w:rStyle w:val="Hyperlink"/>
            <w:color w:val="auto"/>
            <w:sz w:val="16"/>
            <w:szCs w:val="16"/>
          </w:rPr>
          <w:t>dark folk</w:t>
        </w:r>
      </w:hyperlink>
      <w:r w:rsidRPr="00694F0C">
        <w:rPr>
          <w:sz w:val="16"/>
          <w:szCs w:val="16"/>
        </w:rPr>
        <w:t xml:space="preserve">, who worship owbs as proxies to gods of the shadows. Most </w:t>
      </w:r>
      <w:hyperlink r:id="rId218" w:anchor="TOC-Dark-Folk" w:history="1">
        <w:r w:rsidRPr="00694F0C">
          <w:rPr>
            <w:rStyle w:val="Hyperlink"/>
            <w:color w:val="auto"/>
            <w:sz w:val="16"/>
            <w:szCs w:val="16"/>
          </w:rPr>
          <w:t>dark folk</w:t>
        </w:r>
      </w:hyperlink>
      <w:r w:rsidRPr="00694F0C">
        <w:rPr>
          <w:sz w:val="16"/>
          <w:szCs w:val="16"/>
        </w:rPr>
        <w:t xml:space="preserve"> believe the first of their kind were created by owbs—or more powerful owb-like beings.</w:t>
      </w:r>
    </w:p>
    <w:p w:rsidR="004B07BE" w:rsidRPr="00694F0C" w:rsidRDefault="004B07BE" w:rsidP="0072796C">
      <w:pPr>
        <w:pStyle w:val="NormalWeb"/>
        <w:spacing w:before="0" w:beforeAutospacing="0" w:after="0" w:afterAutospacing="0"/>
        <w:rPr>
          <w:sz w:val="16"/>
          <w:szCs w:val="16"/>
        </w:rPr>
      </w:pPr>
      <w:r w:rsidRPr="00694F0C">
        <w:rPr>
          <w:sz w:val="16"/>
          <w:szCs w:val="16"/>
        </w:rPr>
        <w:t xml:space="preserve">An owb despises any light other than the dim flicker created by its burning cold ability, and shrinks from its presence. It often seeks to destroy those who bring light near it, relentlessly attacking the perpetrators until its enemies flee or die. An owb usually keeps its presence hidden from mortals. Lurking nearby, the shadowy creature listens in on nearby thoughts, always searching for a collection of fears and worries it can capitalize on for its own machinations. It may serve as an intermediary between </w:t>
      </w:r>
      <w:hyperlink r:id="rId219" w:history="1">
        <w:r w:rsidRPr="00694F0C">
          <w:rPr>
            <w:rStyle w:val="Hyperlink"/>
            <w:color w:val="auto"/>
            <w:sz w:val="16"/>
            <w:szCs w:val="16"/>
          </w:rPr>
          <w:t>doppelgangers</w:t>
        </w:r>
      </w:hyperlink>
      <w:r w:rsidRPr="00694F0C">
        <w:rPr>
          <w:sz w:val="16"/>
          <w:szCs w:val="16"/>
        </w:rPr>
        <w:t xml:space="preserve"> on the surface world and </w:t>
      </w:r>
      <w:hyperlink r:id="rId220" w:anchor="TOC-Dark-Folk" w:history="1">
        <w:r w:rsidRPr="00694F0C">
          <w:rPr>
            <w:rStyle w:val="Hyperlink"/>
            <w:color w:val="auto"/>
            <w:sz w:val="16"/>
            <w:szCs w:val="16"/>
          </w:rPr>
          <w:t>dark folk</w:t>
        </w:r>
      </w:hyperlink>
      <w:r w:rsidRPr="00694F0C">
        <w:rPr>
          <w:sz w:val="16"/>
          <w:szCs w:val="16"/>
        </w:rPr>
        <w:t xml:space="preserve"> in subterranean lands. An owb associated with a tribe of </w:t>
      </w:r>
      <w:hyperlink r:id="rId221" w:anchor="TOC-Dark-Folk" w:history="1">
        <w:r w:rsidRPr="00694F0C">
          <w:rPr>
            <w:rStyle w:val="Hyperlink"/>
            <w:color w:val="auto"/>
            <w:sz w:val="16"/>
            <w:szCs w:val="16"/>
          </w:rPr>
          <w:t>dark folk</w:t>
        </w:r>
      </w:hyperlink>
      <w:r w:rsidRPr="00694F0C">
        <w:rPr>
          <w:sz w:val="16"/>
          <w:szCs w:val="16"/>
        </w:rPr>
        <w:t xml:space="preserve"> may scrutinize newborns and tune the children's connection to the </w:t>
      </w:r>
      <w:hyperlink r:id="rId222" w:anchor="TOC-Shadow-Plane1" w:history="1">
        <w:r w:rsidRPr="00694F0C">
          <w:rPr>
            <w:rStyle w:val="Hyperlink"/>
            <w:color w:val="auto"/>
            <w:sz w:val="16"/>
            <w:szCs w:val="16"/>
          </w:rPr>
          <w:t>Shadow Plane</w:t>
        </w:r>
      </w:hyperlink>
      <w:r w:rsidRPr="00694F0C">
        <w:rPr>
          <w:sz w:val="16"/>
          <w:szCs w:val="16"/>
        </w:rPr>
        <w:t xml:space="preserve"> so they eventually grow into a different type of </w:t>
      </w:r>
      <w:hyperlink r:id="rId223" w:anchor="TOC-Dark-Folk" w:history="1">
        <w:r w:rsidRPr="00694F0C">
          <w:rPr>
            <w:rStyle w:val="Hyperlink"/>
            <w:color w:val="auto"/>
            <w:sz w:val="16"/>
            <w:szCs w:val="16"/>
          </w:rPr>
          <w:t>dark folk</w:t>
        </w:r>
      </w:hyperlink>
      <w:r w:rsidRPr="00694F0C">
        <w:rPr>
          <w:sz w:val="16"/>
          <w:szCs w:val="16"/>
        </w:rPr>
        <w:t xml:space="preserve"> than the type they were born (allowing a </w:t>
      </w:r>
      <w:hyperlink r:id="rId224" w:history="1">
        <w:r w:rsidRPr="00694F0C">
          <w:rPr>
            <w:rStyle w:val="Hyperlink"/>
            <w:color w:val="auto"/>
            <w:sz w:val="16"/>
            <w:szCs w:val="16"/>
          </w:rPr>
          <w:t>dark creeper</w:t>
        </w:r>
      </w:hyperlink>
      <w:r w:rsidRPr="00694F0C">
        <w:rPr>
          <w:sz w:val="16"/>
          <w:szCs w:val="16"/>
        </w:rPr>
        <w:t xml:space="preserve"> to become a </w:t>
      </w:r>
      <w:hyperlink r:id="rId225" w:history="1">
        <w:r w:rsidRPr="00694F0C">
          <w:rPr>
            <w:rStyle w:val="Hyperlink"/>
            <w:color w:val="auto"/>
            <w:sz w:val="16"/>
            <w:szCs w:val="16"/>
          </w:rPr>
          <w:t>dark stalker</w:t>
        </w:r>
      </w:hyperlink>
      <w:r w:rsidRPr="00694F0C">
        <w:rPr>
          <w:sz w:val="16"/>
          <w:szCs w:val="16"/>
        </w:rPr>
        <w:t>, and so on).</w:t>
      </w:r>
    </w:p>
    <w:p w:rsidR="004B07BE" w:rsidRPr="00694F0C" w:rsidRDefault="004B07BE" w:rsidP="0072796C">
      <w:pPr>
        <w:pStyle w:val="NormalWeb"/>
        <w:spacing w:before="0" w:beforeAutospacing="0" w:after="0" w:afterAutospacing="0"/>
        <w:rPr>
          <w:sz w:val="16"/>
          <w:szCs w:val="16"/>
        </w:rPr>
      </w:pPr>
      <w:r w:rsidRPr="00694F0C">
        <w:rPr>
          <w:sz w:val="16"/>
          <w:szCs w:val="16"/>
        </w:rPr>
        <w:t xml:space="preserve">An owb loves manipulation and runs conspiratorial plots involving denizens of the </w:t>
      </w:r>
      <w:hyperlink r:id="rId226" w:anchor="TOC-Shadow-Plane1" w:history="1">
        <w:r w:rsidRPr="00694F0C">
          <w:rPr>
            <w:rStyle w:val="Hyperlink"/>
            <w:color w:val="auto"/>
            <w:sz w:val="16"/>
            <w:szCs w:val="16"/>
          </w:rPr>
          <w:t>Shadow Plane</w:t>
        </w:r>
      </w:hyperlink>
      <w:r w:rsidRPr="00694F0C">
        <w:rPr>
          <w:sz w:val="16"/>
          <w:szCs w:val="16"/>
        </w:rPr>
        <w:t xml:space="preserve"> and those of the </w:t>
      </w:r>
      <w:hyperlink r:id="rId227" w:anchor="TOC-Material-Plane1" w:history="1">
        <w:r w:rsidRPr="00694F0C">
          <w:rPr>
            <w:rStyle w:val="Hyperlink"/>
            <w:color w:val="auto"/>
            <w:sz w:val="16"/>
            <w:szCs w:val="16"/>
          </w:rPr>
          <w:t>Material Plane</w:t>
        </w:r>
      </w:hyperlink>
      <w:r w:rsidRPr="00694F0C">
        <w:rPr>
          <w:sz w:val="16"/>
          <w:szCs w:val="16"/>
        </w:rPr>
        <w:t xml:space="preserve">. An owb or cabal of owbs may control entire clans of </w:t>
      </w:r>
      <w:hyperlink r:id="rId228" w:anchor="TOC-Dark-Folk" w:history="1">
        <w:r w:rsidRPr="00694F0C">
          <w:rPr>
            <w:rStyle w:val="Hyperlink"/>
            <w:color w:val="auto"/>
            <w:sz w:val="16"/>
            <w:szCs w:val="16"/>
          </w:rPr>
          <w:t>dark folk</w:t>
        </w:r>
      </w:hyperlink>
      <w:r w:rsidRPr="00694F0C">
        <w:rPr>
          <w:sz w:val="16"/>
          <w:szCs w:val="16"/>
        </w:rPr>
        <w:t>, and use them as spies and pawns in some inscrutable plan.</w:t>
      </w:r>
    </w:p>
    <w:p w:rsidR="004B07BE" w:rsidRPr="00694F0C" w:rsidRDefault="004B07BE" w:rsidP="0072796C">
      <w:pPr>
        <w:pStyle w:val="NormalWeb"/>
        <w:spacing w:before="0" w:beforeAutospacing="0" w:after="0" w:afterAutospacing="0"/>
        <w:rPr>
          <w:sz w:val="16"/>
          <w:szCs w:val="16"/>
        </w:rPr>
      </w:pPr>
      <w:r w:rsidRPr="00694F0C">
        <w:rPr>
          <w:sz w:val="16"/>
          <w:szCs w:val="16"/>
        </w:rPr>
        <w:t>Though most of an owb's form measures only 3-1/2 feet tall, it typically floats so its head is level with that of a Medium humanoid. Deceptively light, an owb weighs only 20 pounds.</w:t>
      </w:r>
    </w:p>
    <w:p w:rsidR="004B07BE" w:rsidRPr="00694F0C" w:rsidRDefault="004B07BE" w:rsidP="00B92EA6">
      <w:pPr>
        <w:rPr>
          <w:b/>
          <w:bCs/>
          <w:sz w:val="32"/>
          <w:szCs w:val="32"/>
        </w:rPr>
      </w:pPr>
    </w:p>
    <w:p w:rsidR="004B07BE" w:rsidRPr="00694F0C" w:rsidRDefault="004B07BE" w:rsidP="00B92EA6">
      <w:pPr>
        <w:rPr>
          <w:b/>
          <w:bCs/>
          <w:sz w:val="32"/>
          <w:szCs w:val="32"/>
        </w:rPr>
      </w:pPr>
    </w:p>
    <w:p w:rsidR="004B07BE" w:rsidRPr="00694F0C" w:rsidRDefault="004B07BE" w:rsidP="0072796C">
      <w:pPr>
        <w:autoSpaceDE w:val="0"/>
        <w:autoSpaceDN w:val="0"/>
        <w:adjustRightInd w:val="0"/>
        <w:spacing w:line="171" w:lineRule="atLeast"/>
        <w:rPr>
          <w:rFonts w:ascii="Dax" w:hAnsi="Dax" w:cs="Dax"/>
          <w:sz w:val="32"/>
          <w:szCs w:val="32"/>
        </w:rPr>
      </w:pPr>
      <w:r w:rsidRPr="00694F0C">
        <w:rPr>
          <w:rFonts w:ascii="Dax" w:hAnsi="Dax" w:cs="Dax"/>
          <w:b/>
          <w:bCs/>
          <w:sz w:val="32"/>
          <w:szCs w:val="32"/>
        </w:rPr>
        <w:t>NIGHTMARE OWB (2) CR 7 (high)</w:t>
      </w:r>
    </w:p>
    <w:p w:rsidR="004B07BE" w:rsidRPr="00694F0C" w:rsidRDefault="004B07BE" w:rsidP="0072796C">
      <w:pPr>
        <w:autoSpaceDE w:val="0"/>
        <w:autoSpaceDN w:val="0"/>
        <w:adjustRightInd w:val="0"/>
        <w:spacing w:line="161" w:lineRule="atLeast"/>
        <w:rPr>
          <w:rFonts w:ascii="Dax" w:hAnsi="Dax" w:cs="Dax"/>
          <w:sz w:val="16"/>
          <w:szCs w:val="16"/>
        </w:rPr>
      </w:pPr>
      <w:r w:rsidRPr="00694F0C">
        <w:rPr>
          <w:rFonts w:ascii="Dax" w:hAnsi="Dax" w:cs="Dax"/>
          <w:sz w:val="16"/>
          <w:szCs w:val="16"/>
        </w:rPr>
        <w:t>NE Medium outsider (evil, extraplanar); (</w:t>
      </w:r>
      <w:r w:rsidRPr="00694F0C">
        <w:rPr>
          <w:rFonts w:ascii="Dax" w:hAnsi="Dax" w:cs="Dax"/>
          <w:i/>
          <w:iCs/>
          <w:sz w:val="16"/>
          <w:szCs w:val="16"/>
        </w:rPr>
        <w:t xml:space="preserve">Pathfinder RPG Bestiary 4 </w:t>
      </w:r>
      <w:r w:rsidRPr="00694F0C">
        <w:rPr>
          <w:rFonts w:ascii="Dax" w:hAnsi="Dax" w:cs="Dax"/>
          <w:sz w:val="16"/>
          <w:szCs w:val="16"/>
        </w:rPr>
        <w:t>204, 210, 204)</w:t>
      </w:r>
    </w:p>
    <w:p w:rsidR="004B07BE" w:rsidRPr="00694F0C" w:rsidRDefault="004B07BE"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Init </w:t>
      </w:r>
      <w:r w:rsidRPr="00694F0C">
        <w:rPr>
          <w:rFonts w:ascii="Dax" w:hAnsi="Dax" w:cs="Dax"/>
          <w:sz w:val="16"/>
          <w:szCs w:val="16"/>
        </w:rPr>
        <w:t xml:space="preserve">+12; </w:t>
      </w:r>
      <w:r w:rsidRPr="00694F0C">
        <w:rPr>
          <w:rFonts w:ascii="Dax" w:hAnsi="Dax" w:cs="Dax"/>
          <w:b/>
          <w:bCs/>
          <w:sz w:val="16"/>
          <w:szCs w:val="16"/>
        </w:rPr>
        <w:t xml:space="preserve">Senses </w:t>
      </w:r>
      <w:r w:rsidRPr="00694F0C">
        <w:rPr>
          <w:rFonts w:ascii="Dax" w:hAnsi="Dax" w:cs="Dax"/>
          <w:sz w:val="16"/>
          <w:szCs w:val="16"/>
        </w:rPr>
        <w:t>darkvision 120 ft., see in darkness; Perception +13</w:t>
      </w:r>
    </w:p>
    <w:p w:rsidR="004B07BE" w:rsidRPr="00694F0C" w:rsidRDefault="004B07BE"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Aura </w:t>
      </w:r>
      <w:r w:rsidRPr="00694F0C">
        <w:rPr>
          <w:rFonts w:ascii="Dax" w:hAnsi="Dax" w:cs="Dax"/>
          <w:sz w:val="16"/>
          <w:szCs w:val="16"/>
        </w:rPr>
        <w:t>fear aura (60-foot radius ft., DC 19), frightful presence (30 ft., DC 19)</w:t>
      </w:r>
    </w:p>
    <w:p w:rsidR="004B07BE" w:rsidRPr="00694F0C" w:rsidRDefault="004B07BE" w:rsidP="0072796C">
      <w:pPr>
        <w:autoSpaceDE w:val="0"/>
        <w:autoSpaceDN w:val="0"/>
        <w:adjustRightInd w:val="0"/>
        <w:spacing w:line="151" w:lineRule="atLeast"/>
        <w:rPr>
          <w:rFonts w:ascii="Dax" w:hAnsi="Dax" w:cs="Dax"/>
          <w:b/>
          <w:bCs/>
          <w:sz w:val="15"/>
          <w:szCs w:val="15"/>
        </w:rPr>
      </w:pPr>
    </w:p>
    <w:p w:rsidR="004B07BE" w:rsidRPr="00694F0C" w:rsidRDefault="004B07BE" w:rsidP="0072796C">
      <w:pPr>
        <w:autoSpaceDE w:val="0"/>
        <w:autoSpaceDN w:val="0"/>
        <w:adjustRightInd w:val="0"/>
        <w:spacing w:line="151" w:lineRule="atLeast"/>
        <w:rPr>
          <w:rFonts w:ascii="Dax" w:hAnsi="Dax" w:cs="Dax"/>
          <w:sz w:val="15"/>
          <w:szCs w:val="15"/>
        </w:rPr>
      </w:pPr>
      <w:r w:rsidRPr="00694F0C">
        <w:rPr>
          <w:rFonts w:ascii="Dax" w:hAnsi="Dax" w:cs="Dax"/>
          <w:b/>
          <w:bCs/>
          <w:sz w:val="15"/>
          <w:szCs w:val="15"/>
        </w:rPr>
        <w:t>DEFENSE</w:t>
      </w:r>
    </w:p>
    <w:p w:rsidR="004B07BE" w:rsidRPr="00694F0C" w:rsidRDefault="004B07BE"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AC </w:t>
      </w:r>
      <w:r w:rsidRPr="00694F0C">
        <w:rPr>
          <w:rFonts w:ascii="Dax" w:hAnsi="Dax" w:cs="Dax"/>
          <w:sz w:val="16"/>
          <w:szCs w:val="16"/>
        </w:rPr>
        <w:t>19, touch 19, flat-footed 10 (+8 Dex, +1 dodge)</w:t>
      </w:r>
    </w:p>
    <w:p w:rsidR="004B07BE" w:rsidRPr="00694F0C" w:rsidRDefault="004B07BE"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hp </w:t>
      </w:r>
      <w:r w:rsidRPr="00694F0C">
        <w:rPr>
          <w:rFonts w:ascii="Dax" w:hAnsi="Dax" w:cs="Dax"/>
          <w:sz w:val="16"/>
          <w:szCs w:val="16"/>
        </w:rPr>
        <w:t>76 (8d10+32); regeneration 5 (good spells and weapons, silver)</w:t>
      </w:r>
    </w:p>
    <w:p w:rsidR="004B07BE" w:rsidRPr="00694F0C" w:rsidRDefault="004B07BE"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Fort </w:t>
      </w:r>
      <w:r w:rsidRPr="00694F0C">
        <w:rPr>
          <w:rFonts w:ascii="Dax" w:hAnsi="Dax" w:cs="Dax"/>
          <w:sz w:val="16"/>
          <w:szCs w:val="16"/>
        </w:rPr>
        <w:t xml:space="preserve">+10, </w:t>
      </w:r>
      <w:r w:rsidRPr="00694F0C">
        <w:rPr>
          <w:rFonts w:ascii="Dax" w:hAnsi="Dax" w:cs="Dax"/>
          <w:b/>
          <w:bCs/>
          <w:sz w:val="16"/>
          <w:szCs w:val="16"/>
        </w:rPr>
        <w:t>Re</w:t>
      </w:r>
      <w:r w:rsidRPr="00694F0C">
        <w:rPr>
          <w:rFonts w:ascii="Dax" w:hAnsi="Dax" w:cs="Dax"/>
          <w:sz w:val="16"/>
          <w:szCs w:val="16"/>
        </w:rPr>
        <w:t xml:space="preserve">f +10, </w:t>
      </w:r>
      <w:r w:rsidRPr="00694F0C">
        <w:rPr>
          <w:rFonts w:ascii="Dax" w:hAnsi="Dax" w:cs="Dax"/>
          <w:b/>
          <w:bCs/>
          <w:sz w:val="16"/>
          <w:szCs w:val="16"/>
        </w:rPr>
        <w:t xml:space="preserve">Will </w:t>
      </w:r>
      <w:r w:rsidRPr="00694F0C">
        <w:rPr>
          <w:rFonts w:ascii="Dax" w:hAnsi="Dax" w:cs="Dax"/>
          <w:sz w:val="16"/>
          <w:szCs w:val="16"/>
        </w:rPr>
        <w:t>+8; +4 vs. illusion.</w:t>
      </w:r>
    </w:p>
    <w:p w:rsidR="004B07BE" w:rsidRPr="00694F0C" w:rsidRDefault="004B07BE"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DR </w:t>
      </w:r>
      <w:r w:rsidRPr="00694F0C">
        <w:rPr>
          <w:rFonts w:ascii="Dax" w:hAnsi="Dax" w:cs="Dax"/>
          <w:sz w:val="16"/>
          <w:szCs w:val="16"/>
        </w:rPr>
        <w:t xml:space="preserve">5/good or silver; </w:t>
      </w:r>
      <w:r w:rsidRPr="00694F0C">
        <w:rPr>
          <w:rFonts w:ascii="Dax" w:hAnsi="Dax" w:cs="Dax"/>
          <w:b/>
          <w:bCs/>
          <w:sz w:val="16"/>
          <w:szCs w:val="16"/>
        </w:rPr>
        <w:t xml:space="preserve">Immune </w:t>
      </w:r>
      <w:r w:rsidRPr="00694F0C">
        <w:rPr>
          <w:rFonts w:ascii="Dax" w:hAnsi="Dax" w:cs="Dax"/>
          <w:sz w:val="16"/>
          <w:szCs w:val="16"/>
        </w:rPr>
        <w:t>cold</w:t>
      </w:r>
    </w:p>
    <w:p w:rsidR="004B07BE" w:rsidRPr="00694F0C" w:rsidRDefault="004B07BE"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Weaknesses </w:t>
      </w:r>
      <w:r w:rsidRPr="00694F0C">
        <w:rPr>
          <w:rFonts w:ascii="Dax" w:hAnsi="Dax" w:cs="Dax"/>
          <w:sz w:val="16"/>
          <w:szCs w:val="16"/>
        </w:rPr>
        <w:t>light sensitivity</w:t>
      </w:r>
    </w:p>
    <w:p w:rsidR="004B07BE" w:rsidRPr="00694F0C" w:rsidRDefault="004B07BE" w:rsidP="0072796C">
      <w:pPr>
        <w:autoSpaceDE w:val="0"/>
        <w:autoSpaceDN w:val="0"/>
        <w:adjustRightInd w:val="0"/>
        <w:spacing w:line="151" w:lineRule="atLeast"/>
        <w:rPr>
          <w:rFonts w:ascii="Dax" w:hAnsi="Dax" w:cs="Dax"/>
          <w:b/>
          <w:bCs/>
          <w:sz w:val="15"/>
          <w:szCs w:val="15"/>
        </w:rPr>
      </w:pPr>
    </w:p>
    <w:p w:rsidR="004B07BE" w:rsidRPr="00694F0C" w:rsidRDefault="004B07BE" w:rsidP="0072796C">
      <w:pPr>
        <w:autoSpaceDE w:val="0"/>
        <w:autoSpaceDN w:val="0"/>
        <w:adjustRightInd w:val="0"/>
        <w:spacing w:line="151" w:lineRule="atLeast"/>
        <w:rPr>
          <w:rFonts w:ascii="Dax" w:hAnsi="Dax" w:cs="Dax"/>
          <w:sz w:val="15"/>
          <w:szCs w:val="15"/>
        </w:rPr>
      </w:pPr>
      <w:r w:rsidRPr="00694F0C">
        <w:rPr>
          <w:rFonts w:ascii="Dax" w:hAnsi="Dax" w:cs="Dax"/>
          <w:b/>
          <w:bCs/>
          <w:sz w:val="15"/>
          <w:szCs w:val="15"/>
        </w:rPr>
        <w:t>OFFENSE</w:t>
      </w:r>
    </w:p>
    <w:p w:rsidR="004B07BE" w:rsidRPr="00694F0C" w:rsidRDefault="004B07BE"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Speed </w:t>
      </w:r>
      <w:r w:rsidRPr="00694F0C">
        <w:rPr>
          <w:rFonts w:ascii="Dax" w:hAnsi="Dax" w:cs="Dax"/>
          <w:sz w:val="16"/>
          <w:szCs w:val="16"/>
        </w:rPr>
        <w:t>5 ft., fly 60 ft. (perfect)</w:t>
      </w:r>
    </w:p>
    <w:p w:rsidR="004B07BE" w:rsidRPr="00694F0C" w:rsidRDefault="004B07BE"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Melee </w:t>
      </w:r>
      <w:r w:rsidRPr="00694F0C">
        <w:rPr>
          <w:rFonts w:ascii="Dax" w:hAnsi="Dax" w:cs="Dax"/>
          <w:sz w:val="16"/>
          <w:szCs w:val="16"/>
        </w:rPr>
        <w:t>2 claws +12 (1d8+4 plus 1d6 cold)</w:t>
      </w:r>
    </w:p>
    <w:p w:rsidR="004B07BE" w:rsidRPr="00694F0C" w:rsidRDefault="004B07BE"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Ranged </w:t>
      </w:r>
      <w:r w:rsidRPr="00694F0C">
        <w:rPr>
          <w:rFonts w:ascii="Dax" w:hAnsi="Dax" w:cs="Dax"/>
          <w:sz w:val="16"/>
          <w:szCs w:val="16"/>
        </w:rPr>
        <w:t>burning cold +16 (3d6 cold)</w:t>
      </w:r>
    </w:p>
    <w:p w:rsidR="004B07BE" w:rsidRPr="00694F0C" w:rsidRDefault="004B07BE"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Special Attacks </w:t>
      </w:r>
      <w:r w:rsidRPr="00694F0C">
        <w:rPr>
          <w:rFonts w:ascii="Dax" w:hAnsi="Dax" w:cs="Dax"/>
          <w:sz w:val="16"/>
          <w:szCs w:val="16"/>
        </w:rPr>
        <w:t>burning cold, curse of darkness, night terrors</w:t>
      </w:r>
    </w:p>
    <w:p w:rsidR="004B07BE" w:rsidRPr="00694F0C" w:rsidRDefault="004B07BE"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Spell-Like Abilities </w:t>
      </w:r>
      <w:r w:rsidRPr="00694F0C">
        <w:rPr>
          <w:rFonts w:ascii="Dax" w:hAnsi="Dax" w:cs="Dax"/>
          <w:sz w:val="16"/>
          <w:szCs w:val="16"/>
        </w:rPr>
        <w:t>(CL 8th; concentration +13)</w:t>
      </w:r>
    </w:p>
    <w:p w:rsidR="004B07BE" w:rsidRPr="00694F0C" w:rsidRDefault="004B07BE" w:rsidP="0072796C">
      <w:pPr>
        <w:autoSpaceDE w:val="0"/>
        <w:autoSpaceDN w:val="0"/>
        <w:adjustRightInd w:val="0"/>
        <w:spacing w:line="161" w:lineRule="atLeast"/>
        <w:rPr>
          <w:rFonts w:ascii="Dax" w:hAnsi="Dax" w:cs="Dax"/>
          <w:sz w:val="16"/>
          <w:szCs w:val="16"/>
        </w:rPr>
      </w:pPr>
      <w:r w:rsidRPr="00694F0C">
        <w:rPr>
          <w:rFonts w:ascii="Dax" w:hAnsi="Dax" w:cs="Dax"/>
          <w:sz w:val="16"/>
          <w:szCs w:val="16"/>
        </w:rPr>
        <w:t>Constant—</w:t>
      </w:r>
      <w:r w:rsidRPr="00694F0C">
        <w:rPr>
          <w:rFonts w:ascii="Dax" w:hAnsi="Dax" w:cs="Dax"/>
          <w:i/>
          <w:iCs/>
          <w:sz w:val="16"/>
          <w:szCs w:val="16"/>
        </w:rPr>
        <w:t>blur</w:t>
      </w:r>
      <w:r w:rsidRPr="00694F0C">
        <w:rPr>
          <w:rFonts w:ascii="Dax" w:hAnsi="Dax" w:cs="Dax"/>
          <w:sz w:val="16"/>
          <w:szCs w:val="16"/>
        </w:rPr>
        <w:t xml:space="preserve">, </w:t>
      </w:r>
      <w:r w:rsidRPr="00694F0C">
        <w:rPr>
          <w:rFonts w:ascii="Dax" w:hAnsi="Dax" w:cs="Dax"/>
          <w:i/>
          <w:iCs/>
          <w:sz w:val="16"/>
          <w:szCs w:val="16"/>
        </w:rPr>
        <w:t>protection from good</w:t>
      </w:r>
    </w:p>
    <w:p w:rsidR="004B07BE" w:rsidRPr="00694F0C" w:rsidRDefault="004B07BE" w:rsidP="0072796C">
      <w:pPr>
        <w:autoSpaceDE w:val="0"/>
        <w:autoSpaceDN w:val="0"/>
        <w:adjustRightInd w:val="0"/>
        <w:spacing w:line="161" w:lineRule="atLeast"/>
        <w:rPr>
          <w:rFonts w:ascii="Dax" w:hAnsi="Dax" w:cs="Dax"/>
          <w:sz w:val="16"/>
          <w:szCs w:val="16"/>
        </w:rPr>
      </w:pPr>
      <w:r w:rsidRPr="00694F0C">
        <w:rPr>
          <w:rFonts w:ascii="Dax" w:hAnsi="Dax" w:cs="Dax"/>
          <w:sz w:val="16"/>
          <w:szCs w:val="16"/>
        </w:rPr>
        <w:t>At will—</w:t>
      </w:r>
      <w:r w:rsidRPr="00694F0C">
        <w:rPr>
          <w:rFonts w:ascii="Dax" w:hAnsi="Dax" w:cs="Dax"/>
          <w:i/>
          <w:iCs/>
          <w:sz w:val="16"/>
          <w:szCs w:val="16"/>
        </w:rPr>
        <w:t>deeper darkness</w:t>
      </w:r>
      <w:r w:rsidRPr="00694F0C">
        <w:rPr>
          <w:rFonts w:ascii="Dax" w:hAnsi="Dax" w:cs="Dax"/>
          <w:sz w:val="16"/>
          <w:szCs w:val="16"/>
        </w:rPr>
        <w:t xml:space="preserve">, </w:t>
      </w:r>
      <w:r w:rsidRPr="00694F0C">
        <w:rPr>
          <w:rFonts w:ascii="Dax" w:hAnsi="Dax" w:cs="Dax"/>
          <w:i/>
          <w:iCs/>
          <w:sz w:val="16"/>
          <w:szCs w:val="16"/>
        </w:rPr>
        <w:t xml:space="preserve">detect thoughts </w:t>
      </w:r>
      <w:r w:rsidRPr="00694F0C">
        <w:rPr>
          <w:rFonts w:ascii="Dax" w:hAnsi="Dax" w:cs="Dax"/>
          <w:sz w:val="16"/>
          <w:szCs w:val="16"/>
        </w:rPr>
        <w:t xml:space="preserve">(DC 17), </w:t>
      </w:r>
      <w:r w:rsidRPr="00694F0C">
        <w:rPr>
          <w:rFonts w:ascii="Dax" w:hAnsi="Dax" w:cs="Dax"/>
          <w:i/>
          <w:iCs/>
          <w:sz w:val="16"/>
          <w:szCs w:val="16"/>
        </w:rPr>
        <w:t>dust of twilight</w:t>
      </w:r>
      <w:r w:rsidRPr="00694F0C">
        <w:rPr>
          <w:rFonts w:ascii="Dax" w:hAnsi="Dax" w:cs="Dax"/>
          <w:sz w:val="9"/>
          <w:szCs w:val="9"/>
        </w:rPr>
        <w:t xml:space="preserve">APG </w:t>
      </w:r>
      <w:r w:rsidRPr="00694F0C">
        <w:rPr>
          <w:rFonts w:ascii="Dax" w:hAnsi="Dax" w:cs="Dax"/>
          <w:sz w:val="16"/>
          <w:szCs w:val="16"/>
        </w:rPr>
        <w:t>(DC 17)</w:t>
      </w:r>
    </w:p>
    <w:p w:rsidR="004B07BE" w:rsidRPr="00694F0C" w:rsidRDefault="004B07BE" w:rsidP="0072796C">
      <w:pPr>
        <w:autoSpaceDE w:val="0"/>
        <w:autoSpaceDN w:val="0"/>
        <w:adjustRightInd w:val="0"/>
        <w:spacing w:line="161" w:lineRule="atLeast"/>
        <w:rPr>
          <w:rFonts w:ascii="Dax" w:hAnsi="Dax" w:cs="Dax"/>
          <w:sz w:val="9"/>
          <w:szCs w:val="9"/>
        </w:rPr>
      </w:pPr>
      <w:r w:rsidRPr="00694F0C">
        <w:rPr>
          <w:rFonts w:ascii="Dax" w:hAnsi="Dax" w:cs="Dax"/>
          <w:sz w:val="16"/>
          <w:szCs w:val="16"/>
        </w:rPr>
        <w:t>5/day—</w:t>
      </w:r>
      <w:r w:rsidRPr="00694F0C">
        <w:rPr>
          <w:rFonts w:ascii="Dax" w:hAnsi="Dax" w:cs="Dax"/>
          <w:i/>
          <w:iCs/>
          <w:sz w:val="16"/>
          <w:szCs w:val="16"/>
        </w:rPr>
        <w:t>shadow step</w:t>
      </w:r>
      <w:r w:rsidRPr="00694F0C">
        <w:rPr>
          <w:rFonts w:ascii="Dax" w:hAnsi="Dax" w:cs="Dax"/>
          <w:sz w:val="9"/>
          <w:szCs w:val="9"/>
        </w:rPr>
        <w:t>APG</w:t>
      </w:r>
    </w:p>
    <w:p w:rsidR="004B07BE" w:rsidRPr="00694F0C" w:rsidRDefault="004B07BE" w:rsidP="0072796C">
      <w:pPr>
        <w:autoSpaceDE w:val="0"/>
        <w:autoSpaceDN w:val="0"/>
        <w:adjustRightInd w:val="0"/>
        <w:spacing w:line="161" w:lineRule="atLeast"/>
        <w:rPr>
          <w:rFonts w:ascii="Dax" w:hAnsi="Dax" w:cs="Dax"/>
          <w:sz w:val="16"/>
          <w:szCs w:val="16"/>
        </w:rPr>
      </w:pPr>
      <w:r w:rsidRPr="00694F0C">
        <w:rPr>
          <w:rFonts w:ascii="Dax" w:hAnsi="Dax" w:cs="Dax"/>
          <w:sz w:val="16"/>
          <w:szCs w:val="16"/>
        </w:rPr>
        <w:t>3/day—</w:t>
      </w:r>
      <w:r w:rsidRPr="00694F0C">
        <w:rPr>
          <w:rFonts w:ascii="Dax" w:hAnsi="Dax" w:cs="Dax"/>
          <w:i/>
          <w:iCs/>
          <w:sz w:val="16"/>
          <w:szCs w:val="16"/>
        </w:rPr>
        <w:t>dream</w:t>
      </w:r>
      <w:r w:rsidRPr="00694F0C">
        <w:rPr>
          <w:rFonts w:ascii="Dax" w:hAnsi="Dax" w:cs="Dax"/>
          <w:sz w:val="16"/>
          <w:szCs w:val="16"/>
        </w:rPr>
        <w:t xml:space="preserve">, </w:t>
      </w:r>
      <w:r w:rsidRPr="00694F0C">
        <w:rPr>
          <w:rFonts w:ascii="Dax" w:hAnsi="Dax" w:cs="Dax"/>
          <w:i/>
          <w:iCs/>
          <w:sz w:val="16"/>
          <w:szCs w:val="16"/>
        </w:rPr>
        <w:t xml:space="preserve">nightmare </w:t>
      </w:r>
      <w:r w:rsidRPr="00694F0C">
        <w:rPr>
          <w:rFonts w:ascii="Dax" w:hAnsi="Dax" w:cs="Dax"/>
          <w:sz w:val="16"/>
          <w:szCs w:val="16"/>
        </w:rPr>
        <w:t xml:space="preserve">(DC 20), </w:t>
      </w:r>
      <w:r w:rsidRPr="00694F0C">
        <w:rPr>
          <w:rFonts w:ascii="Dax" w:hAnsi="Dax" w:cs="Dax"/>
          <w:i/>
          <w:iCs/>
          <w:sz w:val="16"/>
          <w:szCs w:val="16"/>
        </w:rPr>
        <w:t xml:space="preserve">suggestion </w:t>
      </w:r>
      <w:r w:rsidRPr="00694F0C">
        <w:rPr>
          <w:rFonts w:ascii="Dax" w:hAnsi="Dax" w:cs="Dax"/>
          <w:sz w:val="16"/>
          <w:szCs w:val="16"/>
        </w:rPr>
        <w:t>(DC 18)</w:t>
      </w:r>
    </w:p>
    <w:p w:rsidR="004B07BE" w:rsidRPr="00694F0C" w:rsidRDefault="004B07BE" w:rsidP="0072796C">
      <w:pPr>
        <w:pStyle w:val="Pa21"/>
        <w:rPr>
          <w:rFonts w:cs="Times New Roman"/>
          <w:b/>
          <w:bCs/>
          <w:sz w:val="15"/>
          <w:szCs w:val="15"/>
        </w:rPr>
      </w:pPr>
      <w:r w:rsidRPr="00694F0C">
        <w:rPr>
          <w:sz w:val="16"/>
          <w:szCs w:val="16"/>
        </w:rPr>
        <w:t>1/day—</w:t>
      </w:r>
      <w:r w:rsidRPr="00694F0C">
        <w:rPr>
          <w:i/>
          <w:iCs/>
          <w:sz w:val="16"/>
          <w:szCs w:val="16"/>
        </w:rPr>
        <w:t xml:space="preserve">plane shift </w:t>
      </w:r>
      <w:r w:rsidRPr="00694F0C">
        <w:rPr>
          <w:sz w:val="16"/>
          <w:szCs w:val="16"/>
        </w:rPr>
        <w:t xml:space="preserve">(self only, to or from the Shadow Plane only), </w:t>
      </w:r>
      <w:r w:rsidRPr="00694F0C">
        <w:rPr>
          <w:i/>
          <w:iCs/>
          <w:sz w:val="16"/>
          <w:szCs w:val="16"/>
        </w:rPr>
        <w:t>shadow walk</w:t>
      </w:r>
      <w:r w:rsidRPr="00694F0C">
        <w:rPr>
          <w:b/>
          <w:bCs/>
          <w:sz w:val="15"/>
          <w:szCs w:val="15"/>
        </w:rPr>
        <w:t xml:space="preserve"> </w:t>
      </w:r>
    </w:p>
    <w:p w:rsidR="004B07BE" w:rsidRPr="00694F0C" w:rsidRDefault="004B07BE" w:rsidP="0072796C">
      <w:pPr>
        <w:pStyle w:val="Pa21"/>
        <w:rPr>
          <w:rFonts w:cs="Times New Roman"/>
          <w:b/>
          <w:bCs/>
          <w:sz w:val="15"/>
          <w:szCs w:val="15"/>
        </w:rPr>
      </w:pPr>
    </w:p>
    <w:p w:rsidR="004B07BE" w:rsidRPr="00694F0C" w:rsidRDefault="004B07BE" w:rsidP="0072796C">
      <w:pPr>
        <w:pStyle w:val="Pa21"/>
        <w:rPr>
          <w:rFonts w:cs="Times New Roman"/>
          <w:sz w:val="15"/>
          <w:szCs w:val="15"/>
        </w:rPr>
      </w:pPr>
      <w:r w:rsidRPr="00694F0C">
        <w:rPr>
          <w:b/>
          <w:bCs/>
          <w:sz w:val="15"/>
          <w:szCs w:val="15"/>
        </w:rPr>
        <w:t>TACTICS</w:t>
      </w:r>
    </w:p>
    <w:p w:rsidR="004B07BE" w:rsidRPr="00694F0C" w:rsidRDefault="004B07BE"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During Combat </w:t>
      </w:r>
      <w:r w:rsidRPr="00694F0C">
        <w:rPr>
          <w:rFonts w:ascii="Dax" w:hAnsi="Dax" w:cs="Dax"/>
          <w:sz w:val="16"/>
          <w:szCs w:val="16"/>
        </w:rPr>
        <w:t xml:space="preserve">The owb uses its spell-like abilities to extinguish the PCs’ light sources and attack from the cover of darkness. </w:t>
      </w:r>
    </w:p>
    <w:p w:rsidR="004B07BE" w:rsidRPr="00694F0C" w:rsidRDefault="004B07BE"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Morale </w:t>
      </w:r>
      <w:r w:rsidRPr="00694F0C">
        <w:rPr>
          <w:rFonts w:ascii="Dax" w:hAnsi="Dax" w:cs="Dax"/>
          <w:sz w:val="16"/>
          <w:szCs w:val="16"/>
        </w:rPr>
        <w:t>If reduced to 20 or fewer hit points, the owb retreats to heal its wounds before attacking again. If the PCs do not seem impeded by darkness, it instead fights to the death.</w:t>
      </w:r>
    </w:p>
    <w:p w:rsidR="004B07BE" w:rsidRPr="00694F0C" w:rsidRDefault="004B07BE" w:rsidP="0072796C">
      <w:pPr>
        <w:autoSpaceDE w:val="0"/>
        <w:autoSpaceDN w:val="0"/>
        <w:adjustRightInd w:val="0"/>
        <w:spacing w:line="151" w:lineRule="atLeast"/>
        <w:rPr>
          <w:rFonts w:ascii="Dax" w:hAnsi="Dax" w:cs="Dax"/>
          <w:b/>
          <w:bCs/>
          <w:sz w:val="15"/>
          <w:szCs w:val="15"/>
        </w:rPr>
      </w:pPr>
    </w:p>
    <w:p w:rsidR="004B07BE" w:rsidRPr="00694F0C" w:rsidRDefault="004B07BE" w:rsidP="0072796C">
      <w:pPr>
        <w:autoSpaceDE w:val="0"/>
        <w:autoSpaceDN w:val="0"/>
        <w:adjustRightInd w:val="0"/>
        <w:spacing w:line="151" w:lineRule="atLeast"/>
        <w:rPr>
          <w:rFonts w:ascii="Dax" w:hAnsi="Dax" w:cs="Dax"/>
          <w:sz w:val="15"/>
          <w:szCs w:val="15"/>
        </w:rPr>
      </w:pPr>
      <w:r w:rsidRPr="00694F0C">
        <w:rPr>
          <w:rFonts w:ascii="Dax" w:hAnsi="Dax" w:cs="Dax"/>
          <w:b/>
          <w:bCs/>
          <w:sz w:val="15"/>
          <w:szCs w:val="15"/>
        </w:rPr>
        <w:t>STATISTICS</w:t>
      </w:r>
    </w:p>
    <w:p w:rsidR="004B07BE" w:rsidRPr="00694F0C" w:rsidRDefault="004B07BE"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Str </w:t>
      </w:r>
      <w:r w:rsidRPr="00694F0C">
        <w:rPr>
          <w:rFonts w:ascii="Dax" w:hAnsi="Dax" w:cs="Dax"/>
          <w:sz w:val="16"/>
          <w:szCs w:val="16"/>
        </w:rPr>
        <w:t xml:space="preserve">18, </w:t>
      </w:r>
      <w:r w:rsidRPr="00694F0C">
        <w:rPr>
          <w:rFonts w:ascii="Dax" w:hAnsi="Dax" w:cs="Dax"/>
          <w:b/>
          <w:bCs/>
          <w:sz w:val="16"/>
          <w:szCs w:val="16"/>
        </w:rPr>
        <w:t xml:space="preserve">Dex </w:t>
      </w:r>
      <w:r w:rsidRPr="00694F0C">
        <w:rPr>
          <w:rFonts w:ascii="Dax" w:hAnsi="Dax" w:cs="Dax"/>
          <w:sz w:val="16"/>
          <w:szCs w:val="16"/>
        </w:rPr>
        <w:t xml:space="preserve">26, </w:t>
      </w:r>
      <w:r w:rsidRPr="00694F0C">
        <w:rPr>
          <w:rFonts w:ascii="Dax" w:hAnsi="Dax" w:cs="Dax"/>
          <w:b/>
          <w:bCs/>
          <w:sz w:val="16"/>
          <w:szCs w:val="16"/>
        </w:rPr>
        <w:t xml:space="preserve">Con </w:t>
      </w:r>
      <w:r w:rsidRPr="00694F0C">
        <w:rPr>
          <w:rFonts w:ascii="Dax" w:hAnsi="Dax" w:cs="Dax"/>
          <w:sz w:val="16"/>
          <w:szCs w:val="16"/>
        </w:rPr>
        <w:t xml:space="preserve">19, </w:t>
      </w:r>
      <w:r w:rsidRPr="00694F0C">
        <w:rPr>
          <w:rFonts w:ascii="Dax" w:hAnsi="Dax" w:cs="Dax"/>
          <w:b/>
          <w:bCs/>
          <w:sz w:val="16"/>
          <w:szCs w:val="16"/>
        </w:rPr>
        <w:t xml:space="preserve">Int </w:t>
      </w:r>
      <w:r w:rsidRPr="00694F0C">
        <w:rPr>
          <w:rFonts w:ascii="Dax" w:hAnsi="Dax" w:cs="Dax"/>
          <w:sz w:val="16"/>
          <w:szCs w:val="16"/>
        </w:rPr>
        <w:t xml:space="preserve">13, </w:t>
      </w:r>
      <w:r w:rsidRPr="00694F0C">
        <w:rPr>
          <w:rFonts w:ascii="Dax" w:hAnsi="Dax" w:cs="Dax"/>
          <w:b/>
          <w:bCs/>
          <w:sz w:val="16"/>
          <w:szCs w:val="16"/>
        </w:rPr>
        <w:t xml:space="preserve">Wis </w:t>
      </w:r>
      <w:r w:rsidRPr="00694F0C">
        <w:rPr>
          <w:rFonts w:ascii="Dax" w:hAnsi="Dax" w:cs="Dax"/>
          <w:sz w:val="16"/>
          <w:szCs w:val="16"/>
        </w:rPr>
        <w:t xml:space="preserve">15, </w:t>
      </w:r>
      <w:r w:rsidRPr="00694F0C">
        <w:rPr>
          <w:rFonts w:ascii="Dax" w:hAnsi="Dax" w:cs="Dax"/>
          <w:b/>
          <w:bCs/>
          <w:sz w:val="16"/>
          <w:szCs w:val="16"/>
        </w:rPr>
        <w:t xml:space="preserve">Cha </w:t>
      </w:r>
      <w:r w:rsidRPr="00694F0C">
        <w:rPr>
          <w:rFonts w:ascii="Dax" w:hAnsi="Dax" w:cs="Dax"/>
          <w:sz w:val="16"/>
          <w:szCs w:val="16"/>
        </w:rPr>
        <w:t>20</w:t>
      </w:r>
    </w:p>
    <w:p w:rsidR="004B07BE" w:rsidRPr="00694F0C" w:rsidRDefault="004B07BE" w:rsidP="0072796C">
      <w:pPr>
        <w:autoSpaceDE w:val="0"/>
        <w:autoSpaceDN w:val="0"/>
        <w:adjustRightInd w:val="0"/>
        <w:spacing w:line="161" w:lineRule="atLeast"/>
        <w:rPr>
          <w:rFonts w:ascii="Dax" w:hAnsi="Dax" w:cs="Dax"/>
          <w:b/>
          <w:bCs/>
          <w:sz w:val="16"/>
          <w:szCs w:val="16"/>
        </w:rPr>
      </w:pPr>
    </w:p>
    <w:p w:rsidR="004B07BE" w:rsidRPr="00694F0C" w:rsidRDefault="004B07BE"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Base Atk </w:t>
      </w:r>
      <w:r w:rsidRPr="00694F0C">
        <w:rPr>
          <w:rFonts w:ascii="Dax" w:hAnsi="Dax" w:cs="Dax"/>
          <w:sz w:val="16"/>
          <w:szCs w:val="16"/>
        </w:rPr>
        <w:t xml:space="preserve">+8; </w:t>
      </w:r>
      <w:r w:rsidRPr="00694F0C">
        <w:rPr>
          <w:rFonts w:ascii="Dax" w:hAnsi="Dax" w:cs="Dax"/>
          <w:b/>
          <w:bCs/>
          <w:sz w:val="16"/>
          <w:szCs w:val="16"/>
        </w:rPr>
        <w:t xml:space="preserve">CMB </w:t>
      </w:r>
      <w:r w:rsidRPr="00694F0C">
        <w:rPr>
          <w:rFonts w:ascii="Dax" w:hAnsi="Dax" w:cs="Dax"/>
          <w:sz w:val="16"/>
          <w:szCs w:val="16"/>
        </w:rPr>
        <w:t xml:space="preserve">+12; </w:t>
      </w:r>
      <w:r w:rsidRPr="00694F0C">
        <w:rPr>
          <w:rFonts w:ascii="Dax" w:hAnsi="Dax" w:cs="Dax"/>
          <w:b/>
          <w:bCs/>
          <w:sz w:val="16"/>
          <w:szCs w:val="16"/>
        </w:rPr>
        <w:t xml:space="preserve">CMD </w:t>
      </w:r>
      <w:r w:rsidRPr="00694F0C">
        <w:rPr>
          <w:rFonts w:ascii="Dax" w:hAnsi="Dax" w:cs="Dax"/>
          <w:sz w:val="16"/>
          <w:szCs w:val="16"/>
        </w:rPr>
        <w:t>32</w:t>
      </w:r>
    </w:p>
    <w:p w:rsidR="004B07BE" w:rsidRPr="00694F0C" w:rsidRDefault="004B07BE" w:rsidP="0072796C">
      <w:pPr>
        <w:autoSpaceDE w:val="0"/>
        <w:autoSpaceDN w:val="0"/>
        <w:adjustRightInd w:val="0"/>
        <w:spacing w:line="161" w:lineRule="atLeast"/>
        <w:rPr>
          <w:rFonts w:ascii="Dax" w:hAnsi="Dax" w:cs="Dax"/>
          <w:b/>
          <w:bCs/>
          <w:sz w:val="16"/>
          <w:szCs w:val="16"/>
        </w:rPr>
      </w:pPr>
    </w:p>
    <w:p w:rsidR="004B07BE" w:rsidRPr="00694F0C" w:rsidRDefault="004B07BE"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Feats </w:t>
      </w:r>
      <w:r w:rsidRPr="00694F0C">
        <w:rPr>
          <w:rFonts w:ascii="Dax" w:hAnsi="Dax" w:cs="Dax"/>
          <w:sz w:val="16"/>
          <w:szCs w:val="16"/>
        </w:rPr>
        <w:t>Dodge, Flyby Attack, Improved Initiative, Point-Blank Shot</w:t>
      </w:r>
    </w:p>
    <w:p w:rsidR="004B07BE" w:rsidRPr="00694F0C" w:rsidRDefault="004B07BE"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Skills </w:t>
      </w:r>
      <w:r w:rsidRPr="00694F0C">
        <w:rPr>
          <w:rFonts w:ascii="Dax" w:hAnsi="Dax" w:cs="Dax"/>
          <w:sz w:val="16"/>
          <w:szCs w:val="16"/>
        </w:rPr>
        <w:t xml:space="preserve">Bluff +14, Diplomacy +13, Fly +20, Intimidate +13, Knowledge (planes) +12, Perception +13, Sense Motive +13, Spellcraft +12, Stealth +23; </w:t>
      </w:r>
      <w:r w:rsidRPr="00694F0C">
        <w:rPr>
          <w:rFonts w:ascii="Dax" w:hAnsi="Dax" w:cs="Dax"/>
          <w:b/>
          <w:bCs/>
          <w:sz w:val="16"/>
          <w:szCs w:val="16"/>
        </w:rPr>
        <w:t xml:space="preserve">Racial Modifiers </w:t>
      </w:r>
      <w:r w:rsidRPr="00694F0C">
        <w:rPr>
          <w:rFonts w:ascii="Dax" w:hAnsi="Dax" w:cs="Dax"/>
          <w:sz w:val="16"/>
          <w:szCs w:val="16"/>
        </w:rPr>
        <w:t>+4 Intimidate, +4 Stealth</w:t>
      </w:r>
    </w:p>
    <w:p w:rsidR="004B07BE" w:rsidRPr="00694F0C" w:rsidRDefault="004B07BE"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Languages </w:t>
      </w:r>
      <w:r w:rsidRPr="00694F0C">
        <w:rPr>
          <w:rFonts w:ascii="Dax" w:hAnsi="Dax" w:cs="Dax"/>
          <w:sz w:val="16"/>
          <w:szCs w:val="16"/>
        </w:rPr>
        <w:t>Dark Folk (can’t speak); telepathy 100 ft.</w:t>
      </w:r>
    </w:p>
    <w:p w:rsidR="004B07BE" w:rsidRPr="00694F0C" w:rsidRDefault="004B07BE"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SQ </w:t>
      </w:r>
      <w:r w:rsidRPr="00694F0C">
        <w:rPr>
          <w:rFonts w:ascii="Dax" w:hAnsi="Dax" w:cs="Dax"/>
          <w:sz w:val="16"/>
          <w:szCs w:val="16"/>
        </w:rPr>
        <w:t>feign death (DC 19)</w:t>
      </w:r>
    </w:p>
    <w:p w:rsidR="004B07BE" w:rsidRPr="00694F0C" w:rsidRDefault="004B07BE" w:rsidP="0072796C">
      <w:pPr>
        <w:autoSpaceDE w:val="0"/>
        <w:autoSpaceDN w:val="0"/>
        <w:adjustRightInd w:val="0"/>
        <w:spacing w:line="151" w:lineRule="atLeast"/>
        <w:rPr>
          <w:rFonts w:ascii="Dax" w:hAnsi="Dax" w:cs="Dax"/>
          <w:b/>
          <w:bCs/>
          <w:sz w:val="15"/>
          <w:szCs w:val="15"/>
        </w:rPr>
      </w:pPr>
    </w:p>
    <w:p w:rsidR="004B07BE" w:rsidRPr="00694F0C" w:rsidRDefault="004B07BE" w:rsidP="0072796C">
      <w:pPr>
        <w:autoSpaceDE w:val="0"/>
        <w:autoSpaceDN w:val="0"/>
        <w:adjustRightInd w:val="0"/>
        <w:spacing w:line="151" w:lineRule="atLeast"/>
        <w:rPr>
          <w:rFonts w:ascii="Dax" w:hAnsi="Dax" w:cs="Dax"/>
          <w:sz w:val="15"/>
          <w:szCs w:val="15"/>
        </w:rPr>
      </w:pPr>
      <w:r w:rsidRPr="00694F0C">
        <w:rPr>
          <w:rFonts w:ascii="Dax" w:hAnsi="Dax" w:cs="Dax"/>
          <w:b/>
          <w:bCs/>
          <w:sz w:val="15"/>
          <w:szCs w:val="15"/>
        </w:rPr>
        <w:t>SPECIAL ABILITIES</w:t>
      </w:r>
    </w:p>
    <w:p w:rsidR="004B07BE" w:rsidRPr="00694F0C" w:rsidRDefault="004B07BE"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Burning Cold (Su) </w:t>
      </w:r>
      <w:r w:rsidRPr="00694F0C">
        <w:rPr>
          <w:rFonts w:ascii="Dax" w:hAnsi="Dax" w:cs="Dax"/>
          <w:sz w:val="16"/>
          <w:szCs w:val="16"/>
        </w:rPr>
        <w:t>As a standard action, an owb can conjure a ball of flickering flames and hurl it at an opponent. The flames can be thrown as a ranged touch attack at a range of 120 feet with no range increment, and deal 3d6 points of cold damage.</w:t>
      </w:r>
    </w:p>
    <w:p w:rsidR="004B07BE" w:rsidRPr="00694F0C" w:rsidRDefault="004B07BE"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Curse of Darkness (Su) </w:t>
      </w:r>
      <w:r w:rsidRPr="00694F0C">
        <w:rPr>
          <w:rFonts w:ascii="Dax" w:hAnsi="Dax" w:cs="Dax"/>
          <w:sz w:val="16"/>
          <w:szCs w:val="16"/>
        </w:rPr>
        <w:t xml:space="preserve">With a touch, an owb can make bright light unbearable to the victim. Any creature touched must succeed at a DC 19 Fortitude save or gain the light blindness weakness. This ability also robs the victim of its coloration, leaving the creature and its equipment in washed-out shades of gray. This effect can be removed with break enchantment or remove curse, unless the target has the dark folk subtype, in which case the effect can only be removed by wish or </w:t>
      </w:r>
    </w:p>
    <w:p w:rsidR="004B07BE" w:rsidRPr="00694F0C" w:rsidRDefault="004B07BE" w:rsidP="0072796C">
      <w:pPr>
        <w:autoSpaceDE w:val="0"/>
        <w:autoSpaceDN w:val="0"/>
        <w:adjustRightInd w:val="0"/>
        <w:spacing w:line="161" w:lineRule="atLeast"/>
        <w:rPr>
          <w:rFonts w:ascii="Dax" w:hAnsi="Dax" w:cs="Dax"/>
          <w:sz w:val="16"/>
          <w:szCs w:val="16"/>
        </w:rPr>
      </w:pPr>
      <w:r w:rsidRPr="00694F0C">
        <w:rPr>
          <w:rFonts w:ascii="Dax" w:hAnsi="Dax" w:cs="Dax"/>
          <w:sz w:val="16"/>
          <w:szCs w:val="16"/>
        </w:rPr>
        <w:t>similar magic. The save DC is Charisma-based.</w:t>
      </w:r>
    </w:p>
    <w:p w:rsidR="004B07BE" w:rsidRPr="00694F0C" w:rsidRDefault="004B07BE"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Feign Death (Ex) </w:t>
      </w:r>
      <w:r w:rsidRPr="00694F0C">
        <w:rPr>
          <w:rFonts w:ascii="Dax" w:hAnsi="Dax" w:cs="Dax"/>
          <w:sz w:val="16"/>
          <w:szCs w:val="16"/>
        </w:rPr>
        <w:t>Whenever a nightmare creature is unconscious, it appears dead. A conscious nightmare creature can also make itself appear dead as an immediate action. Any creature that physically interacts with a nightmare creature feigning death must succeed at a DC 19 Heal check or Will saving throw to recognize it is actually alive.</w:t>
      </w:r>
    </w:p>
    <w:p w:rsidR="004B07BE" w:rsidRPr="00694F0C" w:rsidRDefault="004B07BE"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Illusion Resistance (Ex) </w:t>
      </w:r>
      <w:r w:rsidRPr="00694F0C">
        <w:rPr>
          <w:rFonts w:ascii="Dax" w:hAnsi="Dax" w:cs="Dax"/>
          <w:sz w:val="16"/>
          <w:szCs w:val="16"/>
        </w:rPr>
        <w:t>A nightmare creature automatically disbelieves illusions (no saving throw required) and has a +4 bonus on saving throws to resist illusion effects.</w:t>
      </w:r>
    </w:p>
    <w:p w:rsidR="004B07BE" w:rsidRPr="00694F0C" w:rsidRDefault="004B07BE"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Frightful Presence (Su) </w:t>
      </w:r>
      <w:r w:rsidRPr="00694F0C">
        <w:rPr>
          <w:rFonts w:ascii="Dax" w:hAnsi="Dax" w:cs="Dax"/>
          <w:sz w:val="16"/>
          <w:szCs w:val="16"/>
        </w:rPr>
        <w:t>This ability activates when the nightmare creature charges, attacks during a surprise round, or succeeds at a DC 15 Intimidate or Perform check. Its frightful presence has a range of 30 feet.</w:t>
      </w:r>
    </w:p>
    <w:p w:rsidR="004B07BE" w:rsidRPr="00694F0C" w:rsidRDefault="004B07BE"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Fear Aura (Su) </w:t>
      </w:r>
      <w:r w:rsidRPr="00694F0C">
        <w:rPr>
          <w:rFonts w:ascii="Dax" w:hAnsi="Dax" w:cs="Dax"/>
          <w:sz w:val="16"/>
          <w:szCs w:val="16"/>
        </w:rPr>
        <w:t>All creatures within a 60-foot radius that see or hear a nightmare creature must succeed at a Will save or be shaken for as long as they are within the aura. Whether or not the save is successful, that creature cannot be affected again by the same nightmare creature’s fear aura for 24 hours. This is a mind-affecting fear affect.</w:t>
      </w:r>
    </w:p>
    <w:p w:rsidR="004B07BE" w:rsidRPr="00694F0C" w:rsidRDefault="004B07BE" w:rsidP="0072796C">
      <w:pPr>
        <w:rPr>
          <w:rFonts w:ascii="Dax" w:hAnsi="Dax" w:cs="Dax"/>
          <w:sz w:val="16"/>
          <w:szCs w:val="16"/>
        </w:rPr>
      </w:pPr>
      <w:r w:rsidRPr="00694F0C">
        <w:rPr>
          <w:rFonts w:ascii="Dax" w:hAnsi="Dax" w:cs="Dax"/>
          <w:b/>
          <w:bCs/>
          <w:sz w:val="16"/>
          <w:szCs w:val="16"/>
        </w:rPr>
        <w:t xml:space="preserve">Night Terrors (Su) </w:t>
      </w:r>
      <w:r w:rsidRPr="00694F0C">
        <w:rPr>
          <w:rFonts w:ascii="Dax" w:hAnsi="Dax" w:cs="Dax"/>
          <w:sz w:val="16"/>
          <w:szCs w:val="16"/>
        </w:rPr>
        <w:t>Once a nightmare owb enters a target’s mind with its dream or nightmare spell-like ability, it can attempt to control the target’s dream. If the target fails a Will saving throw, it remains asleep and trapped in the dream world with the nightmare creature. Thereafter, the nightmare creature controls all aspects of the dream. Each hour that passes, the target can attempt another saving throw to try to awaken (it automatically awakens after 8 hours or if the nightmare creature releases it). The target takes 1d4 points of Charisma damage each hour it is trapped in the dream; if it takes any Charisma damage, it is fatigued and unable to regain arcane spells for the next 24 hours. The target dies if this Charisma damage equals or exceeds its actual Charisma score.</w:t>
      </w:r>
    </w:p>
    <w:p w:rsidR="004B07BE" w:rsidRPr="00694F0C" w:rsidRDefault="004B07BE" w:rsidP="0072796C">
      <w:pPr>
        <w:rPr>
          <w:b/>
          <w:bCs/>
          <w:sz w:val="32"/>
          <w:szCs w:val="32"/>
        </w:rPr>
      </w:pPr>
    </w:p>
    <w:p w:rsidR="004B07BE" w:rsidRPr="00694F0C" w:rsidRDefault="004B07BE" w:rsidP="0072796C">
      <w:pPr>
        <w:rPr>
          <w:b/>
          <w:bCs/>
          <w:sz w:val="32"/>
          <w:szCs w:val="32"/>
        </w:rPr>
      </w:pPr>
      <w:r w:rsidRPr="00694F0C">
        <w:rPr>
          <w:b/>
          <w:bCs/>
          <w:sz w:val="32"/>
          <w:szCs w:val="32"/>
        </w:rPr>
        <w:t>MISSION 6: the Quisling (Liberties Edge)</w:t>
      </w:r>
    </w:p>
    <w:p w:rsidR="004B07BE" w:rsidRPr="00694F0C" w:rsidRDefault="004B07BE" w:rsidP="009A4A0D">
      <w:pPr>
        <w:rPr>
          <w:b/>
          <w:bCs/>
          <w:sz w:val="16"/>
          <w:szCs w:val="16"/>
        </w:rPr>
      </w:pPr>
    </w:p>
    <w:p w:rsidR="004B07BE" w:rsidRPr="00694F0C" w:rsidRDefault="004B07BE" w:rsidP="009A4A0D">
      <w:pPr>
        <w:pStyle w:val="stat-block-title"/>
        <w:spacing w:before="0" w:beforeAutospacing="0" w:after="0" w:afterAutospacing="0"/>
        <w:rPr>
          <w:sz w:val="32"/>
          <w:szCs w:val="32"/>
        </w:rPr>
      </w:pPr>
      <w:r w:rsidRPr="00694F0C">
        <w:rPr>
          <w:b/>
          <w:bCs/>
          <w:sz w:val="32"/>
          <w:szCs w:val="32"/>
        </w:rPr>
        <w:t xml:space="preserve">Riding Dog </w:t>
      </w:r>
      <w:r w:rsidRPr="00694F0C">
        <w:rPr>
          <w:rStyle w:val="stat-block-cr"/>
          <w:b/>
          <w:bCs/>
          <w:sz w:val="32"/>
          <w:szCs w:val="32"/>
        </w:rPr>
        <w:t>CR 1</w:t>
      </w:r>
    </w:p>
    <w:p w:rsidR="004B07BE" w:rsidRPr="00694F0C" w:rsidRDefault="004B07BE" w:rsidP="009A4A0D">
      <w:pPr>
        <w:pStyle w:val="stat-block-1"/>
        <w:spacing w:before="0" w:beforeAutospacing="0" w:after="0" w:afterAutospacing="0"/>
        <w:rPr>
          <w:sz w:val="16"/>
          <w:szCs w:val="16"/>
        </w:rPr>
      </w:pPr>
      <w:r w:rsidRPr="00694F0C">
        <w:rPr>
          <w:sz w:val="16"/>
          <w:szCs w:val="16"/>
        </w:rPr>
        <w:t xml:space="preserve">N Medium </w:t>
      </w:r>
      <w:hyperlink r:id="rId229" w:anchor="_animal" w:history="1">
        <w:r w:rsidRPr="00694F0C">
          <w:rPr>
            <w:rStyle w:val="Hyperlink"/>
            <w:color w:val="auto"/>
            <w:sz w:val="16"/>
            <w:szCs w:val="16"/>
          </w:rPr>
          <w:t>Animal</w:t>
        </w:r>
      </w:hyperlink>
      <w:r w:rsidRPr="00694F0C">
        <w:rPr>
          <w:sz w:val="16"/>
          <w:szCs w:val="16"/>
        </w:rPr>
        <w:t xml:space="preserve"> </w:t>
      </w:r>
    </w:p>
    <w:p w:rsidR="004B07BE" w:rsidRPr="00694F0C" w:rsidRDefault="004B07BE" w:rsidP="009A4A0D">
      <w:pPr>
        <w:pStyle w:val="stat-block-1"/>
        <w:spacing w:before="0" w:beforeAutospacing="0" w:after="0" w:afterAutospacing="0"/>
        <w:rPr>
          <w:sz w:val="16"/>
          <w:szCs w:val="16"/>
        </w:rPr>
      </w:pPr>
      <w:r w:rsidRPr="00694F0C">
        <w:rPr>
          <w:b/>
          <w:bCs/>
          <w:sz w:val="16"/>
          <w:szCs w:val="16"/>
        </w:rPr>
        <w:t>Init</w:t>
      </w:r>
      <w:r w:rsidRPr="00694F0C">
        <w:rPr>
          <w:sz w:val="16"/>
          <w:szCs w:val="16"/>
        </w:rPr>
        <w:t xml:space="preserve"> +2; </w:t>
      </w:r>
      <w:r w:rsidRPr="00694F0C">
        <w:rPr>
          <w:b/>
          <w:bCs/>
          <w:sz w:val="16"/>
          <w:szCs w:val="16"/>
        </w:rPr>
        <w:t>Senses</w:t>
      </w:r>
      <w:r w:rsidRPr="00694F0C">
        <w:rPr>
          <w:sz w:val="16"/>
          <w:szCs w:val="16"/>
        </w:rPr>
        <w:t xml:space="preserve"> low-light vision, </w:t>
      </w:r>
      <w:hyperlink r:id="rId230" w:anchor="_scent" w:history="1">
        <w:r w:rsidRPr="00694F0C">
          <w:rPr>
            <w:rStyle w:val="Hyperlink"/>
            <w:color w:val="auto"/>
            <w:sz w:val="16"/>
            <w:szCs w:val="16"/>
          </w:rPr>
          <w:t>scent</w:t>
        </w:r>
      </w:hyperlink>
      <w:r w:rsidRPr="00694F0C">
        <w:rPr>
          <w:sz w:val="16"/>
          <w:szCs w:val="16"/>
        </w:rPr>
        <w:t xml:space="preserve">; </w:t>
      </w:r>
      <w:hyperlink r:id="rId231" w:anchor="_perception" w:history="1">
        <w:r w:rsidRPr="00694F0C">
          <w:rPr>
            <w:rStyle w:val="Hyperlink"/>
            <w:color w:val="auto"/>
            <w:sz w:val="16"/>
            <w:szCs w:val="16"/>
          </w:rPr>
          <w:t>Perception</w:t>
        </w:r>
      </w:hyperlink>
      <w:r w:rsidRPr="00694F0C">
        <w:rPr>
          <w:sz w:val="16"/>
          <w:szCs w:val="16"/>
        </w:rPr>
        <w:t xml:space="preserve"> +8</w:t>
      </w:r>
    </w:p>
    <w:p w:rsidR="004B07BE" w:rsidRPr="00694F0C" w:rsidRDefault="004B07BE" w:rsidP="009A4A0D">
      <w:pPr>
        <w:pStyle w:val="stat-block-breaker"/>
        <w:spacing w:before="0" w:beforeAutospacing="0" w:after="0" w:afterAutospacing="0"/>
        <w:rPr>
          <w:sz w:val="16"/>
          <w:szCs w:val="16"/>
        </w:rPr>
      </w:pPr>
      <w:r w:rsidRPr="00694F0C">
        <w:rPr>
          <w:b/>
          <w:bCs/>
          <w:sz w:val="16"/>
          <w:szCs w:val="16"/>
        </w:rPr>
        <w:t>Defense</w:t>
      </w:r>
    </w:p>
    <w:p w:rsidR="004B07BE" w:rsidRPr="00694F0C" w:rsidRDefault="004B07BE" w:rsidP="009A4A0D">
      <w:pPr>
        <w:pStyle w:val="stat-block-1"/>
        <w:spacing w:before="0" w:beforeAutospacing="0" w:after="0" w:afterAutospacing="0"/>
        <w:rPr>
          <w:sz w:val="16"/>
          <w:szCs w:val="16"/>
        </w:rPr>
      </w:pPr>
      <w:r w:rsidRPr="00694F0C">
        <w:rPr>
          <w:b/>
          <w:bCs/>
          <w:sz w:val="16"/>
          <w:szCs w:val="16"/>
        </w:rPr>
        <w:t>AC</w:t>
      </w:r>
      <w:r w:rsidRPr="00694F0C">
        <w:rPr>
          <w:sz w:val="16"/>
          <w:szCs w:val="16"/>
        </w:rPr>
        <w:t xml:space="preserve"> 13, touch 12, flat-footed 11 (+2 Dex, +1 natural)</w:t>
      </w:r>
    </w:p>
    <w:p w:rsidR="004B07BE" w:rsidRPr="00694F0C" w:rsidRDefault="004B07BE" w:rsidP="009A4A0D">
      <w:pPr>
        <w:pStyle w:val="stat-block-1"/>
        <w:spacing w:before="0" w:beforeAutospacing="0" w:after="0" w:afterAutospacing="0"/>
        <w:rPr>
          <w:sz w:val="16"/>
          <w:szCs w:val="16"/>
        </w:rPr>
      </w:pPr>
      <w:r w:rsidRPr="00694F0C">
        <w:rPr>
          <w:b/>
          <w:bCs/>
          <w:sz w:val="16"/>
          <w:szCs w:val="16"/>
        </w:rPr>
        <w:t>hp</w:t>
      </w:r>
      <w:r w:rsidRPr="00694F0C">
        <w:rPr>
          <w:sz w:val="16"/>
          <w:szCs w:val="16"/>
        </w:rPr>
        <w:t xml:space="preserve"> 13 (2d8+4)</w:t>
      </w:r>
    </w:p>
    <w:p w:rsidR="004B07BE" w:rsidRPr="00694F0C" w:rsidRDefault="004B07BE" w:rsidP="009A4A0D">
      <w:pPr>
        <w:pStyle w:val="stat-block-1"/>
        <w:spacing w:before="0" w:beforeAutospacing="0" w:after="0" w:afterAutospacing="0"/>
        <w:rPr>
          <w:sz w:val="16"/>
          <w:szCs w:val="16"/>
        </w:rPr>
      </w:pPr>
      <w:r w:rsidRPr="00694F0C">
        <w:rPr>
          <w:b/>
          <w:bCs/>
          <w:sz w:val="16"/>
          <w:szCs w:val="16"/>
        </w:rPr>
        <w:t>Fort</w:t>
      </w:r>
      <w:r w:rsidRPr="00694F0C">
        <w:rPr>
          <w:sz w:val="16"/>
          <w:szCs w:val="16"/>
        </w:rPr>
        <w:t xml:space="preserve"> +5, </w:t>
      </w:r>
      <w:r w:rsidRPr="00694F0C">
        <w:rPr>
          <w:b/>
          <w:bCs/>
          <w:sz w:val="16"/>
          <w:szCs w:val="16"/>
        </w:rPr>
        <w:t>Ref</w:t>
      </w:r>
      <w:r w:rsidRPr="00694F0C">
        <w:rPr>
          <w:sz w:val="16"/>
          <w:szCs w:val="16"/>
        </w:rPr>
        <w:t xml:space="preserve"> +5, </w:t>
      </w:r>
      <w:r w:rsidRPr="00694F0C">
        <w:rPr>
          <w:b/>
          <w:bCs/>
          <w:sz w:val="16"/>
          <w:szCs w:val="16"/>
        </w:rPr>
        <w:t>Will</w:t>
      </w:r>
      <w:r w:rsidRPr="00694F0C">
        <w:rPr>
          <w:sz w:val="16"/>
          <w:szCs w:val="16"/>
        </w:rPr>
        <w:t xml:space="preserve"> +1</w:t>
      </w:r>
    </w:p>
    <w:p w:rsidR="004B07BE" w:rsidRPr="00694F0C" w:rsidRDefault="004B07BE" w:rsidP="009A4A0D">
      <w:pPr>
        <w:pStyle w:val="stat-block-breaker"/>
        <w:spacing w:before="0" w:beforeAutospacing="0" w:after="0" w:afterAutospacing="0"/>
        <w:rPr>
          <w:sz w:val="16"/>
          <w:szCs w:val="16"/>
        </w:rPr>
      </w:pPr>
      <w:r w:rsidRPr="00694F0C">
        <w:rPr>
          <w:b/>
          <w:bCs/>
          <w:sz w:val="16"/>
          <w:szCs w:val="16"/>
        </w:rPr>
        <w:t>Offense</w:t>
      </w:r>
    </w:p>
    <w:p w:rsidR="004B07BE" w:rsidRPr="00694F0C" w:rsidRDefault="004B07BE" w:rsidP="009A4A0D">
      <w:pPr>
        <w:pStyle w:val="stat-block-1"/>
        <w:spacing w:before="0" w:beforeAutospacing="0" w:after="0" w:afterAutospacing="0"/>
        <w:rPr>
          <w:sz w:val="16"/>
          <w:szCs w:val="16"/>
        </w:rPr>
      </w:pPr>
      <w:r w:rsidRPr="00694F0C">
        <w:rPr>
          <w:b/>
          <w:bCs/>
          <w:sz w:val="16"/>
          <w:szCs w:val="16"/>
        </w:rPr>
        <w:t>Speed</w:t>
      </w:r>
      <w:r w:rsidRPr="00694F0C">
        <w:rPr>
          <w:sz w:val="16"/>
          <w:szCs w:val="16"/>
        </w:rPr>
        <w:t xml:space="preserve"> 40 ft.</w:t>
      </w:r>
    </w:p>
    <w:p w:rsidR="004B07BE" w:rsidRPr="00694F0C" w:rsidRDefault="004B07BE" w:rsidP="009A4A0D">
      <w:pPr>
        <w:pStyle w:val="stat-block-1"/>
        <w:spacing w:before="0" w:beforeAutospacing="0" w:after="0" w:afterAutospacing="0"/>
        <w:rPr>
          <w:sz w:val="16"/>
          <w:szCs w:val="16"/>
        </w:rPr>
      </w:pPr>
      <w:r w:rsidRPr="00694F0C">
        <w:rPr>
          <w:b/>
          <w:bCs/>
          <w:sz w:val="16"/>
          <w:szCs w:val="16"/>
        </w:rPr>
        <w:t>Melee</w:t>
      </w:r>
      <w:r w:rsidRPr="00694F0C">
        <w:rPr>
          <w:sz w:val="16"/>
          <w:szCs w:val="16"/>
        </w:rPr>
        <w:t xml:space="preserve"> bite +3 (1d6+3 plus </w:t>
      </w:r>
      <w:hyperlink r:id="rId232" w:anchor="_trip" w:history="1">
        <w:r w:rsidRPr="00694F0C">
          <w:rPr>
            <w:rStyle w:val="Hyperlink"/>
            <w:color w:val="auto"/>
            <w:sz w:val="16"/>
            <w:szCs w:val="16"/>
          </w:rPr>
          <w:t>trip</w:t>
        </w:r>
      </w:hyperlink>
      <w:r w:rsidRPr="00694F0C">
        <w:rPr>
          <w:sz w:val="16"/>
          <w:szCs w:val="16"/>
        </w:rPr>
        <w:t xml:space="preserve">) </w:t>
      </w:r>
    </w:p>
    <w:p w:rsidR="004B07BE" w:rsidRPr="00694F0C" w:rsidRDefault="004B07BE" w:rsidP="009A4A0D">
      <w:pPr>
        <w:pStyle w:val="stat-block-breaker"/>
        <w:spacing w:before="0" w:beforeAutospacing="0" w:after="0" w:afterAutospacing="0"/>
        <w:rPr>
          <w:sz w:val="16"/>
          <w:szCs w:val="16"/>
        </w:rPr>
      </w:pPr>
      <w:r w:rsidRPr="00694F0C">
        <w:rPr>
          <w:b/>
          <w:bCs/>
          <w:sz w:val="16"/>
          <w:szCs w:val="16"/>
        </w:rPr>
        <w:t>Statistics</w:t>
      </w:r>
    </w:p>
    <w:p w:rsidR="004B07BE" w:rsidRPr="00694F0C" w:rsidRDefault="004B07BE" w:rsidP="009A4A0D">
      <w:pPr>
        <w:pStyle w:val="stat-block-1"/>
        <w:spacing w:before="0" w:beforeAutospacing="0" w:after="0" w:afterAutospacing="0"/>
        <w:rPr>
          <w:sz w:val="16"/>
          <w:szCs w:val="16"/>
        </w:rPr>
      </w:pPr>
      <w:r w:rsidRPr="00694F0C">
        <w:rPr>
          <w:b/>
          <w:bCs/>
          <w:sz w:val="16"/>
          <w:szCs w:val="16"/>
        </w:rPr>
        <w:t>Str</w:t>
      </w:r>
      <w:r w:rsidRPr="00694F0C">
        <w:rPr>
          <w:sz w:val="16"/>
          <w:szCs w:val="16"/>
        </w:rPr>
        <w:t xml:space="preserve"> 15, </w:t>
      </w:r>
      <w:r w:rsidRPr="00694F0C">
        <w:rPr>
          <w:b/>
          <w:bCs/>
          <w:sz w:val="16"/>
          <w:szCs w:val="16"/>
        </w:rPr>
        <w:t>Dex</w:t>
      </w:r>
      <w:r w:rsidRPr="00694F0C">
        <w:rPr>
          <w:sz w:val="16"/>
          <w:szCs w:val="16"/>
        </w:rPr>
        <w:t xml:space="preserve"> 15, </w:t>
      </w:r>
      <w:r w:rsidRPr="00694F0C">
        <w:rPr>
          <w:b/>
          <w:bCs/>
          <w:sz w:val="16"/>
          <w:szCs w:val="16"/>
        </w:rPr>
        <w:t>Con</w:t>
      </w:r>
      <w:r w:rsidRPr="00694F0C">
        <w:rPr>
          <w:sz w:val="16"/>
          <w:szCs w:val="16"/>
        </w:rPr>
        <w:t xml:space="preserve"> 15, </w:t>
      </w:r>
      <w:r w:rsidRPr="00694F0C">
        <w:rPr>
          <w:b/>
          <w:bCs/>
          <w:sz w:val="16"/>
          <w:szCs w:val="16"/>
        </w:rPr>
        <w:t>Int</w:t>
      </w:r>
      <w:r w:rsidRPr="00694F0C">
        <w:rPr>
          <w:sz w:val="16"/>
          <w:szCs w:val="16"/>
        </w:rPr>
        <w:t xml:space="preserve"> 2, </w:t>
      </w:r>
      <w:r w:rsidRPr="00694F0C">
        <w:rPr>
          <w:b/>
          <w:bCs/>
          <w:sz w:val="16"/>
          <w:szCs w:val="16"/>
        </w:rPr>
        <w:t>Wis</w:t>
      </w:r>
      <w:r w:rsidRPr="00694F0C">
        <w:rPr>
          <w:sz w:val="16"/>
          <w:szCs w:val="16"/>
        </w:rPr>
        <w:t xml:space="preserve"> 12, </w:t>
      </w:r>
      <w:r w:rsidRPr="00694F0C">
        <w:rPr>
          <w:b/>
          <w:bCs/>
          <w:sz w:val="16"/>
          <w:szCs w:val="16"/>
        </w:rPr>
        <w:t>Cha</w:t>
      </w:r>
      <w:r w:rsidRPr="00694F0C">
        <w:rPr>
          <w:sz w:val="16"/>
          <w:szCs w:val="16"/>
        </w:rPr>
        <w:t xml:space="preserve"> 6</w:t>
      </w:r>
    </w:p>
    <w:p w:rsidR="004B07BE" w:rsidRPr="00694F0C" w:rsidRDefault="004B07BE" w:rsidP="009A4A0D">
      <w:pPr>
        <w:pStyle w:val="stat-block-1"/>
        <w:spacing w:before="0" w:beforeAutospacing="0" w:after="0" w:afterAutospacing="0"/>
        <w:rPr>
          <w:sz w:val="16"/>
          <w:szCs w:val="16"/>
        </w:rPr>
      </w:pPr>
      <w:r w:rsidRPr="00694F0C">
        <w:rPr>
          <w:b/>
          <w:bCs/>
          <w:sz w:val="16"/>
          <w:szCs w:val="16"/>
        </w:rPr>
        <w:t>Base Atk</w:t>
      </w:r>
      <w:r w:rsidRPr="00694F0C">
        <w:rPr>
          <w:sz w:val="16"/>
          <w:szCs w:val="16"/>
        </w:rPr>
        <w:t xml:space="preserve"> +1; </w:t>
      </w:r>
      <w:r w:rsidRPr="00694F0C">
        <w:rPr>
          <w:b/>
          <w:bCs/>
          <w:sz w:val="16"/>
          <w:szCs w:val="16"/>
        </w:rPr>
        <w:t>CMB</w:t>
      </w:r>
      <w:r w:rsidRPr="00694F0C">
        <w:rPr>
          <w:sz w:val="16"/>
          <w:szCs w:val="16"/>
        </w:rPr>
        <w:t xml:space="preserve"> +3; </w:t>
      </w:r>
      <w:r w:rsidRPr="00694F0C">
        <w:rPr>
          <w:b/>
          <w:bCs/>
          <w:sz w:val="16"/>
          <w:szCs w:val="16"/>
        </w:rPr>
        <w:t>CMD</w:t>
      </w:r>
      <w:r w:rsidRPr="00694F0C">
        <w:rPr>
          <w:sz w:val="16"/>
          <w:szCs w:val="16"/>
        </w:rPr>
        <w:t xml:space="preserve"> 15 (19 vs. trip)</w:t>
      </w:r>
    </w:p>
    <w:p w:rsidR="004B07BE" w:rsidRPr="00694F0C" w:rsidRDefault="004B07BE" w:rsidP="009A4A0D">
      <w:pPr>
        <w:pStyle w:val="stat-block-1"/>
        <w:spacing w:before="0" w:beforeAutospacing="0" w:after="0" w:afterAutospacing="0"/>
        <w:rPr>
          <w:sz w:val="16"/>
          <w:szCs w:val="16"/>
        </w:rPr>
      </w:pPr>
      <w:r w:rsidRPr="00694F0C">
        <w:rPr>
          <w:b/>
          <w:bCs/>
          <w:sz w:val="16"/>
          <w:szCs w:val="16"/>
        </w:rPr>
        <w:t>Feats</w:t>
      </w:r>
      <w:r w:rsidRPr="00694F0C">
        <w:rPr>
          <w:sz w:val="16"/>
          <w:szCs w:val="16"/>
        </w:rPr>
        <w:t xml:space="preserve"> </w:t>
      </w:r>
      <w:hyperlink r:id="rId233" w:anchor="_skill-focus" w:history="1">
        <w:r w:rsidRPr="00694F0C">
          <w:rPr>
            <w:rStyle w:val="Hyperlink"/>
            <w:color w:val="auto"/>
            <w:sz w:val="16"/>
            <w:szCs w:val="16"/>
          </w:rPr>
          <w:t>Skill Focus</w:t>
        </w:r>
      </w:hyperlink>
      <w:r w:rsidRPr="00694F0C">
        <w:rPr>
          <w:sz w:val="16"/>
          <w:szCs w:val="16"/>
        </w:rPr>
        <w:t xml:space="preserve"> (</w:t>
      </w:r>
      <w:hyperlink r:id="rId234" w:anchor="_perception" w:history="1">
        <w:r w:rsidRPr="00694F0C">
          <w:rPr>
            <w:rStyle w:val="Hyperlink"/>
            <w:color w:val="auto"/>
            <w:sz w:val="16"/>
            <w:szCs w:val="16"/>
          </w:rPr>
          <w:t>Perception</w:t>
        </w:r>
      </w:hyperlink>
      <w:r w:rsidRPr="00694F0C">
        <w:rPr>
          <w:sz w:val="16"/>
          <w:szCs w:val="16"/>
        </w:rPr>
        <w:t>)</w:t>
      </w:r>
    </w:p>
    <w:p w:rsidR="004B07BE" w:rsidRPr="00694F0C" w:rsidRDefault="004B07BE" w:rsidP="009A4A0D">
      <w:pPr>
        <w:pStyle w:val="stat-block-1"/>
        <w:spacing w:before="0" w:beforeAutospacing="0" w:after="0" w:afterAutospacing="0"/>
        <w:rPr>
          <w:sz w:val="16"/>
          <w:szCs w:val="16"/>
        </w:rPr>
      </w:pPr>
      <w:r w:rsidRPr="00694F0C">
        <w:rPr>
          <w:b/>
          <w:bCs/>
          <w:sz w:val="16"/>
          <w:szCs w:val="16"/>
        </w:rPr>
        <w:t>Skills</w:t>
      </w:r>
      <w:r w:rsidRPr="00694F0C">
        <w:rPr>
          <w:sz w:val="16"/>
          <w:szCs w:val="16"/>
        </w:rPr>
        <w:t xml:space="preserve"> </w:t>
      </w:r>
      <w:hyperlink r:id="rId235" w:anchor="_acrobatics" w:history="1">
        <w:r w:rsidRPr="00694F0C">
          <w:rPr>
            <w:rStyle w:val="Hyperlink"/>
            <w:color w:val="auto"/>
            <w:sz w:val="16"/>
            <w:szCs w:val="16"/>
          </w:rPr>
          <w:t>Acrobatics</w:t>
        </w:r>
      </w:hyperlink>
      <w:r w:rsidRPr="00694F0C">
        <w:rPr>
          <w:sz w:val="16"/>
          <w:szCs w:val="16"/>
        </w:rPr>
        <w:t xml:space="preserve"> +6 (+14 jumping), </w:t>
      </w:r>
      <w:hyperlink r:id="rId236" w:anchor="_perception" w:history="1">
        <w:r w:rsidRPr="00694F0C">
          <w:rPr>
            <w:rStyle w:val="Hyperlink"/>
            <w:color w:val="auto"/>
            <w:sz w:val="16"/>
            <w:szCs w:val="16"/>
          </w:rPr>
          <w:t>Perception</w:t>
        </w:r>
      </w:hyperlink>
      <w:r w:rsidRPr="00694F0C">
        <w:rPr>
          <w:sz w:val="16"/>
          <w:szCs w:val="16"/>
        </w:rPr>
        <w:t xml:space="preserve"> +8, </w:t>
      </w:r>
      <w:hyperlink r:id="rId237" w:anchor="_survival" w:history="1">
        <w:r w:rsidRPr="00694F0C">
          <w:rPr>
            <w:rStyle w:val="Hyperlink"/>
            <w:color w:val="auto"/>
            <w:sz w:val="16"/>
            <w:szCs w:val="16"/>
          </w:rPr>
          <w:t>Survival</w:t>
        </w:r>
      </w:hyperlink>
      <w:r w:rsidRPr="00694F0C">
        <w:rPr>
          <w:sz w:val="16"/>
          <w:szCs w:val="16"/>
        </w:rPr>
        <w:t xml:space="preserve"> +1 (+5 scent tracking);</w:t>
      </w:r>
      <w:r w:rsidRPr="00694F0C">
        <w:rPr>
          <w:b/>
          <w:bCs/>
          <w:sz w:val="16"/>
          <w:szCs w:val="16"/>
        </w:rPr>
        <w:t xml:space="preserve"> Racial Modifiers</w:t>
      </w:r>
      <w:r w:rsidRPr="00694F0C">
        <w:rPr>
          <w:sz w:val="16"/>
          <w:szCs w:val="16"/>
        </w:rPr>
        <w:t xml:space="preserve"> +4 </w:t>
      </w:r>
      <w:hyperlink r:id="rId238" w:anchor="_acrobatics" w:history="1">
        <w:r w:rsidRPr="00694F0C">
          <w:rPr>
            <w:rStyle w:val="Hyperlink"/>
            <w:color w:val="auto"/>
            <w:sz w:val="16"/>
            <w:szCs w:val="16"/>
          </w:rPr>
          <w:t>Acrobatics</w:t>
        </w:r>
      </w:hyperlink>
      <w:r w:rsidRPr="00694F0C">
        <w:rPr>
          <w:sz w:val="16"/>
          <w:szCs w:val="16"/>
        </w:rPr>
        <w:t xml:space="preserve"> when jumping, +4 </w:t>
      </w:r>
      <w:hyperlink r:id="rId239" w:anchor="_survival" w:history="1">
        <w:r w:rsidRPr="00694F0C">
          <w:rPr>
            <w:rStyle w:val="Hyperlink"/>
            <w:color w:val="auto"/>
            <w:sz w:val="16"/>
            <w:szCs w:val="16"/>
          </w:rPr>
          <w:t>Survival</w:t>
        </w:r>
      </w:hyperlink>
      <w:r w:rsidRPr="00694F0C">
        <w:rPr>
          <w:sz w:val="16"/>
          <w:szCs w:val="16"/>
        </w:rPr>
        <w:t xml:space="preserve"> when tracking by scent</w:t>
      </w:r>
    </w:p>
    <w:p w:rsidR="004B07BE" w:rsidRPr="00694F0C" w:rsidRDefault="004B07BE" w:rsidP="009A4A0D">
      <w:pPr>
        <w:autoSpaceDE w:val="0"/>
        <w:autoSpaceDN w:val="0"/>
        <w:adjustRightInd w:val="0"/>
        <w:spacing w:line="171" w:lineRule="atLeast"/>
        <w:rPr>
          <w:rFonts w:ascii="Dax" w:hAnsi="Dax" w:cs="Dax"/>
          <w:b/>
          <w:bCs/>
          <w:sz w:val="32"/>
          <w:szCs w:val="32"/>
        </w:rPr>
      </w:pPr>
    </w:p>
    <w:p w:rsidR="004B07BE" w:rsidRPr="00694F0C" w:rsidRDefault="004B07BE" w:rsidP="009A4A0D">
      <w:pPr>
        <w:autoSpaceDE w:val="0"/>
        <w:autoSpaceDN w:val="0"/>
        <w:adjustRightInd w:val="0"/>
        <w:spacing w:line="171" w:lineRule="atLeast"/>
        <w:rPr>
          <w:rFonts w:ascii="Dax" w:hAnsi="Dax" w:cs="Dax"/>
          <w:b/>
          <w:bCs/>
          <w:sz w:val="32"/>
          <w:szCs w:val="32"/>
        </w:rPr>
      </w:pPr>
    </w:p>
    <w:p w:rsidR="004B07BE" w:rsidRPr="00694F0C" w:rsidRDefault="004B07BE" w:rsidP="009A4A0D">
      <w:pPr>
        <w:autoSpaceDE w:val="0"/>
        <w:autoSpaceDN w:val="0"/>
        <w:adjustRightInd w:val="0"/>
        <w:spacing w:line="171" w:lineRule="atLeast"/>
        <w:rPr>
          <w:rFonts w:ascii="Dax" w:hAnsi="Dax" w:cs="Dax"/>
          <w:b/>
          <w:bCs/>
          <w:sz w:val="32"/>
          <w:szCs w:val="32"/>
        </w:rPr>
      </w:pPr>
    </w:p>
    <w:p w:rsidR="004B07BE" w:rsidRPr="00694F0C" w:rsidRDefault="004B07BE" w:rsidP="009A4A0D">
      <w:pPr>
        <w:autoSpaceDE w:val="0"/>
        <w:autoSpaceDN w:val="0"/>
        <w:adjustRightInd w:val="0"/>
        <w:spacing w:line="171" w:lineRule="atLeast"/>
        <w:rPr>
          <w:rFonts w:ascii="Dax" w:hAnsi="Dax" w:cs="Dax"/>
          <w:b/>
          <w:bCs/>
          <w:sz w:val="32"/>
          <w:szCs w:val="32"/>
        </w:rPr>
      </w:pPr>
    </w:p>
    <w:p w:rsidR="004B07BE" w:rsidRPr="00694F0C" w:rsidRDefault="004B07BE" w:rsidP="009A4A0D">
      <w:pPr>
        <w:autoSpaceDE w:val="0"/>
        <w:autoSpaceDN w:val="0"/>
        <w:adjustRightInd w:val="0"/>
        <w:spacing w:line="171" w:lineRule="atLeast"/>
        <w:rPr>
          <w:rFonts w:ascii="Dax" w:hAnsi="Dax" w:cs="Dax"/>
          <w:b/>
          <w:bCs/>
          <w:sz w:val="32"/>
          <w:szCs w:val="32"/>
        </w:rPr>
      </w:pPr>
    </w:p>
    <w:p w:rsidR="004B07BE" w:rsidRPr="00694F0C" w:rsidRDefault="004B07BE" w:rsidP="00E028FB">
      <w:pPr>
        <w:pStyle w:val="Heading3"/>
        <w:spacing w:before="0" w:beforeAutospacing="0" w:after="0" w:afterAutospacing="0"/>
      </w:pPr>
      <w:r w:rsidRPr="00694F0C">
        <w:t xml:space="preserve">Insanity Mist </w:t>
      </w:r>
    </w:p>
    <w:tbl>
      <w:tblPr>
        <w:tblW w:w="0" w:type="auto"/>
        <w:tblCellSpacing w:w="0" w:type="dxa"/>
        <w:tblCellMar>
          <w:top w:w="15" w:type="dxa"/>
          <w:left w:w="15" w:type="dxa"/>
          <w:bottom w:w="15" w:type="dxa"/>
          <w:right w:w="15" w:type="dxa"/>
        </w:tblCellMar>
        <w:tblLook w:val="0000"/>
      </w:tblPr>
      <w:tblGrid>
        <w:gridCol w:w="3320"/>
      </w:tblGrid>
      <w:tr w:rsidR="004B07BE" w:rsidRPr="00694F0C">
        <w:trPr>
          <w:tblCellSpacing w:w="0" w:type="dxa"/>
        </w:trPr>
        <w:tc>
          <w:tcPr>
            <w:tcW w:w="0" w:type="auto"/>
            <w:vAlign w:val="center"/>
          </w:tcPr>
          <w:p w:rsidR="004B07BE" w:rsidRPr="00694F0C" w:rsidRDefault="004B07BE" w:rsidP="00E028FB">
            <w:pPr>
              <w:pStyle w:val="NormalWeb"/>
              <w:spacing w:before="0" w:beforeAutospacing="0" w:after="0" w:afterAutospacing="0"/>
              <w:rPr>
                <w:sz w:val="18"/>
                <w:szCs w:val="18"/>
              </w:rPr>
            </w:pPr>
            <w:r w:rsidRPr="00694F0C">
              <w:rPr>
                <w:b/>
                <w:bCs/>
                <w:sz w:val="18"/>
                <w:szCs w:val="18"/>
              </w:rPr>
              <w:t>Type</w:t>
            </w:r>
            <w:r w:rsidRPr="00694F0C">
              <w:rPr>
                <w:sz w:val="18"/>
                <w:szCs w:val="18"/>
              </w:rPr>
              <w:t xml:space="preserve"> poison (inhaled); </w:t>
            </w:r>
            <w:r w:rsidRPr="00694F0C">
              <w:rPr>
                <w:b/>
                <w:bCs/>
                <w:sz w:val="18"/>
                <w:szCs w:val="18"/>
              </w:rPr>
              <w:t>Save</w:t>
            </w:r>
            <w:r w:rsidRPr="00694F0C">
              <w:rPr>
                <w:sz w:val="18"/>
                <w:szCs w:val="18"/>
              </w:rPr>
              <w:t xml:space="preserve"> </w:t>
            </w:r>
            <w:hyperlink r:id="rId240" w:anchor="TOC-Fortitude" w:history="1">
              <w:r w:rsidRPr="00694F0C">
                <w:rPr>
                  <w:rStyle w:val="Hyperlink"/>
                  <w:color w:val="auto"/>
                  <w:sz w:val="18"/>
                  <w:szCs w:val="18"/>
                </w:rPr>
                <w:t>Fortitude</w:t>
              </w:r>
            </w:hyperlink>
            <w:r w:rsidRPr="00694F0C">
              <w:rPr>
                <w:sz w:val="18"/>
                <w:szCs w:val="18"/>
              </w:rPr>
              <w:t xml:space="preserve"> DC 15</w:t>
            </w:r>
          </w:p>
          <w:p w:rsidR="004B07BE" w:rsidRPr="00694F0C" w:rsidRDefault="004B07BE" w:rsidP="00E028FB">
            <w:pPr>
              <w:pStyle w:val="NormalWeb"/>
              <w:spacing w:before="0" w:beforeAutospacing="0" w:after="0" w:afterAutospacing="0"/>
              <w:rPr>
                <w:sz w:val="18"/>
                <w:szCs w:val="18"/>
              </w:rPr>
            </w:pPr>
            <w:r w:rsidRPr="00694F0C">
              <w:rPr>
                <w:b/>
                <w:bCs/>
                <w:sz w:val="18"/>
                <w:szCs w:val="18"/>
              </w:rPr>
              <w:t>Frequency</w:t>
            </w:r>
            <w:r w:rsidRPr="00694F0C">
              <w:rPr>
                <w:sz w:val="18"/>
                <w:szCs w:val="18"/>
              </w:rPr>
              <w:t xml:space="preserve"> 1/rounds for 6 rounds</w:t>
            </w:r>
          </w:p>
          <w:p w:rsidR="004B07BE" w:rsidRPr="00694F0C" w:rsidRDefault="004B07BE" w:rsidP="00E028FB">
            <w:pPr>
              <w:pStyle w:val="NormalWeb"/>
              <w:spacing w:before="0" w:beforeAutospacing="0" w:after="0" w:afterAutospacing="0"/>
              <w:rPr>
                <w:sz w:val="18"/>
                <w:szCs w:val="18"/>
              </w:rPr>
            </w:pPr>
            <w:r w:rsidRPr="00694F0C">
              <w:rPr>
                <w:b/>
                <w:bCs/>
                <w:sz w:val="18"/>
                <w:szCs w:val="18"/>
              </w:rPr>
              <w:t>Effect</w:t>
            </w:r>
            <w:r w:rsidRPr="00694F0C">
              <w:rPr>
                <w:sz w:val="18"/>
                <w:szCs w:val="18"/>
              </w:rPr>
              <w:t xml:space="preserve"> 1d3 </w:t>
            </w:r>
            <w:hyperlink r:id="rId241" w:anchor="TOC-Wisdom-Wis-" w:history="1">
              <w:r w:rsidRPr="00694F0C">
                <w:rPr>
                  <w:rStyle w:val="Hyperlink"/>
                  <w:color w:val="auto"/>
                  <w:sz w:val="18"/>
                  <w:szCs w:val="18"/>
                </w:rPr>
                <w:t>Wis</w:t>
              </w:r>
            </w:hyperlink>
            <w:r w:rsidRPr="00694F0C">
              <w:rPr>
                <w:sz w:val="18"/>
                <w:szCs w:val="18"/>
              </w:rPr>
              <w:t xml:space="preserve"> damage; </w:t>
            </w:r>
            <w:r w:rsidRPr="00694F0C">
              <w:rPr>
                <w:b/>
                <w:bCs/>
                <w:sz w:val="18"/>
                <w:szCs w:val="18"/>
              </w:rPr>
              <w:t>Cure</w:t>
            </w:r>
            <w:r w:rsidRPr="00694F0C">
              <w:rPr>
                <w:sz w:val="18"/>
                <w:szCs w:val="18"/>
              </w:rPr>
              <w:t xml:space="preserve"> 1 save</w:t>
            </w:r>
          </w:p>
        </w:tc>
      </w:tr>
    </w:tbl>
    <w:p w:rsidR="004B07BE" w:rsidRPr="00694F0C" w:rsidRDefault="004B07BE" w:rsidP="009A4A0D">
      <w:pPr>
        <w:autoSpaceDE w:val="0"/>
        <w:autoSpaceDN w:val="0"/>
        <w:adjustRightInd w:val="0"/>
        <w:spacing w:line="171" w:lineRule="atLeast"/>
        <w:rPr>
          <w:rFonts w:ascii="Dax" w:hAnsi="Dax" w:cs="Dax"/>
          <w:b/>
          <w:bCs/>
          <w:sz w:val="32"/>
          <w:szCs w:val="32"/>
        </w:rPr>
      </w:pPr>
    </w:p>
    <w:p w:rsidR="004B07BE" w:rsidRPr="00E028FB" w:rsidRDefault="004B07BE" w:rsidP="00E028FB">
      <w:pPr>
        <w:pStyle w:val="stat-block-title"/>
        <w:spacing w:before="0" w:beforeAutospacing="0" w:after="0" w:afterAutospacing="0"/>
        <w:rPr>
          <w:sz w:val="28"/>
          <w:szCs w:val="28"/>
        </w:rPr>
      </w:pPr>
      <w:r w:rsidRPr="00E028FB">
        <w:rPr>
          <w:b/>
          <w:bCs/>
          <w:sz w:val="28"/>
          <w:szCs w:val="28"/>
        </w:rPr>
        <w:t>Zerk</w:t>
      </w:r>
      <w:r>
        <w:rPr>
          <w:b/>
          <w:bCs/>
          <w:sz w:val="28"/>
          <w:szCs w:val="28"/>
        </w:rPr>
        <w:t xml:space="preserve">  (not included in stats)</w:t>
      </w:r>
    </w:p>
    <w:p w:rsidR="004B07BE" w:rsidRPr="00E028FB" w:rsidRDefault="004B07BE" w:rsidP="00E028FB">
      <w:pPr>
        <w:pStyle w:val="stat-block-1"/>
        <w:spacing w:before="0" w:beforeAutospacing="0" w:after="0" w:afterAutospacing="0"/>
        <w:rPr>
          <w:sz w:val="16"/>
          <w:szCs w:val="16"/>
        </w:rPr>
      </w:pPr>
      <w:r w:rsidRPr="00E028FB">
        <w:rPr>
          <w:b/>
          <w:bCs/>
          <w:sz w:val="16"/>
          <w:szCs w:val="16"/>
        </w:rPr>
        <w:t>Type</w:t>
      </w:r>
      <w:r w:rsidRPr="00E028FB">
        <w:rPr>
          <w:sz w:val="16"/>
          <w:szCs w:val="16"/>
        </w:rPr>
        <w:t xml:space="preserve"> injury; </w:t>
      </w:r>
      <w:r w:rsidRPr="00E028FB">
        <w:rPr>
          <w:b/>
          <w:bCs/>
          <w:sz w:val="16"/>
          <w:szCs w:val="16"/>
        </w:rPr>
        <w:t xml:space="preserve">Addiction </w:t>
      </w:r>
      <w:r w:rsidRPr="00E028FB">
        <w:rPr>
          <w:sz w:val="16"/>
          <w:szCs w:val="16"/>
        </w:rPr>
        <w:t>minor, Fortitude DC 18</w:t>
      </w:r>
    </w:p>
    <w:p w:rsidR="004B07BE" w:rsidRPr="00E028FB" w:rsidRDefault="004B07BE" w:rsidP="00E028FB">
      <w:pPr>
        <w:pStyle w:val="stat-block-1"/>
        <w:spacing w:before="0" w:beforeAutospacing="0" w:after="0" w:afterAutospacing="0"/>
        <w:rPr>
          <w:sz w:val="16"/>
          <w:szCs w:val="16"/>
        </w:rPr>
      </w:pPr>
      <w:r w:rsidRPr="00E028FB">
        <w:rPr>
          <w:b/>
          <w:bCs/>
          <w:sz w:val="16"/>
          <w:szCs w:val="16"/>
        </w:rPr>
        <w:t>Price</w:t>
      </w:r>
      <w:r w:rsidRPr="00E028FB">
        <w:rPr>
          <w:sz w:val="16"/>
          <w:szCs w:val="16"/>
        </w:rPr>
        <w:t xml:space="preserve"> 50 gp</w:t>
      </w:r>
    </w:p>
    <w:p w:rsidR="004B07BE" w:rsidRPr="00E028FB" w:rsidRDefault="004B07BE" w:rsidP="00E028FB">
      <w:pPr>
        <w:pStyle w:val="stat-block-1"/>
        <w:spacing w:before="0" w:beforeAutospacing="0" w:after="0" w:afterAutospacing="0"/>
        <w:rPr>
          <w:sz w:val="16"/>
          <w:szCs w:val="16"/>
        </w:rPr>
      </w:pPr>
      <w:r w:rsidRPr="00E028FB">
        <w:rPr>
          <w:b/>
          <w:bCs/>
          <w:sz w:val="16"/>
          <w:szCs w:val="16"/>
        </w:rPr>
        <w:t xml:space="preserve">Effects </w:t>
      </w:r>
      <w:r w:rsidRPr="00E028FB">
        <w:rPr>
          <w:sz w:val="16"/>
          <w:szCs w:val="16"/>
        </w:rPr>
        <w:t xml:space="preserve">1 hour; +1 alchemical bonus to initiative. If addicted, the user also gains a +1d4 alchemical bonus to Strength for as long as he is addicted </w:t>
      </w:r>
    </w:p>
    <w:p w:rsidR="004B07BE" w:rsidRPr="00E028FB" w:rsidRDefault="004B07BE" w:rsidP="00E028FB">
      <w:pPr>
        <w:pStyle w:val="stat-block-1"/>
        <w:spacing w:before="0" w:beforeAutospacing="0" w:after="0" w:afterAutospacing="0"/>
        <w:rPr>
          <w:sz w:val="16"/>
          <w:szCs w:val="16"/>
        </w:rPr>
      </w:pPr>
      <w:r w:rsidRPr="00E028FB">
        <w:rPr>
          <w:b/>
          <w:bCs/>
          <w:sz w:val="16"/>
          <w:szCs w:val="16"/>
        </w:rPr>
        <w:t xml:space="preserve">Damage </w:t>
      </w:r>
      <w:r w:rsidRPr="00E028FB">
        <w:rPr>
          <w:sz w:val="16"/>
          <w:szCs w:val="16"/>
        </w:rPr>
        <w:t>1d2 Con damage</w:t>
      </w:r>
    </w:p>
    <w:p w:rsidR="004B07BE" w:rsidRPr="00694F0C" w:rsidRDefault="004B07BE" w:rsidP="009A4A0D">
      <w:pPr>
        <w:autoSpaceDE w:val="0"/>
        <w:autoSpaceDN w:val="0"/>
        <w:adjustRightInd w:val="0"/>
        <w:spacing w:line="171" w:lineRule="atLeast"/>
        <w:rPr>
          <w:rFonts w:ascii="Dax" w:hAnsi="Dax" w:cs="Dax"/>
          <w:b/>
          <w:bCs/>
          <w:sz w:val="32"/>
          <w:szCs w:val="32"/>
        </w:rPr>
      </w:pPr>
    </w:p>
    <w:p w:rsidR="004B07BE" w:rsidRPr="00694F0C" w:rsidRDefault="004B07BE" w:rsidP="009A4A0D">
      <w:pPr>
        <w:autoSpaceDE w:val="0"/>
        <w:autoSpaceDN w:val="0"/>
        <w:adjustRightInd w:val="0"/>
        <w:spacing w:line="171" w:lineRule="atLeast"/>
        <w:rPr>
          <w:rFonts w:ascii="Dax" w:hAnsi="Dax" w:cs="Dax"/>
          <w:b/>
          <w:bCs/>
          <w:sz w:val="32"/>
          <w:szCs w:val="32"/>
        </w:rPr>
      </w:pPr>
    </w:p>
    <w:p w:rsidR="004B07BE" w:rsidRPr="00694F0C" w:rsidRDefault="004B07BE" w:rsidP="009A4A0D">
      <w:pPr>
        <w:autoSpaceDE w:val="0"/>
        <w:autoSpaceDN w:val="0"/>
        <w:adjustRightInd w:val="0"/>
        <w:spacing w:line="171" w:lineRule="atLeast"/>
        <w:rPr>
          <w:rFonts w:ascii="Dax" w:hAnsi="Dax" w:cs="Dax"/>
          <w:b/>
          <w:bCs/>
          <w:sz w:val="32"/>
          <w:szCs w:val="32"/>
        </w:rPr>
      </w:pPr>
    </w:p>
    <w:p w:rsidR="004B07BE" w:rsidRPr="00694F0C" w:rsidRDefault="004B07BE" w:rsidP="009A4A0D">
      <w:pPr>
        <w:autoSpaceDE w:val="0"/>
        <w:autoSpaceDN w:val="0"/>
        <w:adjustRightInd w:val="0"/>
        <w:spacing w:line="171" w:lineRule="atLeast"/>
        <w:rPr>
          <w:rFonts w:ascii="Dax" w:hAnsi="Dax" w:cs="Dax"/>
          <w:b/>
          <w:bCs/>
          <w:sz w:val="32"/>
          <w:szCs w:val="32"/>
        </w:rPr>
      </w:pPr>
    </w:p>
    <w:p w:rsidR="004B07BE" w:rsidRPr="00694F0C" w:rsidRDefault="004B07BE" w:rsidP="009A4A0D">
      <w:pPr>
        <w:autoSpaceDE w:val="0"/>
        <w:autoSpaceDN w:val="0"/>
        <w:adjustRightInd w:val="0"/>
        <w:spacing w:line="171" w:lineRule="atLeast"/>
        <w:rPr>
          <w:rFonts w:ascii="Dax" w:hAnsi="Dax" w:cs="Dax"/>
          <w:b/>
          <w:bCs/>
          <w:sz w:val="32"/>
          <w:szCs w:val="32"/>
        </w:rPr>
      </w:pPr>
    </w:p>
    <w:p w:rsidR="004B07BE" w:rsidRPr="00694F0C" w:rsidRDefault="004B07BE" w:rsidP="009A4A0D">
      <w:pPr>
        <w:autoSpaceDE w:val="0"/>
        <w:autoSpaceDN w:val="0"/>
        <w:adjustRightInd w:val="0"/>
        <w:spacing w:line="171" w:lineRule="atLeast"/>
        <w:rPr>
          <w:rFonts w:ascii="Dax" w:hAnsi="Dax" w:cs="Dax"/>
          <w:b/>
          <w:bCs/>
          <w:sz w:val="32"/>
          <w:szCs w:val="32"/>
        </w:rPr>
      </w:pPr>
    </w:p>
    <w:p w:rsidR="004B07BE" w:rsidRPr="00694F0C" w:rsidRDefault="004B07BE" w:rsidP="009A4A0D">
      <w:pPr>
        <w:autoSpaceDE w:val="0"/>
        <w:autoSpaceDN w:val="0"/>
        <w:adjustRightInd w:val="0"/>
        <w:spacing w:line="171" w:lineRule="atLeast"/>
        <w:rPr>
          <w:rFonts w:ascii="Dax" w:hAnsi="Dax" w:cs="Dax"/>
          <w:b/>
          <w:bCs/>
          <w:sz w:val="32"/>
          <w:szCs w:val="32"/>
        </w:rPr>
      </w:pPr>
    </w:p>
    <w:p w:rsidR="004B07BE" w:rsidRPr="00694F0C" w:rsidRDefault="004B07BE" w:rsidP="009A4A0D">
      <w:pPr>
        <w:autoSpaceDE w:val="0"/>
        <w:autoSpaceDN w:val="0"/>
        <w:adjustRightInd w:val="0"/>
        <w:spacing w:line="171" w:lineRule="atLeast"/>
        <w:rPr>
          <w:rFonts w:ascii="Dax" w:hAnsi="Dax" w:cs="Dax"/>
          <w:b/>
          <w:bCs/>
          <w:sz w:val="32"/>
          <w:szCs w:val="32"/>
        </w:rPr>
      </w:pPr>
    </w:p>
    <w:p w:rsidR="004B07BE" w:rsidRPr="00694F0C" w:rsidRDefault="004B07BE" w:rsidP="009A4A0D">
      <w:pPr>
        <w:autoSpaceDE w:val="0"/>
        <w:autoSpaceDN w:val="0"/>
        <w:adjustRightInd w:val="0"/>
        <w:spacing w:line="171" w:lineRule="atLeast"/>
        <w:rPr>
          <w:rFonts w:ascii="Dax" w:hAnsi="Dax" w:cs="Dax"/>
          <w:b/>
          <w:bCs/>
          <w:sz w:val="32"/>
          <w:szCs w:val="32"/>
        </w:rPr>
      </w:pPr>
    </w:p>
    <w:p w:rsidR="004B07BE" w:rsidRPr="00694F0C" w:rsidRDefault="004B07BE" w:rsidP="009A4A0D">
      <w:pPr>
        <w:autoSpaceDE w:val="0"/>
        <w:autoSpaceDN w:val="0"/>
        <w:adjustRightInd w:val="0"/>
        <w:spacing w:line="171" w:lineRule="atLeast"/>
        <w:rPr>
          <w:rFonts w:ascii="Dax" w:hAnsi="Dax" w:cs="Dax"/>
          <w:b/>
          <w:bCs/>
          <w:sz w:val="32"/>
          <w:szCs w:val="32"/>
        </w:rPr>
      </w:pPr>
    </w:p>
    <w:p w:rsidR="004B07BE" w:rsidRPr="00694F0C" w:rsidRDefault="004B07BE" w:rsidP="009A4A0D">
      <w:pPr>
        <w:autoSpaceDE w:val="0"/>
        <w:autoSpaceDN w:val="0"/>
        <w:adjustRightInd w:val="0"/>
        <w:spacing w:line="171" w:lineRule="atLeast"/>
        <w:rPr>
          <w:rFonts w:ascii="Dax" w:hAnsi="Dax" w:cs="Dax"/>
          <w:b/>
          <w:bCs/>
          <w:sz w:val="32"/>
          <w:szCs w:val="32"/>
        </w:rPr>
      </w:pPr>
    </w:p>
    <w:p w:rsidR="004B07BE" w:rsidRPr="00694F0C" w:rsidRDefault="004B07BE" w:rsidP="009A4A0D">
      <w:pPr>
        <w:autoSpaceDE w:val="0"/>
        <w:autoSpaceDN w:val="0"/>
        <w:adjustRightInd w:val="0"/>
        <w:spacing w:line="171" w:lineRule="atLeast"/>
        <w:rPr>
          <w:rFonts w:ascii="Dax" w:hAnsi="Dax" w:cs="Dax"/>
          <w:b/>
          <w:bCs/>
          <w:sz w:val="32"/>
          <w:szCs w:val="32"/>
        </w:rPr>
      </w:pPr>
    </w:p>
    <w:p w:rsidR="004B07BE" w:rsidRPr="00694F0C" w:rsidRDefault="004B07BE" w:rsidP="009A4A0D">
      <w:pPr>
        <w:autoSpaceDE w:val="0"/>
        <w:autoSpaceDN w:val="0"/>
        <w:adjustRightInd w:val="0"/>
        <w:spacing w:line="171" w:lineRule="atLeast"/>
        <w:rPr>
          <w:rFonts w:ascii="Dax" w:hAnsi="Dax" w:cs="Dax"/>
          <w:b/>
          <w:bCs/>
          <w:sz w:val="32"/>
          <w:szCs w:val="32"/>
        </w:rPr>
      </w:pPr>
    </w:p>
    <w:p w:rsidR="004B07BE" w:rsidRPr="00694F0C" w:rsidRDefault="004B07BE" w:rsidP="009A4A0D">
      <w:pPr>
        <w:autoSpaceDE w:val="0"/>
        <w:autoSpaceDN w:val="0"/>
        <w:adjustRightInd w:val="0"/>
        <w:spacing w:line="171" w:lineRule="atLeast"/>
        <w:rPr>
          <w:rFonts w:ascii="Dax" w:hAnsi="Dax" w:cs="Dax"/>
          <w:sz w:val="32"/>
          <w:szCs w:val="32"/>
        </w:rPr>
      </w:pPr>
      <w:r w:rsidRPr="00694F0C">
        <w:rPr>
          <w:rFonts w:ascii="Dax" w:hAnsi="Dax" w:cs="Dax"/>
          <w:b/>
          <w:bCs/>
          <w:sz w:val="32"/>
          <w:szCs w:val="32"/>
        </w:rPr>
        <w:t>HALMONT WARRITH CR 5 (low)</w:t>
      </w:r>
    </w:p>
    <w:p w:rsidR="004B07BE" w:rsidRPr="00694F0C" w:rsidRDefault="004B07BE" w:rsidP="009A4A0D">
      <w:pPr>
        <w:autoSpaceDE w:val="0"/>
        <w:autoSpaceDN w:val="0"/>
        <w:adjustRightInd w:val="0"/>
        <w:spacing w:line="161" w:lineRule="atLeast"/>
        <w:rPr>
          <w:rFonts w:ascii="Dax" w:hAnsi="Dax" w:cs="Dax"/>
          <w:sz w:val="16"/>
          <w:szCs w:val="16"/>
        </w:rPr>
      </w:pPr>
      <w:r w:rsidRPr="00694F0C">
        <w:rPr>
          <w:rFonts w:ascii="Dax" w:hAnsi="Dax" w:cs="Dax"/>
          <w:sz w:val="16"/>
          <w:szCs w:val="16"/>
        </w:rPr>
        <w:t>Male aristocrat 2/expert 5</w:t>
      </w:r>
    </w:p>
    <w:p w:rsidR="004B07BE" w:rsidRPr="00694F0C" w:rsidRDefault="004B07BE" w:rsidP="009A4A0D">
      <w:pPr>
        <w:autoSpaceDE w:val="0"/>
        <w:autoSpaceDN w:val="0"/>
        <w:adjustRightInd w:val="0"/>
        <w:spacing w:line="161" w:lineRule="atLeast"/>
        <w:rPr>
          <w:rFonts w:ascii="Dax" w:hAnsi="Dax" w:cs="Dax"/>
          <w:sz w:val="16"/>
          <w:szCs w:val="16"/>
        </w:rPr>
      </w:pPr>
      <w:r w:rsidRPr="00694F0C">
        <w:rPr>
          <w:rFonts w:ascii="Dax" w:hAnsi="Dax" w:cs="Dax"/>
          <w:sz w:val="16"/>
          <w:szCs w:val="16"/>
        </w:rPr>
        <w:t>N Medium humanoid (human)</w:t>
      </w:r>
    </w:p>
    <w:p w:rsidR="004B07BE" w:rsidRPr="00694F0C" w:rsidRDefault="004B07BE"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Init </w:t>
      </w:r>
      <w:r w:rsidRPr="00694F0C">
        <w:rPr>
          <w:rFonts w:ascii="Dax" w:hAnsi="Dax" w:cs="Dax"/>
          <w:sz w:val="16"/>
          <w:szCs w:val="16"/>
        </w:rPr>
        <w:t xml:space="preserve">+6; </w:t>
      </w:r>
      <w:r w:rsidRPr="00694F0C">
        <w:rPr>
          <w:rFonts w:ascii="Dax" w:hAnsi="Dax" w:cs="Dax"/>
          <w:b/>
          <w:bCs/>
          <w:sz w:val="16"/>
          <w:szCs w:val="16"/>
        </w:rPr>
        <w:t xml:space="preserve">Senses </w:t>
      </w:r>
      <w:r w:rsidRPr="00694F0C">
        <w:rPr>
          <w:rFonts w:ascii="Dax" w:hAnsi="Dax" w:cs="Dax"/>
          <w:sz w:val="16"/>
          <w:szCs w:val="16"/>
        </w:rPr>
        <w:t>Perception +7</w:t>
      </w:r>
    </w:p>
    <w:p w:rsidR="004B07BE" w:rsidRPr="00694F0C" w:rsidRDefault="004B07BE" w:rsidP="009A4A0D">
      <w:pPr>
        <w:autoSpaceDE w:val="0"/>
        <w:autoSpaceDN w:val="0"/>
        <w:adjustRightInd w:val="0"/>
        <w:spacing w:line="151" w:lineRule="atLeast"/>
        <w:rPr>
          <w:rFonts w:ascii="Dax" w:hAnsi="Dax" w:cs="Dax"/>
          <w:b/>
          <w:bCs/>
          <w:sz w:val="15"/>
          <w:szCs w:val="15"/>
        </w:rPr>
      </w:pPr>
    </w:p>
    <w:p w:rsidR="004B07BE" w:rsidRPr="00694F0C" w:rsidRDefault="004B07BE" w:rsidP="009A4A0D">
      <w:pPr>
        <w:autoSpaceDE w:val="0"/>
        <w:autoSpaceDN w:val="0"/>
        <w:adjustRightInd w:val="0"/>
        <w:spacing w:line="151" w:lineRule="atLeast"/>
        <w:rPr>
          <w:rFonts w:ascii="Dax" w:hAnsi="Dax" w:cs="Dax"/>
          <w:sz w:val="15"/>
          <w:szCs w:val="15"/>
        </w:rPr>
      </w:pPr>
      <w:r w:rsidRPr="00694F0C">
        <w:rPr>
          <w:rFonts w:ascii="Dax" w:hAnsi="Dax" w:cs="Dax"/>
          <w:b/>
          <w:bCs/>
          <w:sz w:val="15"/>
          <w:szCs w:val="15"/>
        </w:rPr>
        <w:t>DEFENSE</w:t>
      </w:r>
    </w:p>
    <w:p w:rsidR="004B07BE" w:rsidRPr="00694F0C" w:rsidRDefault="004B07BE"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AC </w:t>
      </w:r>
      <w:r w:rsidRPr="00694F0C">
        <w:rPr>
          <w:rFonts w:ascii="Dax" w:hAnsi="Dax" w:cs="Dax"/>
          <w:sz w:val="16"/>
          <w:szCs w:val="16"/>
        </w:rPr>
        <w:t>15, touch 13, flat-footed 13 (+2 armor, +1 deflection, +2 Dex)</w:t>
      </w:r>
    </w:p>
    <w:p w:rsidR="004B07BE" w:rsidRPr="00694F0C" w:rsidRDefault="004B07BE"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hp </w:t>
      </w:r>
      <w:r w:rsidRPr="00694F0C">
        <w:rPr>
          <w:rFonts w:ascii="Dax" w:hAnsi="Dax" w:cs="Dax"/>
          <w:sz w:val="16"/>
          <w:szCs w:val="16"/>
        </w:rPr>
        <w:t>31 (7d8)</w:t>
      </w:r>
    </w:p>
    <w:p w:rsidR="004B07BE" w:rsidRPr="00694F0C" w:rsidRDefault="004B07BE"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Fort </w:t>
      </w:r>
      <w:r w:rsidRPr="00694F0C">
        <w:rPr>
          <w:rFonts w:ascii="Dax" w:hAnsi="Dax" w:cs="Dax"/>
          <w:sz w:val="16"/>
          <w:szCs w:val="16"/>
        </w:rPr>
        <w:t xml:space="preserve">+3, </w:t>
      </w:r>
      <w:r w:rsidRPr="00694F0C">
        <w:rPr>
          <w:rFonts w:ascii="Dax" w:hAnsi="Dax" w:cs="Dax"/>
          <w:b/>
          <w:bCs/>
          <w:sz w:val="16"/>
          <w:szCs w:val="16"/>
        </w:rPr>
        <w:t xml:space="preserve">Ref </w:t>
      </w:r>
      <w:r w:rsidRPr="00694F0C">
        <w:rPr>
          <w:rFonts w:ascii="Dax" w:hAnsi="Dax" w:cs="Dax"/>
          <w:sz w:val="16"/>
          <w:szCs w:val="16"/>
        </w:rPr>
        <w:t xml:space="preserve">+5, </w:t>
      </w:r>
      <w:r w:rsidRPr="00694F0C">
        <w:rPr>
          <w:rFonts w:ascii="Dax" w:hAnsi="Dax" w:cs="Dax"/>
          <w:b/>
          <w:bCs/>
          <w:sz w:val="16"/>
          <w:szCs w:val="16"/>
        </w:rPr>
        <w:t xml:space="preserve">Will </w:t>
      </w:r>
      <w:r w:rsidRPr="00694F0C">
        <w:rPr>
          <w:rFonts w:ascii="Dax" w:hAnsi="Dax" w:cs="Dax"/>
          <w:sz w:val="16"/>
          <w:szCs w:val="16"/>
        </w:rPr>
        <w:t>+7</w:t>
      </w:r>
    </w:p>
    <w:p w:rsidR="004B07BE" w:rsidRPr="00694F0C" w:rsidRDefault="004B07BE" w:rsidP="009A4A0D">
      <w:pPr>
        <w:autoSpaceDE w:val="0"/>
        <w:autoSpaceDN w:val="0"/>
        <w:adjustRightInd w:val="0"/>
        <w:spacing w:line="151" w:lineRule="atLeast"/>
        <w:rPr>
          <w:rFonts w:ascii="Dax" w:hAnsi="Dax" w:cs="Dax"/>
          <w:b/>
          <w:bCs/>
          <w:sz w:val="15"/>
          <w:szCs w:val="15"/>
        </w:rPr>
      </w:pPr>
    </w:p>
    <w:p w:rsidR="004B07BE" w:rsidRPr="00694F0C" w:rsidRDefault="004B07BE" w:rsidP="009A4A0D">
      <w:pPr>
        <w:autoSpaceDE w:val="0"/>
        <w:autoSpaceDN w:val="0"/>
        <w:adjustRightInd w:val="0"/>
        <w:spacing w:line="151" w:lineRule="atLeast"/>
        <w:rPr>
          <w:rFonts w:ascii="Dax" w:hAnsi="Dax" w:cs="Dax"/>
          <w:sz w:val="15"/>
          <w:szCs w:val="15"/>
        </w:rPr>
      </w:pPr>
      <w:r w:rsidRPr="00694F0C">
        <w:rPr>
          <w:rFonts w:ascii="Dax" w:hAnsi="Dax" w:cs="Dax"/>
          <w:b/>
          <w:bCs/>
          <w:sz w:val="15"/>
          <w:szCs w:val="15"/>
        </w:rPr>
        <w:t>OFFENSE</w:t>
      </w:r>
    </w:p>
    <w:p w:rsidR="004B07BE" w:rsidRPr="00694F0C" w:rsidRDefault="004B07BE"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Speed </w:t>
      </w:r>
      <w:r w:rsidRPr="00694F0C">
        <w:rPr>
          <w:rFonts w:ascii="Dax" w:hAnsi="Dax" w:cs="Dax"/>
          <w:sz w:val="16"/>
          <w:szCs w:val="16"/>
        </w:rPr>
        <w:t>30 ft.</w:t>
      </w:r>
    </w:p>
    <w:p w:rsidR="004B07BE" w:rsidRPr="00694F0C" w:rsidRDefault="004B07BE"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Melee </w:t>
      </w:r>
      <w:r w:rsidRPr="00694F0C">
        <w:rPr>
          <w:rFonts w:ascii="Dax" w:hAnsi="Dax" w:cs="Dax"/>
          <w:sz w:val="16"/>
          <w:szCs w:val="16"/>
        </w:rPr>
        <w:t xml:space="preserve">mwk dagger +7 (1d4–1/19–20) </w:t>
      </w:r>
    </w:p>
    <w:p w:rsidR="004B07BE" w:rsidRPr="00694F0C" w:rsidRDefault="004B07BE"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Ranged </w:t>
      </w:r>
      <w:r w:rsidRPr="00694F0C">
        <w:rPr>
          <w:rFonts w:ascii="Dax" w:hAnsi="Dax" w:cs="Dax"/>
          <w:sz w:val="16"/>
          <w:szCs w:val="16"/>
        </w:rPr>
        <w:t>mwk dagger +7 (1d4–1/19–20)</w:t>
      </w:r>
    </w:p>
    <w:p w:rsidR="004B07BE" w:rsidRPr="00694F0C" w:rsidRDefault="004B07BE" w:rsidP="009A4A0D">
      <w:pPr>
        <w:rPr>
          <w:rFonts w:ascii="Dax" w:hAnsi="Dax" w:cs="Dax"/>
          <w:b/>
          <w:bCs/>
          <w:sz w:val="15"/>
          <w:szCs w:val="15"/>
        </w:rPr>
      </w:pPr>
    </w:p>
    <w:p w:rsidR="004B07BE" w:rsidRPr="00694F0C" w:rsidRDefault="004B07BE" w:rsidP="009A4A0D">
      <w:pPr>
        <w:rPr>
          <w:rFonts w:ascii="Dax" w:hAnsi="Dax" w:cs="Dax"/>
          <w:b/>
          <w:bCs/>
          <w:sz w:val="15"/>
          <w:szCs w:val="15"/>
        </w:rPr>
      </w:pPr>
      <w:r w:rsidRPr="00694F0C">
        <w:rPr>
          <w:rFonts w:ascii="Dax" w:hAnsi="Dax" w:cs="Dax"/>
          <w:b/>
          <w:bCs/>
          <w:sz w:val="15"/>
          <w:szCs w:val="15"/>
        </w:rPr>
        <w:t>TACTICS</w:t>
      </w:r>
    </w:p>
    <w:p w:rsidR="004B07BE" w:rsidRPr="00694F0C" w:rsidRDefault="004B07BE"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During Combat </w:t>
      </w:r>
      <w:r w:rsidRPr="00694F0C">
        <w:rPr>
          <w:rFonts w:ascii="Dax" w:hAnsi="Dax" w:cs="Dax"/>
          <w:sz w:val="16"/>
          <w:szCs w:val="16"/>
        </w:rPr>
        <w:t xml:space="preserve">Halmont is a coward and doesn’t like to fight; he only fights as much as is needed to get away. If the PCs manage to capture him, he pleads for mercy and offers to pay them to let him go. Otherwise he tries to escape unnoticed, as detailed in the description for area </w:t>
      </w:r>
      <w:r w:rsidRPr="00694F0C">
        <w:rPr>
          <w:rFonts w:ascii="Dax" w:hAnsi="Dax" w:cs="Dax"/>
          <w:b/>
          <w:bCs/>
          <w:sz w:val="16"/>
          <w:szCs w:val="16"/>
        </w:rPr>
        <w:t>F</w:t>
      </w:r>
      <w:r w:rsidRPr="00694F0C">
        <w:rPr>
          <w:rFonts w:ascii="Dax" w:hAnsi="Dax" w:cs="Dax"/>
          <w:sz w:val="16"/>
          <w:szCs w:val="16"/>
        </w:rPr>
        <w:t>.</w:t>
      </w:r>
    </w:p>
    <w:p w:rsidR="004B07BE" w:rsidRPr="00694F0C" w:rsidRDefault="004B07BE" w:rsidP="009A4A0D">
      <w:pPr>
        <w:autoSpaceDE w:val="0"/>
        <w:autoSpaceDN w:val="0"/>
        <w:adjustRightInd w:val="0"/>
        <w:spacing w:line="151" w:lineRule="atLeast"/>
        <w:rPr>
          <w:rFonts w:ascii="Dax" w:hAnsi="Dax" w:cs="Dax"/>
          <w:b/>
          <w:bCs/>
          <w:sz w:val="15"/>
          <w:szCs w:val="15"/>
        </w:rPr>
      </w:pPr>
    </w:p>
    <w:p w:rsidR="004B07BE" w:rsidRPr="00694F0C" w:rsidRDefault="004B07BE" w:rsidP="009A4A0D">
      <w:pPr>
        <w:autoSpaceDE w:val="0"/>
        <w:autoSpaceDN w:val="0"/>
        <w:adjustRightInd w:val="0"/>
        <w:spacing w:line="151" w:lineRule="atLeast"/>
        <w:rPr>
          <w:rFonts w:ascii="Dax" w:hAnsi="Dax" w:cs="Dax"/>
          <w:sz w:val="15"/>
          <w:szCs w:val="15"/>
        </w:rPr>
      </w:pPr>
      <w:r w:rsidRPr="00694F0C">
        <w:rPr>
          <w:rFonts w:ascii="Dax" w:hAnsi="Dax" w:cs="Dax"/>
          <w:b/>
          <w:bCs/>
          <w:sz w:val="15"/>
          <w:szCs w:val="15"/>
        </w:rPr>
        <w:t>STATISTICS</w:t>
      </w:r>
    </w:p>
    <w:p w:rsidR="004B07BE" w:rsidRPr="00694F0C" w:rsidRDefault="004B07BE"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Str </w:t>
      </w:r>
      <w:r w:rsidRPr="00694F0C">
        <w:rPr>
          <w:rFonts w:ascii="Dax" w:hAnsi="Dax" w:cs="Dax"/>
          <w:sz w:val="16"/>
          <w:szCs w:val="16"/>
        </w:rPr>
        <w:t xml:space="preserve">8, </w:t>
      </w:r>
      <w:r w:rsidRPr="00694F0C">
        <w:rPr>
          <w:rFonts w:ascii="Dax" w:hAnsi="Dax" w:cs="Dax"/>
          <w:b/>
          <w:bCs/>
          <w:sz w:val="16"/>
          <w:szCs w:val="16"/>
        </w:rPr>
        <w:t xml:space="preserve">Dex </w:t>
      </w:r>
      <w:r w:rsidRPr="00694F0C">
        <w:rPr>
          <w:rFonts w:ascii="Dax" w:hAnsi="Dax" w:cs="Dax"/>
          <w:sz w:val="16"/>
          <w:szCs w:val="16"/>
        </w:rPr>
        <w:t xml:space="preserve">14, </w:t>
      </w:r>
      <w:r w:rsidRPr="00694F0C">
        <w:rPr>
          <w:rFonts w:ascii="Dax" w:hAnsi="Dax" w:cs="Dax"/>
          <w:b/>
          <w:bCs/>
          <w:sz w:val="16"/>
          <w:szCs w:val="16"/>
        </w:rPr>
        <w:t xml:space="preserve">Con </w:t>
      </w:r>
      <w:r w:rsidRPr="00694F0C">
        <w:rPr>
          <w:rFonts w:ascii="Dax" w:hAnsi="Dax" w:cs="Dax"/>
          <w:sz w:val="16"/>
          <w:szCs w:val="16"/>
        </w:rPr>
        <w:t xml:space="preserve">10, </w:t>
      </w:r>
      <w:r w:rsidRPr="00694F0C">
        <w:rPr>
          <w:rFonts w:ascii="Dax" w:hAnsi="Dax" w:cs="Dax"/>
          <w:b/>
          <w:bCs/>
          <w:sz w:val="16"/>
          <w:szCs w:val="16"/>
        </w:rPr>
        <w:t xml:space="preserve">Int </w:t>
      </w:r>
      <w:r w:rsidRPr="00694F0C">
        <w:rPr>
          <w:rFonts w:ascii="Dax" w:hAnsi="Dax" w:cs="Dax"/>
          <w:sz w:val="16"/>
          <w:szCs w:val="16"/>
        </w:rPr>
        <w:t xml:space="preserve">12, </w:t>
      </w:r>
      <w:r w:rsidRPr="00694F0C">
        <w:rPr>
          <w:rFonts w:ascii="Dax" w:hAnsi="Dax" w:cs="Dax"/>
          <w:b/>
          <w:bCs/>
          <w:sz w:val="16"/>
          <w:szCs w:val="16"/>
        </w:rPr>
        <w:t xml:space="preserve">Wis </w:t>
      </w:r>
      <w:r w:rsidRPr="00694F0C">
        <w:rPr>
          <w:rFonts w:ascii="Dax" w:hAnsi="Dax" w:cs="Dax"/>
          <w:sz w:val="16"/>
          <w:szCs w:val="16"/>
        </w:rPr>
        <w:t xml:space="preserve">11, </w:t>
      </w:r>
      <w:r w:rsidRPr="00694F0C">
        <w:rPr>
          <w:rFonts w:ascii="Dax" w:hAnsi="Dax" w:cs="Dax"/>
          <w:b/>
          <w:bCs/>
          <w:sz w:val="16"/>
          <w:szCs w:val="16"/>
        </w:rPr>
        <w:t xml:space="preserve">Cha </w:t>
      </w:r>
      <w:r w:rsidRPr="00694F0C">
        <w:rPr>
          <w:rFonts w:ascii="Dax" w:hAnsi="Dax" w:cs="Dax"/>
          <w:sz w:val="16"/>
          <w:szCs w:val="16"/>
        </w:rPr>
        <w:t>15</w:t>
      </w:r>
    </w:p>
    <w:p w:rsidR="004B07BE" w:rsidRPr="00694F0C" w:rsidRDefault="004B07BE" w:rsidP="009A4A0D">
      <w:pPr>
        <w:autoSpaceDE w:val="0"/>
        <w:autoSpaceDN w:val="0"/>
        <w:adjustRightInd w:val="0"/>
        <w:spacing w:line="161" w:lineRule="atLeast"/>
        <w:rPr>
          <w:rFonts w:ascii="Dax" w:hAnsi="Dax" w:cs="Dax"/>
          <w:b/>
          <w:bCs/>
          <w:sz w:val="16"/>
          <w:szCs w:val="16"/>
        </w:rPr>
      </w:pPr>
    </w:p>
    <w:p w:rsidR="004B07BE" w:rsidRPr="00694F0C" w:rsidRDefault="004B07BE"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Base Atk </w:t>
      </w:r>
      <w:r w:rsidRPr="00694F0C">
        <w:rPr>
          <w:rFonts w:ascii="Dax" w:hAnsi="Dax" w:cs="Dax"/>
          <w:sz w:val="16"/>
          <w:szCs w:val="16"/>
        </w:rPr>
        <w:t xml:space="preserve">+4; </w:t>
      </w:r>
      <w:r w:rsidRPr="00694F0C">
        <w:rPr>
          <w:rFonts w:ascii="Dax" w:hAnsi="Dax" w:cs="Dax"/>
          <w:b/>
          <w:bCs/>
          <w:sz w:val="16"/>
          <w:szCs w:val="16"/>
        </w:rPr>
        <w:t xml:space="preserve">CMB </w:t>
      </w:r>
      <w:r w:rsidRPr="00694F0C">
        <w:rPr>
          <w:rFonts w:ascii="Dax" w:hAnsi="Dax" w:cs="Dax"/>
          <w:sz w:val="16"/>
          <w:szCs w:val="16"/>
        </w:rPr>
        <w:t xml:space="preserve">+3; </w:t>
      </w:r>
      <w:r w:rsidRPr="00694F0C">
        <w:rPr>
          <w:rFonts w:ascii="Dax" w:hAnsi="Dax" w:cs="Dax"/>
          <w:b/>
          <w:bCs/>
          <w:sz w:val="16"/>
          <w:szCs w:val="16"/>
        </w:rPr>
        <w:t xml:space="preserve">CMD </w:t>
      </w:r>
      <w:r w:rsidRPr="00694F0C">
        <w:rPr>
          <w:rFonts w:ascii="Dax" w:hAnsi="Dax" w:cs="Dax"/>
          <w:sz w:val="16"/>
          <w:szCs w:val="16"/>
        </w:rPr>
        <w:t>16</w:t>
      </w:r>
    </w:p>
    <w:p w:rsidR="004B07BE" w:rsidRPr="00694F0C" w:rsidRDefault="004B07BE" w:rsidP="009A4A0D">
      <w:pPr>
        <w:autoSpaceDE w:val="0"/>
        <w:autoSpaceDN w:val="0"/>
        <w:adjustRightInd w:val="0"/>
        <w:spacing w:line="161" w:lineRule="atLeast"/>
        <w:rPr>
          <w:rFonts w:ascii="Dax" w:hAnsi="Dax" w:cs="Dax"/>
          <w:b/>
          <w:bCs/>
          <w:sz w:val="16"/>
          <w:szCs w:val="16"/>
        </w:rPr>
      </w:pPr>
    </w:p>
    <w:p w:rsidR="004B07BE" w:rsidRPr="00694F0C" w:rsidRDefault="004B07BE"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Feats </w:t>
      </w:r>
      <w:r w:rsidRPr="00694F0C">
        <w:rPr>
          <w:rFonts w:ascii="Dax" w:hAnsi="Dax" w:cs="Dax"/>
          <w:sz w:val="16"/>
          <w:szCs w:val="16"/>
        </w:rPr>
        <w:t>Great Fortitude, Improved Initiative, Lightning Reflexes, Skill Focus (Bluff), Weapon Finesse</w:t>
      </w:r>
    </w:p>
    <w:p w:rsidR="004B07BE" w:rsidRPr="00694F0C" w:rsidRDefault="004B07BE"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Skills </w:t>
      </w:r>
      <w:r w:rsidRPr="00694F0C">
        <w:rPr>
          <w:rFonts w:ascii="Dax" w:hAnsi="Dax" w:cs="Dax"/>
          <w:sz w:val="16"/>
          <w:szCs w:val="16"/>
        </w:rPr>
        <w:t>Appraise +10, Bluff +15, Diplomacy +12, Disable Device +7, Disguise +7, Intimidate +9, Knowledge (local) +8, Knowledge (nobility) +8, Linguistics +5, Perception +7, Sense Motive +10, Sleight of Hand +10, Stealth +9</w:t>
      </w:r>
    </w:p>
    <w:p w:rsidR="004B07BE" w:rsidRPr="00694F0C" w:rsidRDefault="004B07BE"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Languages </w:t>
      </w:r>
      <w:r w:rsidRPr="00694F0C">
        <w:rPr>
          <w:rFonts w:ascii="Dax" w:hAnsi="Dax" w:cs="Dax"/>
          <w:sz w:val="16"/>
          <w:szCs w:val="16"/>
        </w:rPr>
        <w:t>Common, Infernal</w:t>
      </w:r>
    </w:p>
    <w:p w:rsidR="004B07BE" w:rsidRPr="00694F0C" w:rsidRDefault="004B07BE"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Combat Gear </w:t>
      </w:r>
      <w:r w:rsidRPr="00694F0C">
        <w:rPr>
          <w:rFonts w:ascii="Dax" w:hAnsi="Dax" w:cs="Dax"/>
          <w:i/>
          <w:iCs/>
          <w:sz w:val="16"/>
          <w:szCs w:val="16"/>
        </w:rPr>
        <w:t xml:space="preserve">elemental gem </w:t>
      </w:r>
      <w:r w:rsidRPr="00694F0C">
        <w:rPr>
          <w:rFonts w:ascii="Dax" w:hAnsi="Dax" w:cs="Dax"/>
          <w:sz w:val="16"/>
          <w:szCs w:val="16"/>
        </w:rPr>
        <w:t xml:space="preserve">(large air elemental), </w:t>
      </w:r>
      <w:r w:rsidRPr="00694F0C">
        <w:rPr>
          <w:rFonts w:ascii="Dax" w:hAnsi="Dax" w:cs="Dax"/>
          <w:i/>
          <w:iCs/>
          <w:sz w:val="16"/>
          <w:szCs w:val="16"/>
        </w:rPr>
        <w:t>potion of ant haul</w:t>
      </w:r>
      <w:r w:rsidRPr="00694F0C">
        <w:rPr>
          <w:rFonts w:ascii="Dax" w:hAnsi="Dax" w:cs="Dax"/>
          <w:sz w:val="9"/>
          <w:szCs w:val="9"/>
        </w:rPr>
        <w:t>APG</w:t>
      </w:r>
      <w:r w:rsidRPr="00694F0C">
        <w:rPr>
          <w:rFonts w:ascii="Dax" w:hAnsi="Dax" w:cs="Dax"/>
          <w:sz w:val="16"/>
          <w:szCs w:val="16"/>
        </w:rPr>
        <w:t xml:space="preserve">, </w:t>
      </w:r>
      <w:r w:rsidRPr="00694F0C">
        <w:rPr>
          <w:rFonts w:ascii="Dax" w:hAnsi="Dax" w:cs="Dax"/>
          <w:i/>
          <w:iCs/>
          <w:sz w:val="16"/>
          <w:szCs w:val="16"/>
        </w:rPr>
        <w:t>potion of invisibility</w:t>
      </w:r>
      <w:r w:rsidRPr="00694F0C">
        <w:rPr>
          <w:rFonts w:ascii="Dax" w:hAnsi="Dax" w:cs="Dax"/>
          <w:sz w:val="16"/>
          <w:szCs w:val="16"/>
        </w:rPr>
        <w:t xml:space="preserve">; </w:t>
      </w:r>
      <w:r w:rsidRPr="00694F0C">
        <w:rPr>
          <w:rFonts w:ascii="Dax" w:hAnsi="Dax" w:cs="Dax"/>
          <w:b/>
          <w:bCs/>
          <w:sz w:val="16"/>
          <w:szCs w:val="16"/>
        </w:rPr>
        <w:t xml:space="preserve">Other Gear </w:t>
      </w:r>
      <w:r w:rsidRPr="00694F0C">
        <w:rPr>
          <w:rFonts w:ascii="Dax" w:hAnsi="Dax" w:cs="Dax"/>
          <w:sz w:val="16"/>
          <w:szCs w:val="16"/>
        </w:rPr>
        <w:t xml:space="preserve">leather armor, </w:t>
      </w:r>
      <w:r w:rsidRPr="00694F0C">
        <w:rPr>
          <w:rFonts w:ascii="Dax" w:hAnsi="Dax" w:cs="Dax"/>
          <w:i/>
          <w:iCs/>
          <w:sz w:val="16"/>
          <w:szCs w:val="16"/>
        </w:rPr>
        <w:t xml:space="preserve">ring of protection +1, </w:t>
      </w:r>
      <w:r w:rsidRPr="00694F0C">
        <w:rPr>
          <w:rFonts w:ascii="Dax" w:hAnsi="Dax" w:cs="Dax"/>
          <w:sz w:val="16"/>
          <w:szCs w:val="16"/>
        </w:rPr>
        <w:t>ledgers</w:t>
      </w:r>
    </w:p>
    <w:p w:rsidR="004B07BE" w:rsidRPr="00694F0C" w:rsidRDefault="004B07BE" w:rsidP="009A4A0D">
      <w:pPr>
        <w:autoSpaceDE w:val="0"/>
        <w:autoSpaceDN w:val="0"/>
        <w:adjustRightInd w:val="0"/>
        <w:spacing w:line="171" w:lineRule="atLeast"/>
        <w:rPr>
          <w:rFonts w:ascii="Dax" w:hAnsi="Dax" w:cs="Dax"/>
          <w:b/>
          <w:bCs/>
          <w:sz w:val="32"/>
          <w:szCs w:val="32"/>
        </w:rPr>
      </w:pPr>
    </w:p>
    <w:p w:rsidR="004B07BE" w:rsidRPr="00694F0C" w:rsidRDefault="004B07BE" w:rsidP="009A4A0D">
      <w:pPr>
        <w:autoSpaceDE w:val="0"/>
        <w:autoSpaceDN w:val="0"/>
        <w:adjustRightInd w:val="0"/>
        <w:spacing w:line="171" w:lineRule="atLeast"/>
        <w:rPr>
          <w:rFonts w:ascii="Dax" w:hAnsi="Dax" w:cs="Dax"/>
          <w:sz w:val="32"/>
          <w:szCs w:val="32"/>
        </w:rPr>
      </w:pPr>
      <w:r w:rsidRPr="00694F0C">
        <w:rPr>
          <w:rFonts w:ascii="Dax" w:hAnsi="Dax" w:cs="Dax"/>
          <w:b/>
          <w:bCs/>
          <w:sz w:val="32"/>
          <w:szCs w:val="32"/>
        </w:rPr>
        <w:t xml:space="preserve">HALMONT WARRITH CR 8 (high) </w:t>
      </w:r>
    </w:p>
    <w:p w:rsidR="004B07BE" w:rsidRPr="00694F0C" w:rsidRDefault="004B07BE" w:rsidP="009A4A0D">
      <w:pPr>
        <w:autoSpaceDE w:val="0"/>
        <w:autoSpaceDN w:val="0"/>
        <w:adjustRightInd w:val="0"/>
        <w:spacing w:line="161" w:lineRule="atLeast"/>
        <w:rPr>
          <w:rFonts w:ascii="Dax" w:hAnsi="Dax" w:cs="Dax"/>
          <w:sz w:val="16"/>
          <w:szCs w:val="16"/>
        </w:rPr>
      </w:pPr>
      <w:r w:rsidRPr="00694F0C">
        <w:rPr>
          <w:rFonts w:ascii="Dax" w:hAnsi="Dax" w:cs="Dax"/>
          <w:sz w:val="16"/>
          <w:szCs w:val="16"/>
        </w:rPr>
        <w:t>Male aristocrat 4/expert 6</w:t>
      </w:r>
    </w:p>
    <w:p w:rsidR="004B07BE" w:rsidRPr="00694F0C" w:rsidRDefault="004B07BE" w:rsidP="009A4A0D">
      <w:pPr>
        <w:autoSpaceDE w:val="0"/>
        <w:autoSpaceDN w:val="0"/>
        <w:adjustRightInd w:val="0"/>
        <w:spacing w:line="161" w:lineRule="atLeast"/>
        <w:rPr>
          <w:rFonts w:ascii="Dax" w:hAnsi="Dax" w:cs="Dax"/>
          <w:sz w:val="16"/>
          <w:szCs w:val="16"/>
        </w:rPr>
      </w:pPr>
      <w:r w:rsidRPr="00694F0C">
        <w:rPr>
          <w:rFonts w:ascii="Dax" w:hAnsi="Dax" w:cs="Dax"/>
          <w:sz w:val="16"/>
          <w:szCs w:val="16"/>
        </w:rPr>
        <w:t>N Medium humanoid (human)</w:t>
      </w:r>
    </w:p>
    <w:p w:rsidR="004B07BE" w:rsidRPr="00694F0C" w:rsidRDefault="004B07BE"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Init </w:t>
      </w:r>
      <w:r w:rsidRPr="00694F0C">
        <w:rPr>
          <w:rFonts w:ascii="Dax" w:hAnsi="Dax" w:cs="Dax"/>
          <w:sz w:val="16"/>
          <w:szCs w:val="16"/>
        </w:rPr>
        <w:t xml:space="preserve">+6; </w:t>
      </w:r>
      <w:r w:rsidRPr="00694F0C">
        <w:rPr>
          <w:rFonts w:ascii="Dax" w:hAnsi="Dax" w:cs="Dax"/>
          <w:b/>
          <w:bCs/>
          <w:sz w:val="16"/>
          <w:szCs w:val="16"/>
        </w:rPr>
        <w:t xml:space="preserve">Senses </w:t>
      </w:r>
      <w:r w:rsidRPr="00694F0C">
        <w:rPr>
          <w:rFonts w:ascii="Dax" w:hAnsi="Dax" w:cs="Dax"/>
          <w:sz w:val="16"/>
          <w:szCs w:val="16"/>
        </w:rPr>
        <w:t>Perception +9</w:t>
      </w:r>
    </w:p>
    <w:p w:rsidR="004B07BE" w:rsidRPr="00694F0C" w:rsidRDefault="004B07BE" w:rsidP="009A4A0D">
      <w:pPr>
        <w:autoSpaceDE w:val="0"/>
        <w:autoSpaceDN w:val="0"/>
        <w:adjustRightInd w:val="0"/>
        <w:spacing w:line="151" w:lineRule="atLeast"/>
        <w:rPr>
          <w:rFonts w:ascii="Dax" w:hAnsi="Dax" w:cs="Dax"/>
          <w:b/>
          <w:bCs/>
          <w:sz w:val="15"/>
          <w:szCs w:val="15"/>
        </w:rPr>
      </w:pPr>
    </w:p>
    <w:p w:rsidR="004B07BE" w:rsidRPr="00694F0C" w:rsidRDefault="004B07BE" w:rsidP="009A4A0D">
      <w:pPr>
        <w:autoSpaceDE w:val="0"/>
        <w:autoSpaceDN w:val="0"/>
        <w:adjustRightInd w:val="0"/>
        <w:spacing w:line="151" w:lineRule="atLeast"/>
        <w:rPr>
          <w:rFonts w:ascii="Dax" w:hAnsi="Dax" w:cs="Dax"/>
          <w:sz w:val="15"/>
          <w:szCs w:val="15"/>
        </w:rPr>
      </w:pPr>
      <w:r w:rsidRPr="00694F0C">
        <w:rPr>
          <w:rFonts w:ascii="Dax" w:hAnsi="Dax" w:cs="Dax"/>
          <w:b/>
          <w:bCs/>
          <w:sz w:val="15"/>
          <w:szCs w:val="15"/>
        </w:rPr>
        <w:t>DEFENSE</w:t>
      </w:r>
    </w:p>
    <w:p w:rsidR="004B07BE" w:rsidRPr="00694F0C" w:rsidRDefault="004B07BE"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AC </w:t>
      </w:r>
      <w:r w:rsidRPr="00694F0C">
        <w:rPr>
          <w:rFonts w:ascii="Dax" w:hAnsi="Dax" w:cs="Dax"/>
          <w:sz w:val="16"/>
          <w:szCs w:val="16"/>
        </w:rPr>
        <w:t>16, touch 13, flat-footed 14 (+2 armor, +1 deflection, +2 Dex, +1 natural)</w:t>
      </w:r>
    </w:p>
    <w:p w:rsidR="004B07BE" w:rsidRPr="00694F0C" w:rsidRDefault="004B07BE"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hp </w:t>
      </w:r>
      <w:r w:rsidRPr="00694F0C">
        <w:rPr>
          <w:rFonts w:ascii="Dax" w:hAnsi="Dax" w:cs="Dax"/>
          <w:sz w:val="16"/>
          <w:szCs w:val="16"/>
        </w:rPr>
        <w:t>45 (10d8)</w:t>
      </w:r>
    </w:p>
    <w:p w:rsidR="004B07BE" w:rsidRPr="00694F0C" w:rsidRDefault="004B07BE"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Fort </w:t>
      </w:r>
      <w:r w:rsidRPr="00694F0C">
        <w:rPr>
          <w:rFonts w:ascii="Dax" w:hAnsi="Dax" w:cs="Dax"/>
          <w:sz w:val="16"/>
          <w:szCs w:val="16"/>
        </w:rPr>
        <w:t xml:space="preserve">+5, </w:t>
      </w:r>
      <w:r w:rsidRPr="00694F0C">
        <w:rPr>
          <w:rFonts w:ascii="Dax" w:hAnsi="Dax" w:cs="Dax"/>
          <w:b/>
          <w:bCs/>
          <w:sz w:val="16"/>
          <w:szCs w:val="16"/>
        </w:rPr>
        <w:t xml:space="preserve">Ref </w:t>
      </w:r>
      <w:r w:rsidRPr="00694F0C">
        <w:rPr>
          <w:rFonts w:ascii="Dax" w:hAnsi="Dax" w:cs="Dax"/>
          <w:sz w:val="16"/>
          <w:szCs w:val="16"/>
        </w:rPr>
        <w:t xml:space="preserve">+7, </w:t>
      </w:r>
      <w:r w:rsidRPr="00694F0C">
        <w:rPr>
          <w:rFonts w:ascii="Dax" w:hAnsi="Dax" w:cs="Dax"/>
          <w:b/>
          <w:bCs/>
          <w:sz w:val="16"/>
          <w:szCs w:val="16"/>
        </w:rPr>
        <w:t xml:space="preserve">Will </w:t>
      </w:r>
      <w:r w:rsidRPr="00694F0C">
        <w:rPr>
          <w:rFonts w:ascii="Dax" w:hAnsi="Dax" w:cs="Dax"/>
          <w:sz w:val="16"/>
          <w:szCs w:val="16"/>
        </w:rPr>
        <w:t>+10</w:t>
      </w:r>
    </w:p>
    <w:p w:rsidR="004B07BE" w:rsidRPr="00694F0C" w:rsidRDefault="004B07BE" w:rsidP="009A4A0D">
      <w:pPr>
        <w:autoSpaceDE w:val="0"/>
        <w:autoSpaceDN w:val="0"/>
        <w:adjustRightInd w:val="0"/>
        <w:spacing w:line="151" w:lineRule="atLeast"/>
        <w:rPr>
          <w:rFonts w:ascii="Dax" w:hAnsi="Dax" w:cs="Dax"/>
          <w:b/>
          <w:bCs/>
          <w:sz w:val="15"/>
          <w:szCs w:val="15"/>
        </w:rPr>
      </w:pPr>
    </w:p>
    <w:p w:rsidR="004B07BE" w:rsidRPr="00694F0C" w:rsidRDefault="004B07BE" w:rsidP="009A4A0D">
      <w:pPr>
        <w:autoSpaceDE w:val="0"/>
        <w:autoSpaceDN w:val="0"/>
        <w:adjustRightInd w:val="0"/>
        <w:spacing w:line="151" w:lineRule="atLeast"/>
        <w:rPr>
          <w:rFonts w:ascii="Dax" w:hAnsi="Dax" w:cs="Dax"/>
          <w:sz w:val="15"/>
          <w:szCs w:val="15"/>
        </w:rPr>
      </w:pPr>
      <w:r w:rsidRPr="00694F0C">
        <w:rPr>
          <w:rFonts w:ascii="Dax" w:hAnsi="Dax" w:cs="Dax"/>
          <w:b/>
          <w:bCs/>
          <w:sz w:val="15"/>
          <w:szCs w:val="15"/>
        </w:rPr>
        <w:t>OFFENSE</w:t>
      </w:r>
    </w:p>
    <w:p w:rsidR="004B07BE" w:rsidRPr="00694F0C" w:rsidRDefault="004B07BE"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Speed </w:t>
      </w:r>
      <w:r w:rsidRPr="00694F0C">
        <w:rPr>
          <w:rFonts w:ascii="Dax" w:hAnsi="Dax" w:cs="Dax"/>
          <w:sz w:val="16"/>
          <w:szCs w:val="16"/>
        </w:rPr>
        <w:t>30 ft.</w:t>
      </w:r>
    </w:p>
    <w:p w:rsidR="004B07BE" w:rsidRPr="00694F0C" w:rsidRDefault="004B07BE"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Melee </w:t>
      </w:r>
      <w:r w:rsidRPr="00694F0C">
        <w:rPr>
          <w:rFonts w:ascii="Dax" w:hAnsi="Dax" w:cs="Dax"/>
          <w:sz w:val="16"/>
          <w:szCs w:val="16"/>
        </w:rPr>
        <w:t xml:space="preserve">mwk dagger +10/+5 (1d4–1/19–20) </w:t>
      </w:r>
    </w:p>
    <w:p w:rsidR="004B07BE" w:rsidRPr="00694F0C" w:rsidRDefault="004B07BE"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Ranged </w:t>
      </w:r>
      <w:r w:rsidRPr="00694F0C">
        <w:rPr>
          <w:rFonts w:ascii="Dax" w:hAnsi="Dax" w:cs="Dax"/>
          <w:sz w:val="16"/>
          <w:szCs w:val="16"/>
        </w:rPr>
        <w:t xml:space="preserve">mwk dagger +10/+5 (1d4–1/19–20) </w:t>
      </w:r>
    </w:p>
    <w:p w:rsidR="004B07BE" w:rsidRPr="00694F0C" w:rsidRDefault="004B07BE" w:rsidP="009A4A0D">
      <w:pPr>
        <w:autoSpaceDE w:val="0"/>
        <w:autoSpaceDN w:val="0"/>
        <w:adjustRightInd w:val="0"/>
        <w:spacing w:line="151" w:lineRule="atLeast"/>
        <w:rPr>
          <w:rFonts w:ascii="Dax" w:hAnsi="Dax" w:cs="Dax"/>
          <w:b/>
          <w:bCs/>
          <w:sz w:val="15"/>
          <w:szCs w:val="15"/>
        </w:rPr>
      </w:pPr>
    </w:p>
    <w:p w:rsidR="004B07BE" w:rsidRPr="00694F0C" w:rsidRDefault="004B07BE" w:rsidP="009A4A0D">
      <w:pPr>
        <w:autoSpaceDE w:val="0"/>
        <w:autoSpaceDN w:val="0"/>
        <w:adjustRightInd w:val="0"/>
        <w:spacing w:line="151" w:lineRule="atLeast"/>
        <w:rPr>
          <w:rFonts w:ascii="Dax" w:hAnsi="Dax" w:cs="Dax"/>
          <w:sz w:val="15"/>
          <w:szCs w:val="15"/>
        </w:rPr>
      </w:pPr>
      <w:r w:rsidRPr="00694F0C">
        <w:rPr>
          <w:rFonts w:ascii="Dax" w:hAnsi="Dax" w:cs="Dax"/>
          <w:b/>
          <w:bCs/>
          <w:sz w:val="15"/>
          <w:szCs w:val="15"/>
        </w:rPr>
        <w:t>TACTICS</w:t>
      </w:r>
    </w:p>
    <w:p w:rsidR="004B07BE" w:rsidRPr="00694F0C" w:rsidRDefault="004B07BE"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During Combat </w:t>
      </w:r>
      <w:r w:rsidRPr="00694F0C">
        <w:rPr>
          <w:rFonts w:ascii="Dax" w:hAnsi="Dax" w:cs="Dax"/>
          <w:sz w:val="16"/>
          <w:szCs w:val="16"/>
        </w:rPr>
        <w:t xml:space="preserve">Halmont is a coward and doesn’t like to fight; he only fights as much as is needed to get away. If the PCs manage to capture him, he pleads for mercy and offers to pay them to let him go. Otherwise he tries to escape unnoticed, as detailed in the description for area </w:t>
      </w:r>
      <w:r w:rsidRPr="00694F0C">
        <w:rPr>
          <w:rFonts w:ascii="Dax" w:hAnsi="Dax" w:cs="Dax"/>
          <w:b/>
          <w:bCs/>
          <w:sz w:val="16"/>
          <w:szCs w:val="16"/>
        </w:rPr>
        <w:t>F</w:t>
      </w:r>
      <w:r w:rsidRPr="00694F0C">
        <w:rPr>
          <w:rFonts w:ascii="Dax" w:hAnsi="Dax" w:cs="Dax"/>
          <w:sz w:val="16"/>
          <w:szCs w:val="16"/>
        </w:rPr>
        <w:t>.</w:t>
      </w:r>
    </w:p>
    <w:p w:rsidR="004B07BE" w:rsidRPr="00694F0C" w:rsidRDefault="004B07BE" w:rsidP="009A4A0D">
      <w:pPr>
        <w:autoSpaceDE w:val="0"/>
        <w:autoSpaceDN w:val="0"/>
        <w:adjustRightInd w:val="0"/>
        <w:spacing w:line="151" w:lineRule="atLeast"/>
        <w:rPr>
          <w:rFonts w:ascii="Dax" w:hAnsi="Dax" w:cs="Dax"/>
          <w:b/>
          <w:bCs/>
          <w:sz w:val="15"/>
          <w:szCs w:val="15"/>
        </w:rPr>
      </w:pPr>
    </w:p>
    <w:p w:rsidR="004B07BE" w:rsidRPr="00694F0C" w:rsidRDefault="004B07BE" w:rsidP="009A4A0D">
      <w:pPr>
        <w:autoSpaceDE w:val="0"/>
        <w:autoSpaceDN w:val="0"/>
        <w:adjustRightInd w:val="0"/>
        <w:spacing w:line="151" w:lineRule="atLeast"/>
        <w:rPr>
          <w:rFonts w:ascii="Dax" w:hAnsi="Dax" w:cs="Dax"/>
          <w:sz w:val="15"/>
          <w:szCs w:val="15"/>
        </w:rPr>
      </w:pPr>
      <w:r w:rsidRPr="00694F0C">
        <w:rPr>
          <w:rFonts w:ascii="Dax" w:hAnsi="Dax" w:cs="Dax"/>
          <w:b/>
          <w:bCs/>
          <w:sz w:val="15"/>
          <w:szCs w:val="15"/>
        </w:rPr>
        <w:t>STATISTICS</w:t>
      </w:r>
    </w:p>
    <w:p w:rsidR="004B07BE" w:rsidRPr="00694F0C" w:rsidRDefault="004B07BE"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Str </w:t>
      </w:r>
      <w:r w:rsidRPr="00694F0C">
        <w:rPr>
          <w:rFonts w:ascii="Dax" w:hAnsi="Dax" w:cs="Dax"/>
          <w:sz w:val="16"/>
          <w:szCs w:val="16"/>
        </w:rPr>
        <w:t xml:space="preserve">8, </w:t>
      </w:r>
      <w:r w:rsidRPr="00694F0C">
        <w:rPr>
          <w:rFonts w:ascii="Dax" w:hAnsi="Dax" w:cs="Dax"/>
          <w:b/>
          <w:bCs/>
          <w:sz w:val="16"/>
          <w:szCs w:val="16"/>
        </w:rPr>
        <w:t xml:space="preserve">Dex </w:t>
      </w:r>
      <w:r w:rsidRPr="00694F0C">
        <w:rPr>
          <w:rFonts w:ascii="Dax" w:hAnsi="Dax" w:cs="Dax"/>
          <w:sz w:val="16"/>
          <w:szCs w:val="16"/>
        </w:rPr>
        <w:t xml:space="preserve">14, </w:t>
      </w:r>
      <w:r w:rsidRPr="00694F0C">
        <w:rPr>
          <w:rFonts w:ascii="Dax" w:hAnsi="Dax" w:cs="Dax"/>
          <w:b/>
          <w:bCs/>
          <w:sz w:val="16"/>
          <w:szCs w:val="16"/>
        </w:rPr>
        <w:t xml:space="preserve">Con </w:t>
      </w:r>
      <w:r w:rsidRPr="00694F0C">
        <w:rPr>
          <w:rFonts w:ascii="Dax" w:hAnsi="Dax" w:cs="Dax"/>
          <w:sz w:val="16"/>
          <w:szCs w:val="16"/>
        </w:rPr>
        <w:t xml:space="preserve">10, </w:t>
      </w:r>
      <w:r w:rsidRPr="00694F0C">
        <w:rPr>
          <w:rFonts w:ascii="Dax" w:hAnsi="Dax" w:cs="Dax"/>
          <w:b/>
          <w:bCs/>
          <w:sz w:val="16"/>
          <w:szCs w:val="16"/>
        </w:rPr>
        <w:t xml:space="preserve">Int </w:t>
      </w:r>
      <w:r w:rsidRPr="00694F0C">
        <w:rPr>
          <w:rFonts w:ascii="Dax" w:hAnsi="Dax" w:cs="Dax"/>
          <w:sz w:val="16"/>
          <w:szCs w:val="16"/>
        </w:rPr>
        <w:t xml:space="preserve">12, </w:t>
      </w:r>
      <w:r w:rsidRPr="00694F0C">
        <w:rPr>
          <w:rFonts w:ascii="Dax" w:hAnsi="Dax" w:cs="Dax"/>
          <w:b/>
          <w:bCs/>
          <w:sz w:val="16"/>
          <w:szCs w:val="16"/>
        </w:rPr>
        <w:t xml:space="preserve">Wis </w:t>
      </w:r>
      <w:r w:rsidRPr="00694F0C">
        <w:rPr>
          <w:rFonts w:ascii="Dax" w:hAnsi="Dax" w:cs="Dax"/>
          <w:sz w:val="16"/>
          <w:szCs w:val="16"/>
        </w:rPr>
        <w:t xml:space="preserve">12, </w:t>
      </w:r>
      <w:r w:rsidRPr="00694F0C">
        <w:rPr>
          <w:rFonts w:ascii="Dax" w:hAnsi="Dax" w:cs="Dax"/>
          <w:b/>
          <w:bCs/>
          <w:sz w:val="16"/>
          <w:szCs w:val="16"/>
        </w:rPr>
        <w:t xml:space="preserve">Cha </w:t>
      </w:r>
      <w:r w:rsidRPr="00694F0C">
        <w:rPr>
          <w:rFonts w:ascii="Dax" w:hAnsi="Dax" w:cs="Dax"/>
          <w:sz w:val="16"/>
          <w:szCs w:val="16"/>
        </w:rPr>
        <w:t>15</w:t>
      </w:r>
    </w:p>
    <w:p w:rsidR="004B07BE" w:rsidRPr="00694F0C" w:rsidRDefault="004B07BE" w:rsidP="009A4A0D">
      <w:pPr>
        <w:autoSpaceDE w:val="0"/>
        <w:autoSpaceDN w:val="0"/>
        <w:adjustRightInd w:val="0"/>
        <w:spacing w:line="161" w:lineRule="atLeast"/>
        <w:rPr>
          <w:rFonts w:ascii="Dax" w:hAnsi="Dax" w:cs="Dax"/>
          <w:b/>
          <w:bCs/>
          <w:sz w:val="16"/>
          <w:szCs w:val="16"/>
        </w:rPr>
      </w:pPr>
    </w:p>
    <w:p w:rsidR="004B07BE" w:rsidRPr="00694F0C" w:rsidRDefault="004B07BE"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Base Atk </w:t>
      </w:r>
      <w:r w:rsidRPr="00694F0C">
        <w:rPr>
          <w:rFonts w:ascii="Dax" w:hAnsi="Dax" w:cs="Dax"/>
          <w:sz w:val="16"/>
          <w:szCs w:val="16"/>
        </w:rPr>
        <w:t xml:space="preserve">+7; </w:t>
      </w:r>
      <w:r w:rsidRPr="00694F0C">
        <w:rPr>
          <w:rFonts w:ascii="Dax" w:hAnsi="Dax" w:cs="Dax"/>
          <w:b/>
          <w:bCs/>
          <w:sz w:val="16"/>
          <w:szCs w:val="16"/>
        </w:rPr>
        <w:t xml:space="preserve">CMB </w:t>
      </w:r>
      <w:r w:rsidRPr="00694F0C">
        <w:rPr>
          <w:rFonts w:ascii="Dax" w:hAnsi="Dax" w:cs="Dax"/>
          <w:sz w:val="16"/>
          <w:szCs w:val="16"/>
        </w:rPr>
        <w:t xml:space="preserve">+6; </w:t>
      </w:r>
      <w:r w:rsidRPr="00694F0C">
        <w:rPr>
          <w:rFonts w:ascii="Dax" w:hAnsi="Dax" w:cs="Dax"/>
          <w:b/>
          <w:bCs/>
          <w:sz w:val="16"/>
          <w:szCs w:val="16"/>
        </w:rPr>
        <w:t xml:space="preserve">CMD </w:t>
      </w:r>
      <w:r w:rsidRPr="00694F0C">
        <w:rPr>
          <w:rFonts w:ascii="Dax" w:hAnsi="Dax" w:cs="Dax"/>
          <w:sz w:val="16"/>
          <w:szCs w:val="16"/>
        </w:rPr>
        <w:t>20</w:t>
      </w:r>
    </w:p>
    <w:p w:rsidR="004B07BE" w:rsidRPr="00694F0C" w:rsidRDefault="004B07BE" w:rsidP="009A4A0D">
      <w:pPr>
        <w:autoSpaceDE w:val="0"/>
        <w:autoSpaceDN w:val="0"/>
        <w:adjustRightInd w:val="0"/>
        <w:spacing w:line="161" w:lineRule="atLeast"/>
        <w:rPr>
          <w:rFonts w:ascii="Dax" w:hAnsi="Dax" w:cs="Dax"/>
          <w:b/>
          <w:bCs/>
          <w:sz w:val="16"/>
          <w:szCs w:val="16"/>
        </w:rPr>
      </w:pPr>
    </w:p>
    <w:p w:rsidR="004B07BE" w:rsidRPr="00694F0C" w:rsidRDefault="004B07BE"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Feats </w:t>
      </w:r>
      <w:r w:rsidRPr="00694F0C">
        <w:rPr>
          <w:rFonts w:ascii="Dax" w:hAnsi="Dax" w:cs="Dax"/>
          <w:sz w:val="16"/>
          <w:szCs w:val="16"/>
        </w:rPr>
        <w:t>Great Fortitude, Improved Initiative, Lightning Reflexes, Skill Focus (Bluff), Skill Focus (Knowledge [local]), Weapon Finesse</w:t>
      </w:r>
    </w:p>
    <w:p w:rsidR="004B07BE" w:rsidRPr="00694F0C" w:rsidRDefault="004B07BE"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Skills </w:t>
      </w:r>
      <w:r w:rsidRPr="00694F0C">
        <w:rPr>
          <w:rFonts w:ascii="Dax" w:hAnsi="Dax" w:cs="Dax"/>
          <w:sz w:val="16"/>
          <w:szCs w:val="16"/>
        </w:rPr>
        <w:t>Appraise +12, Bluff +21, Diplomacy +15, Disable Device +9, Disguise +9, Intimidate +11, Knowledge (local) +11, Knowledge (nobility) +9, Linguistics +5, Perception +9, Sense Motive +14, Sleight of Hand +10, Stealth +8</w:t>
      </w:r>
    </w:p>
    <w:p w:rsidR="004B07BE" w:rsidRPr="00694F0C" w:rsidRDefault="004B07BE"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Languages </w:t>
      </w:r>
      <w:r w:rsidRPr="00694F0C">
        <w:rPr>
          <w:rFonts w:ascii="Dax" w:hAnsi="Dax" w:cs="Dax"/>
          <w:sz w:val="16"/>
          <w:szCs w:val="16"/>
        </w:rPr>
        <w:t>Common, Infernal</w:t>
      </w:r>
    </w:p>
    <w:p w:rsidR="004B07BE" w:rsidRPr="00694F0C" w:rsidRDefault="004B07BE" w:rsidP="009A4A0D">
      <w:pPr>
        <w:rPr>
          <w:rFonts w:ascii="Dax" w:hAnsi="Dax" w:cs="Dax"/>
          <w:b/>
          <w:bCs/>
          <w:sz w:val="15"/>
          <w:szCs w:val="15"/>
        </w:rPr>
      </w:pPr>
      <w:r w:rsidRPr="00694F0C">
        <w:rPr>
          <w:rFonts w:ascii="Dax" w:hAnsi="Dax" w:cs="Dax"/>
          <w:b/>
          <w:bCs/>
          <w:sz w:val="16"/>
          <w:szCs w:val="16"/>
        </w:rPr>
        <w:t xml:space="preserve">Combat Gear </w:t>
      </w:r>
      <w:r w:rsidRPr="00694F0C">
        <w:rPr>
          <w:rFonts w:ascii="Dax" w:hAnsi="Dax" w:cs="Dax"/>
          <w:i/>
          <w:iCs/>
          <w:sz w:val="16"/>
          <w:szCs w:val="16"/>
        </w:rPr>
        <w:t xml:space="preserve">greater elemental gem </w:t>
      </w:r>
      <w:r w:rsidRPr="00694F0C">
        <w:rPr>
          <w:rFonts w:ascii="Dax" w:hAnsi="Dax" w:cs="Dax"/>
          <w:sz w:val="16"/>
          <w:szCs w:val="16"/>
        </w:rPr>
        <w:t xml:space="preserve">(huge air elemental), </w:t>
      </w:r>
      <w:r w:rsidRPr="00694F0C">
        <w:rPr>
          <w:rFonts w:ascii="Dax" w:hAnsi="Dax" w:cs="Dax"/>
          <w:i/>
          <w:iCs/>
          <w:sz w:val="16"/>
          <w:szCs w:val="16"/>
        </w:rPr>
        <w:t>potion of ant haul</w:t>
      </w:r>
      <w:r w:rsidRPr="00694F0C">
        <w:rPr>
          <w:rFonts w:ascii="Dax" w:hAnsi="Dax" w:cs="Dax"/>
          <w:sz w:val="9"/>
          <w:szCs w:val="9"/>
        </w:rPr>
        <w:t>APG</w:t>
      </w:r>
      <w:r w:rsidRPr="00694F0C">
        <w:rPr>
          <w:rFonts w:ascii="Dax" w:hAnsi="Dax" w:cs="Dax"/>
          <w:sz w:val="16"/>
          <w:szCs w:val="16"/>
        </w:rPr>
        <w:t xml:space="preserve">, </w:t>
      </w:r>
      <w:r w:rsidRPr="00694F0C">
        <w:rPr>
          <w:rFonts w:ascii="Dax" w:hAnsi="Dax" w:cs="Dax"/>
          <w:i/>
          <w:iCs/>
          <w:sz w:val="16"/>
          <w:szCs w:val="16"/>
        </w:rPr>
        <w:t>potion of invisibility</w:t>
      </w:r>
      <w:r w:rsidRPr="00694F0C">
        <w:rPr>
          <w:rFonts w:ascii="Dax" w:hAnsi="Dax" w:cs="Dax"/>
          <w:sz w:val="16"/>
          <w:szCs w:val="16"/>
        </w:rPr>
        <w:t xml:space="preserve">; </w:t>
      </w:r>
      <w:r w:rsidRPr="00694F0C">
        <w:rPr>
          <w:rFonts w:ascii="Dax" w:hAnsi="Dax" w:cs="Dax"/>
          <w:b/>
          <w:bCs/>
          <w:sz w:val="16"/>
          <w:szCs w:val="16"/>
        </w:rPr>
        <w:t xml:space="preserve">Other Gear </w:t>
      </w:r>
      <w:r w:rsidRPr="00694F0C">
        <w:rPr>
          <w:rFonts w:ascii="Dax" w:hAnsi="Dax" w:cs="Dax"/>
          <w:sz w:val="16"/>
          <w:szCs w:val="16"/>
        </w:rPr>
        <w:t>leather armor</w:t>
      </w:r>
      <w:r w:rsidRPr="00694F0C">
        <w:rPr>
          <w:rFonts w:ascii="Dax" w:hAnsi="Dax" w:cs="Dax"/>
          <w:i/>
          <w:iCs/>
          <w:sz w:val="16"/>
          <w:szCs w:val="16"/>
        </w:rPr>
        <w:t xml:space="preserve">, amulet of natural armor +1, ring of protection +1, </w:t>
      </w:r>
      <w:r w:rsidRPr="00694F0C">
        <w:rPr>
          <w:rFonts w:ascii="Dax" w:hAnsi="Dax" w:cs="Dax"/>
          <w:sz w:val="16"/>
          <w:szCs w:val="16"/>
        </w:rPr>
        <w:t>ledgers</w:t>
      </w:r>
    </w:p>
    <w:p w:rsidR="004B07BE" w:rsidRPr="00694F0C" w:rsidRDefault="004B07BE" w:rsidP="009A4A0D">
      <w:pPr>
        <w:rPr>
          <w:rFonts w:ascii="Dax" w:hAnsi="Dax" w:cs="Dax"/>
          <w:b/>
          <w:bCs/>
          <w:sz w:val="15"/>
          <w:szCs w:val="15"/>
        </w:rPr>
      </w:pPr>
    </w:p>
    <w:p w:rsidR="004B07BE" w:rsidRPr="00694F0C" w:rsidRDefault="004B07BE" w:rsidP="009A4A0D">
      <w:pPr>
        <w:rPr>
          <w:rFonts w:ascii="Dax" w:hAnsi="Dax" w:cs="Dax"/>
          <w:b/>
          <w:bCs/>
          <w:sz w:val="15"/>
          <w:szCs w:val="15"/>
        </w:rPr>
      </w:pPr>
    </w:p>
    <w:p w:rsidR="004B07BE" w:rsidRPr="00694F0C" w:rsidRDefault="004B07BE" w:rsidP="009A4A0D">
      <w:pPr>
        <w:rPr>
          <w:rFonts w:ascii="Dax" w:hAnsi="Dax" w:cs="Dax"/>
          <w:b/>
          <w:bCs/>
          <w:sz w:val="15"/>
          <w:szCs w:val="15"/>
        </w:rPr>
      </w:pPr>
    </w:p>
    <w:p w:rsidR="004B07BE" w:rsidRPr="00694F0C" w:rsidRDefault="004B07BE" w:rsidP="009A4A0D">
      <w:pPr>
        <w:rPr>
          <w:rFonts w:ascii="Dax" w:hAnsi="Dax" w:cs="Dax"/>
          <w:b/>
          <w:bCs/>
          <w:sz w:val="15"/>
          <w:szCs w:val="15"/>
        </w:rPr>
      </w:pPr>
    </w:p>
    <w:p w:rsidR="004B07BE" w:rsidRPr="00694F0C" w:rsidRDefault="004B07BE" w:rsidP="009A4A0D">
      <w:pPr>
        <w:rPr>
          <w:rFonts w:ascii="Dax" w:hAnsi="Dax" w:cs="Dax"/>
          <w:b/>
          <w:bCs/>
          <w:sz w:val="40"/>
          <w:szCs w:val="40"/>
        </w:rPr>
      </w:pPr>
      <w:r w:rsidRPr="00694F0C">
        <w:rPr>
          <w:rFonts w:ascii="Dax" w:hAnsi="Dax" w:cs="Dax"/>
          <w:b/>
          <w:bCs/>
          <w:sz w:val="40"/>
          <w:szCs w:val="40"/>
        </w:rPr>
        <w:t>Mission 7: the Replevin (Scarab Sages)</w:t>
      </w:r>
    </w:p>
    <w:p w:rsidR="004B07BE" w:rsidRPr="00694F0C" w:rsidRDefault="004B07BE" w:rsidP="008F25ED">
      <w:pPr>
        <w:autoSpaceDE w:val="0"/>
        <w:autoSpaceDN w:val="0"/>
        <w:adjustRightInd w:val="0"/>
        <w:spacing w:line="171" w:lineRule="atLeast"/>
        <w:rPr>
          <w:rFonts w:ascii="Dax" w:hAnsi="Dax" w:cs="Dax"/>
          <w:b/>
          <w:bCs/>
          <w:sz w:val="17"/>
          <w:szCs w:val="17"/>
        </w:rPr>
      </w:pPr>
    </w:p>
    <w:p w:rsidR="004B07BE" w:rsidRPr="00694F0C" w:rsidRDefault="004B07BE" w:rsidP="008F25ED">
      <w:pPr>
        <w:autoSpaceDE w:val="0"/>
        <w:autoSpaceDN w:val="0"/>
        <w:adjustRightInd w:val="0"/>
        <w:spacing w:line="171" w:lineRule="atLeast"/>
        <w:rPr>
          <w:rFonts w:ascii="Dax" w:hAnsi="Dax" w:cs="Dax"/>
          <w:sz w:val="17"/>
          <w:szCs w:val="17"/>
        </w:rPr>
      </w:pPr>
    </w:p>
    <w:tbl>
      <w:tblPr>
        <w:tblW w:w="5000" w:type="pct"/>
        <w:tblCellSpacing w:w="15" w:type="dxa"/>
        <w:tblCellMar>
          <w:top w:w="35" w:type="dxa"/>
          <w:left w:w="35" w:type="dxa"/>
          <w:bottom w:w="35" w:type="dxa"/>
          <w:right w:w="35" w:type="dxa"/>
        </w:tblCellMar>
        <w:tblLook w:val="0000"/>
      </w:tblPr>
      <w:tblGrid>
        <w:gridCol w:w="7423"/>
        <w:gridCol w:w="1347"/>
      </w:tblGrid>
      <w:tr w:rsidR="004B07BE" w:rsidRPr="00694F0C">
        <w:trPr>
          <w:tblCellSpacing w:w="15" w:type="dxa"/>
        </w:trPr>
        <w:tc>
          <w:tcPr>
            <w:tcW w:w="4250" w:type="pct"/>
            <w:shd w:val="clear" w:color="auto" w:fill="CFE2F3"/>
            <w:vAlign w:val="center"/>
          </w:tcPr>
          <w:p w:rsidR="004B07BE" w:rsidRPr="00694F0C" w:rsidRDefault="004B07BE" w:rsidP="008F25ED">
            <w:pPr>
              <w:jc w:val="center"/>
              <w:rPr>
                <w:b/>
                <w:bCs/>
                <w:smallCaps/>
                <w:sz w:val="32"/>
                <w:szCs w:val="32"/>
              </w:rPr>
            </w:pPr>
            <w:r w:rsidRPr="00694F0C">
              <w:rPr>
                <w:b/>
                <w:bCs/>
                <w:smallCaps/>
                <w:sz w:val="32"/>
                <w:szCs w:val="32"/>
              </w:rPr>
              <w:t>Dwarven Rager(low)</w:t>
            </w:r>
          </w:p>
        </w:tc>
        <w:tc>
          <w:tcPr>
            <w:tcW w:w="0" w:type="auto"/>
            <w:shd w:val="clear" w:color="auto" w:fill="CFE2F3"/>
            <w:vAlign w:val="center"/>
          </w:tcPr>
          <w:p w:rsidR="004B07BE" w:rsidRPr="00694F0C" w:rsidRDefault="004B07BE" w:rsidP="008F25ED">
            <w:pPr>
              <w:jc w:val="right"/>
              <w:rPr>
                <w:b/>
                <w:bCs/>
                <w:smallCaps/>
                <w:sz w:val="16"/>
                <w:szCs w:val="16"/>
              </w:rPr>
            </w:pPr>
            <w:r w:rsidRPr="00694F0C">
              <w:rPr>
                <w:b/>
                <w:bCs/>
                <w:smallCaps/>
                <w:sz w:val="16"/>
                <w:szCs w:val="16"/>
              </w:rPr>
              <w:t>CR 1</w:t>
            </w:r>
          </w:p>
        </w:tc>
      </w:tr>
    </w:tbl>
    <w:p w:rsidR="004B07BE" w:rsidRPr="00694F0C" w:rsidRDefault="004B07BE" w:rsidP="008F25ED">
      <w:pPr>
        <w:pStyle w:val="NormalWeb"/>
        <w:spacing w:before="0" w:beforeAutospacing="0" w:after="0" w:afterAutospacing="0"/>
        <w:rPr>
          <w:sz w:val="16"/>
          <w:szCs w:val="16"/>
        </w:rPr>
      </w:pPr>
      <w:hyperlink r:id="rId242" w:history="1">
        <w:r w:rsidRPr="00694F0C">
          <w:rPr>
            <w:rStyle w:val="Hyperlink"/>
            <w:color w:val="auto"/>
            <w:sz w:val="16"/>
            <w:szCs w:val="16"/>
          </w:rPr>
          <w:t>Dwarf</w:t>
        </w:r>
      </w:hyperlink>
      <w:r w:rsidRPr="00694F0C">
        <w:rPr>
          <w:sz w:val="16"/>
          <w:szCs w:val="16"/>
        </w:rPr>
        <w:t xml:space="preserve"> </w:t>
      </w:r>
      <w:hyperlink r:id="rId243" w:history="1">
        <w:r w:rsidRPr="00694F0C">
          <w:rPr>
            <w:rStyle w:val="Hyperlink"/>
            <w:color w:val="auto"/>
            <w:sz w:val="16"/>
            <w:szCs w:val="16"/>
          </w:rPr>
          <w:t>Barbarian</w:t>
        </w:r>
      </w:hyperlink>
      <w:r w:rsidRPr="00694F0C">
        <w:rPr>
          <w:sz w:val="16"/>
          <w:szCs w:val="16"/>
        </w:rPr>
        <w:t xml:space="preserve"> 2</w:t>
      </w:r>
      <w:r w:rsidRPr="00694F0C">
        <w:rPr>
          <w:sz w:val="16"/>
          <w:szCs w:val="16"/>
        </w:rPr>
        <w:br/>
        <w:t xml:space="preserve">CN Medium </w:t>
      </w:r>
      <w:hyperlink r:id="rId244" w:anchor="TOC-Humanoid" w:history="1">
        <w:r w:rsidRPr="00694F0C">
          <w:rPr>
            <w:rStyle w:val="Hyperlink"/>
            <w:color w:val="auto"/>
            <w:sz w:val="16"/>
            <w:szCs w:val="16"/>
          </w:rPr>
          <w:t>humanoid</w:t>
        </w:r>
      </w:hyperlink>
      <w:r w:rsidRPr="00694F0C">
        <w:rPr>
          <w:sz w:val="16"/>
          <w:szCs w:val="16"/>
        </w:rPr>
        <w:t xml:space="preserve"> (</w:t>
      </w:r>
      <w:hyperlink r:id="rId245" w:history="1">
        <w:r w:rsidRPr="00694F0C">
          <w:rPr>
            <w:rStyle w:val="Hyperlink"/>
            <w:color w:val="auto"/>
            <w:sz w:val="16"/>
            <w:szCs w:val="16"/>
          </w:rPr>
          <w:t>dwarf</w:t>
        </w:r>
      </w:hyperlink>
      <w:r w:rsidRPr="00694F0C">
        <w:rPr>
          <w:sz w:val="16"/>
          <w:szCs w:val="16"/>
        </w:rPr>
        <w:t>)</w:t>
      </w:r>
      <w:r w:rsidRPr="00694F0C">
        <w:rPr>
          <w:sz w:val="16"/>
          <w:szCs w:val="16"/>
        </w:rPr>
        <w:br/>
      </w:r>
      <w:r w:rsidRPr="00694F0C">
        <w:rPr>
          <w:b/>
          <w:bCs/>
          <w:sz w:val="16"/>
          <w:szCs w:val="16"/>
        </w:rPr>
        <w:t>Init</w:t>
      </w:r>
      <w:r w:rsidRPr="00694F0C">
        <w:rPr>
          <w:sz w:val="16"/>
          <w:szCs w:val="16"/>
        </w:rPr>
        <w:t xml:space="preserve"> +2; </w:t>
      </w:r>
      <w:r w:rsidRPr="00694F0C">
        <w:rPr>
          <w:b/>
          <w:bCs/>
          <w:sz w:val="16"/>
          <w:szCs w:val="16"/>
        </w:rPr>
        <w:t>Senses</w:t>
      </w:r>
      <w:r w:rsidRPr="00694F0C">
        <w:rPr>
          <w:sz w:val="16"/>
          <w:szCs w:val="16"/>
        </w:rPr>
        <w:t xml:space="preserve"> </w:t>
      </w:r>
      <w:hyperlink r:id="rId246" w:history="1">
        <w:r w:rsidRPr="00694F0C">
          <w:rPr>
            <w:rStyle w:val="Hyperlink"/>
            <w:color w:val="auto"/>
            <w:sz w:val="16"/>
            <w:szCs w:val="16"/>
          </w:rPr>
          <w:t>Perception</w:t>
        </w:r>
      </w:hyperlink>
      <w:r w:rsidRPr="00694F0C">
        <w:rPr>
          <w:sz w:val="16"/>
          <w:szCs w:val="16"/>
        </w:rPr>
        <w:t xml:space="preserve"> +7</w:t>
      </w:r>
    </w:p>
    <w:p w:rsidR="004B07BE" w:rsidRPr="00694F0C" w:rsidRDefault="004B07BE" w:rsidP="008F25ED">
      <w:pPr>
        <w:pStyle w:val="Heading4"/>
        <w:pBdr>
          <w:top w:val="single" w:sz="6" w:space="0" w:color="auto"/>
          <w:bottom w:val="single" w:sz="6" w:space="0" w:color="auto"/>
        </w:pBdr>
        <w:spacing w:before="0" w:beforeAutospacing="0" w:after="0" w:afterAutospacing="0"/>
        <w:rPr>
          <w:sz w:val="16"/>
          <w:szCs w:val="16"/>
        </w:rPr>
      </w:pPr>
      <w:bookmarkStart w:id="11" w:name="TOC-DEFENSE1"/>
      <w:bookmarkEnd w:id="11"/>
    </w:p>
    <w:p w:rsidR="004B07BE" w:rsidRPr="00694F0C" w:rsidRDefault="004B07BE" w:rsidP="008F25ED">
      <w:pPr>
        <w:pStyle w:val="Heading4"/>
        <w:pBdr>
          <w:top w:val="single" w:sz="6" w:space="0" w:color="auto"/>
          <w:bottom w:val="single" w:sz="6" w:space="0" w:color="auto"/>
        </w:pBdr>
        <w:spacing w:before="0" w:beforeAutospacing="0" w:after="0" w:afterAutospacing="0"/>
        <w:rPr>
          <w:sz w:val="16"/>
          <w:szCs w:val="16"/>
        </w:rPr>
      </w:pPr>
      <w:r w:rsidRPr="00694F0C">
        <w:rPr>
          <w:sz w:val="16"/>
          <w:szCs w:val="16"/>
        </w:rPr>
        <w:t>DEFENSE</w:t>
      </w:r>
    </w:p>
    <w:p w:rsidR="004B07BE" w:rsidRPr="00694F0C" w:rsidRDefault="004B07BE" w:rsidP="008F25ED">
      <w:pPr>
        <w:pStyle w:val="NormalWeb"/>
        <w:spacing w:before="0" w:beforeAutospacing="0" w:after="0" w:afterAutospacing="0"/>
        <w:rPr>
          <w:sz w:val="16"/>
          <w:szCs w:val="16"/>
        </w:rPr>
      </w:pPr>
      <w:r w:rsidRPr="00694F0C">
        <w:rPr>
          <w:b/>
          <w:bCs/>
          <w:sz w:val="16"/>
          <w:szCs w:val="16"/>
        </w:rPr>
        <w:t>AC</w:t>
      </w:r>
      <w:r w:rsidRPr="00694F0C">
        <w:rPr>
          <w:sz w:val="16"/>
          <w:szCs w:val="16"/>
        </w:rPr>
        <w:t xml:space="preserve"> 18, </w:t>
      </w:r>
      <w:hyperlink r:id="rId247" w:anchor="TOC-Touch-Attacks" w:history="1">
        <w:r w:rsidRPr="00694F0C">
          <w:rPr>
            <w:rStyle w:val="Hyperlink"/>
            <w:color w:val="auto"/>
            <w:sz w:val="16"/>
            <w:szCs w:val="16"/>
          </w:rPr>
          <w:t>touch</w:t>
        </w:r>
      </w:hyperlink>
      <w:r w:rsidRPr="00694F0C">
        <w:rPr>
          <w:sz w:val="16"/>
          <w:szCs w:val="16"/>
        </w:rPr>
        <w:t xml:space="preserve"> 10, </w:t>
      </w:r>
      <w:hyperlink r:id="rId248" w:anchor="TOC-Flat-Footed" w:history="1">
        <w:r w:rsidRPr="00694F0C">
          <w:rPr>
            <w:rStyle w:val="Hyperlink"/>
            <w:color w:val="auto"/>
            <w:sz w:val="16"/>
            <w:szCs w:val="16"/>
          </w:rPr>
          <w:t>flat-footed</w:t>
        </w:r>
      </w:hyperlink>
      <w:r w:rsidRPr="00694F0C">
        <w:rPr>
          <w:sz w:val="16"/>
          <w:szCs w:val="16"/>
        </w:rPr>
        <w:t xml:space="preserve"> 16 (+6 </w:t>
      </w:r>
      <w:hyperlink r:id="rId249" w:anchor="TOC-Armor-Bonus" w:history="1">
        <w:r w:rsidRPr="00694F0C">
          <w:rPr>
            <w:rStyle w:val="Hyperlink"/>
            <w:color w:val="auto"/>
            <w:sz w:val="16"/>
            <w:szCs w:val="16"/>
          </w:rPr>
          <w:t>armor</w:t>
        </w:r>
      </w:hyperlink>
      <w:r w:rsidRPr="00694F0C">
        <w:rPr>
          <w:sz w:val="16"/>
          <w:szCs w:val="16"/>
        </w:rPr>
        <w:t xml:space="preserve">, +2 </w:t>
      </w:r>
      <w:hyperlink r:id="rId250" w:anchor="TOC-Dexterity-Dex-" w:history="1">
        <w:r w:rsidRPr="00694F0C">
          <w:rPr>
            <w:rStyle w:val="Hyperlink"/>
            <w:color w:val="auto"/>
            <w:sz w:val="16"/>
            <w:szCs w:val="16"/>
          </w:rPr>
          <w:t>Dex</w:t>
        </w:r>
      </w:hyperlink>
      <w:r w:rsidRPr="00694F0C">
        <w:rPr>
          <w:sz w:val="16"/>
          <w:szCs w:val="16"/>
        </w:rPr>
        <w:t xml:space="preserve">, –2 </w:t>
      </w:r>
      <w:hyperlink r:id="rId251" w:anchor="TOC-Rage-Ex-" w:history="1">
        <w:r w:rsidRPr="00694F0C">
          <w:rPr>
            <w:rStyle w:val="Hyperlink"/>
            <w:color w:val="auto"/>
            <w:sz w:val="16"/>
            <w:szCs w:val="16"/>
          </w:rPr>
          <w:t>rage</w:t>
        </w:r>
      </w:hyperlink>
      <w:r w:rsidRPr="00694F0C">
        <w:rPr>
          <w:sz w:val="16"/>
          <w:szCs w:val="16"/>
        </w:rPr>
        <w:t xml:space="preserve">, +2 </w:t>
      </w:r>
      <w:hyperlink r:id="rId252" w:anchor="TOC-Shield-Bonus" w:history="1">
        <w:r w:rsidRPr="00694F0C">
          <w:rPr>
            <w:rStyle w:val="Hyperlink"/>
            <w:color w:val="auto"/>
            <w:sz w:val="16"/>
            <w:szCs w:val="16"/>
          </w:rPr>
          <w:t>shield</w:t>
        </w:r>
      </w:hyperlink>
      <w:r w:rsidRPr="00694F0C">
        <w:rPr>
          <w:sz w:val="16"/>
          <w:szCs w:val="16"/>
        </w:rPr>
        <w:t>)</w:t>
      </w:r>
      <w:r w:rsidRPr="00694F0C">
        <w:rPr>
          <w:sz w:val="16"/>
          <w:szCs w:val="16"/>
        </w:rPr>
        <w:br/>
      </w:r>
      <w:r w:rsidRPr="00694F0C">
        <w:rPr>
          <w:b/>
          <w:bCs/>
          <w:sz w:val="16"/>
          <w:szCs w:val="16"/>
        </w:rPr>
        <w:t>hp</w:t>
      </w:r>
      <w:r w:rsidRPr="00694F0C">
        <w:rPr>
          <w:sz w:val="16"/>
          <w:szCs w:val="16"/>
        </w:rPr>
        <w:t xml:space="preserve"> 28 (2d12+10)</w:t>
      </w:r>
      <w:r w:rsidRPr="00694F0C">
        <w:rPr>
          <w:sz w:val="16"/>
          <w:szCs w:val="16"/>
        </w:rPr>
        <w:br/>
      </w:r>
      <w:r w:rsidRPr="00694F0C">
        <w:rPr>
          <w:b/>
          <w:bCs/>
          <w:sz w:val="16"/>
          <w:szCs w:val="16"/>
        </w:rPr>
        <w:t>Fort</w:t>
      </w:r>
      <w:r w:rsidRPr="00694F0C">
        <w:rPr>
          <w:sz w:val="16"/>
          <w:szCs w:val="16"/>
        </w:rPr>
        <w:t xml:space="preserve"> +7, </w:t>
      </w:r>
      <w:r w:rsidRPr="00694F0C">
        <w:rPr>
          <w:b/>
          <w:bCs/>
          <w:sz w:val="16"/>
          <w:szCs w:val="16"/>
        </w:rPr>
        <w:t>Ref</w:t>
      </w:r>
      <w:r w:rsidRPr="00694F0C">
        <w:rPr>
          <w:sz w:val="16"/>
          <w:szCs w:val="16"/>
        </w:rPr>
        <w:t xml:space="preserve"> +2, </w:t>
      </w:r>
      <w:r w:rsidRPr="00694F0C">
        <w:rPr>
          <w:b/>
          <w:bCs/>
          <w:sz w:val="16"/>
          <w:szCs w:val="16"/>
        </w:rPr>
        <w:t>Will</w:t>
      </w:r>
      <w:r w:rsidRPr="00694F0C">
        <w:rPr>
          <w:sz w:val="16"/>
          <w:szCs w:val="16"/>
        </w:rPr>
        <w:t xml:space="preserve"> +4; +2 vs. </w:t>
      </w:r>
      <w:hyperlink r:id="rId253" w:history="1">
        <w:r w:rsidRPr="00694F0C">
          <w:rPr>
            <w:rStyle w:val="Hyperlink"/>
            <w:color w:val="auto"/>
            <w:sz w:val="16"/>
            <w:szCs w:val="16"/>
          </w:rPr>
          <w:t>poison</w:t>
        </w:r>
      </w:hyperlink>
      <w:r w:rsidRPr="00694F0C">
        <w:rPr>
          <w:sz w:val="16"/>
          <w:szCs w:val="16"/>
        </w:rPr>
        <w:t xml:space="preserve">, spells, and </w:t>
      </w:r>
      <w:hyperlink r:id="rId254" w:anchor="TOC-Spell-Like-Abilities-Sp-" w:history="1">
        <w:r w:rsidRPr="00694F0C">
          <w:rPr>
            <w:rStyle w:val="Hyperlink"/>
            <w:color w:val="auto"/>
            <w:sz w:val="16"/>
            <w:szCs w:val="16"/>
          </w:rPr>
          <w:t>spell-like abilities</w:t>
        </w:r>
      </w:hyperlink>
      <w:r w:rsidRPr="00694F0C">
        <w:rPr>
          <w:sz w:val="16"/>
          <w:szCs w:val="16"/>
        </w:rPr>
        <w:br/>
      </w:r>
      <w:r w:rsidRPr="00694F0C">
        <w:rPr>
          <w:b/>
          <w:bCs/>
          <w:sz w:val="16"/>
          <w:szCs w:val="16"/>
        </w:rPr>
        <w:t>Defensive Abilities</w:t>
      </w:r>
      <w:r w:rsidRPr="00694F0C">
        <w:rPr>
          <w:sz w:val="16"/>
          <w:szCs w:val="16"/>
        </w:rPr>
        <w:t xml:space="preserve"> defensive training (+4 </w:t>
      </w:r>
      <w:hyperlink r:id="rId255" w:anchor="TOC-Dodge-Bonus" w:history="1">
        <w:r w:rsidRPr="00694F0C">
          <w:rPr>
            <w:rStyle w:val="Hyperlink"/>
            <w:color w:val="auto"/>
            <w:sz w:val="16"/>
            <w:szCs w:val="16"/>
          </w:rPr>
          <w:t>dodge bonus</w:t>
        </w:r>
      </w:hyperlink>
      <w:r w:rsidRPr="00694F0C">
        <w:rPr>
          <w:sz w:val="16"/>
          <w:szCs w:val="16"/>
        </w:rPr>
        <w:t xml:space="preserve"> to AC vs. </w:t>
      </w:r>
      <w:hyperlink r:id="rId256" w:history="1">
        <w:r w:rsidRPr="00694F0C">
          <w:rPr>
            <w:rStyle w:val="Hyperlink"/>
            <w:color w:val="auto"/>
            <w:sz w:val="16"/>
            <w:szCs w:val="16"/>
          </w:rPr>
          <w:t>giants</w:t>
        </w:r>
      </w:hyperlink>
      <w:r w:rsidRPr="00694F0C">
        <w:rPr>
          <w:sz w:val="16"/>
          <w:szCs w:val="16"/>
        </w:rPr>
        <w:t xml:space="preserve">), </w:t>
      </w:r>
      <w:hyperlink r:id="rId257" w:anchor="TOC-Uncanny-Dodge-Ex-" w:history="1">
        <w:r w:rsidRPr="00694F0C">
          <w:rPr>
            <w:rStyle w:val="Hyperlink"/>
            <w:color w:val="auto"/>
            <w:sz w:val="16"/>
            <w:szCs w:val="16"/>
          </w:rPr>
          <w:t>uncanny dodge</w:t>
        </w:r>
      </w:hyperlink>
    </w:p>
    <w:p w:rsidR="004B07BE" w:rsidRPr="00694F0C" w:rsidRDefault="004B07BE" w:rsidP="008F25ED">
      <w:pPr>
        <w:pStyle w:val="Heading4"/>
        <w:pBdr>
          <w:top w:val="single" w:sz="6" w:space="0" w:color="auto"/>
          <w:bottom w:val="single" w:sz="6" w:space="0" w:color="auto"/>
        </w:pBdr>
        <w:spacing w:before="0" w:beforeAutospacing="0" w:after="0" w:afterAutospacing="0"/>
        <w:rPr>
          <w:sz w:val="16"/>
          <w:szCs w:val="16"/>
        </w:rPr>
      </w:pPr>
      <w:bookmarkStart w:id="12" w:name="TOC-OFFENSE1"/>
      <w:bookmarkEnd w:id="12"/>
    </w:p>
    <w:p w:rsidR="004B07BE" w:rsidRPr="00694F0C" w:rsidRDefault="004B07BE" w:rsidP="008F25ED">
      <w:pPr>
        <w:pStyle w:val="Heading4"/>
        <w:pBdr>
          <w:top w:val="single" w:sz="6" w:space="0" w:color="auto"/>
          <w:bottom w:val="single" w:sz="6" w:space="0" w:color="auto"/>
        </w:pBdr>
        <w:spacing w:before="0" w:beforeAutospacing="0" w:after="0" w:afterAutospacing="0"/>
        <w:rPr>
          <w:sz w:val="16"/>
          <w:szCs w:val="16"/>
        </w:rPr>
      </w:pPr>
      <w:r w:rsidRPr="00694F0C">
        <w:rPr>
          <w:sz w:val="16"/>
          <w:szCs w:val="16"/>
        </w:rPr>
        <w:t>OFFENSE</w:t>
      </w:r>
    </w:p>
    <w:p w:rsidR="004B07BE" w:rsidRDefault="004B07BE" w:rsidP="008F25ED">
      <w:pPr>
        <w:pStyle w:val="NormalWeb"/>
        <w:spacing w:before="0" w:beforeAutospacing="0" w:after="0" w:afterAutospacing="0"/>
        <w:rPr>
          <w:sz w:val="16"/>
          <w:szCs w:val="16"/>
        </w:rPr>
      </w:pPr>
      <w:r w:rsidRPr="00694F0C">
        <w:rPr>
          <w:b/>
          <w:bCs/>
          <w:sz w:val="16"/>
          <w:szCs w:val="16"/>
        </w:rPr>
        <w:t>Speed</w:t>
      </w:r>
      <w:r w:rsidRPr="00694F0C">
        <w:rPr>
          <w:sz w:val="16"/>
          <w:szCs w:val="16"/>
        </w:rPr>
        <w:t xml:space="preserve"> 30 ft.</w:t>
      </w:r>
      <w:r w:rsidRPr="00694F0C">
        <w:rPr>
          <w:sz w:val="16"/>
          <w:szCs w:val="16"/>
        </w:rPr>
        <w:br/>
      </w:r>
      <w:r w:rsidRPr="00694F0C">
        <w:rPr>
          <w:b/>
          <w:bCs/>
          <w:sz w:val="16"/>
          <w:szCs w:val="16"/>
        </w:rPr>
        <w:t>Melee</w:t>
      </w:r>
      <w:r w:rsidRPr="00694F0C">
        <w:rPr>
          <w:sz w:val="16"/>
          <w:szCs w:val="16"/>
        </w:rPr>
        <w:t xml:space="preserve"> mwk </w:t>
      </w:r>
      <w:hyperlink r:id="rId258" w:history="1">
        <w:r w:rsidRPr="00694F0C">
          <w:rPr>
            <w:rStyle w:val="Hyperlink"/>
            <w:color w:val="auto"/>
            <w:sz w:val="16"/>
            <w:szCs w:val="16"/>
          </w:rPr>
          <w:t>dwarven waraxe</w:t>
        </w:r>
      </w:hyperlink>
      <w:r w:rsidRPr="00694F0C">
        <w:rPr>
          <w:sz w:val="16"/>
          <w:szCs w:val="16"/>
        </w:rPr>
        <w:t xml:space="preserve"> +7 (1d10+4/×3) or mwk </w:t>
      </w:r>
      <w:hyperlink r:id="rId259" w:history="1">
        <w:r w:rsidRPr="00694F0C">
          <w:rPr>
            <w:rStyle w:val="Hyperlink"/>
            <w:color w:val="auto"/>
            <w:sz w:val="16"/>
            <w:szCs w:val="16"/>
          </w:rPr>
          <w:t>dwarven waraxe</w:t>
        </w:r>
      </w:hyperlink>
      <w:r w:rsidRPr="00694F0C">
        <w:rPr>
          <w:sz w:val="16"/>
          <w:szCs w:val="16"/>
        </w:rPr>
        <w:t xml:space="preserve"> +5 (1d10+4/×3), armor spikes +4 (1d6+2) or spiked heavy steel shield +4 (1d8+4)</w:t>
      </w:r>
      <w:r w:rsidRPr="00694F0C">
        <w:rPr>
          <w:sz w:val="16"/>
          <w:szCs w:val="16"/>
        </w:rPr>
        <w:br/>
      </w:r>
      <w:r w:rsidRPr="00694F0C">
        <w:rPr>
          <w:b/>
          <w:bCs/>
          <w:sz w:val="16"/>
          <w:szCs w:val="16"/>
        </w:rPr>
        <w:t>Ranged</w:t>
      </w:r>
      <w:r w:rsidRPr="00694F0C">
        <w:rPr>
          <w:sz w:val="16"/>
          <w:szCs w:val="16"/>
        </w:rPr>
        <w:t xml:space="preserve"> throwing axe +4 (1d6+4)</w:t>
      </w:r>
    </w:p>
    <w:p w:rsidR="004B07BE" w:rsidRDefault="004B07BE" w:rsidP="008F25ED">
      <w:pPr>
        <w:pStyle w:val="NormalWeb"/>
        <w:spacing w:before="0" w:beforeAutospacing="0" w:after="0" w:afterAutospacing="0"/>
        <w:rPr>
          <w:sz w:val="16"/>
          <w:szCs w:val="16"/>
        </w:rPr>
      </w:pPr>
    </w:p>
    <w:p w:rsidR="004B07BE" w:rsidRDefault="004B07BE" w:rsidP="008F25ED">
      <w:pPr>
        <w:pStyle w:val="NormalWeb"/>
        <w:spacing w:before="0" w:beforeAutospacing="0" w:after="0" w:afterAutospacing="0"/>
        <w:rPr>
          <w:sz w:val="16"/>
          <w:szCs w:val="16"/>
        </w:rPr>
      </w:pPr>
      <w:r w:rsidRPr="00633E66">
        <w:rPr>
          <w:b/>
          <w:bCs/>
          <w:sz w:val="16"/>
          <w:szCs w:val="16"/>
        </w:rPr>
        <w:t>RAGING</w:t>
      </w:r>
    </w:p>
    <w:p w:rsidR="004B07BE" w:rsidRDefault="004B07BE" w:rsidP="008F25ED">
      <w:pPr>
        <w:pStyle w:val="NormalWeb"/>
        <w:spacing w:before="0" w:beforeAutospacing="0" w:after="0" w:afterAutospacing="0"/>
        <w:rPr>
          <w:sz w:val="16"/>
          <w:szCs w:val="16"/>
        </w:rPr>
      </w:pPr>
      <w:r w:rsidRPr="00694F0C">
        <w:rPr>
          <w:sz w:val="16"/>
          <w:szCs w:val="16"/>
        </w:rPr>
        <w:t xml:space="preserve">mwk </w:t>
      </w:r>
      <w:hyperlink r:id="rId260" w:history="1">
        <w:r w:rsidRPr="00694F0C">
          <w:rPr>
            <w:rStyle w:val="Hyperlink"/>
            <w:color w:val="auto"/>
            <w:sz w:val="16"/>
            <w:szCs w:val="16"/>
          </w:rPr>
          <w:t>dwarven waraxe</w:t>
        </w:r>
      </w:hyperlink>
      <w:r>
        <w:rPr>
          <w:sz w:val="16"/>
          <w:szCs w:val="16"/>
        </w:rPr>
        <w:t xml:space="preserve"> +9 (1d10+6</w:t>
      </w:r>
      <w:r w:rsidRPr="00694F0C">
        <w:rPr>
          <w:sz w:val="16"/>
          <w:szCs w:val="16"/>
        </w:rPr>
        <w:t xml:space="preserve">/×3) or mwk </w:t>
      </w:r>
      <w:hyperlink r:id="rId261" w:history="1">
        <w:r w:rsidRPr="00694F0C">
          <w:rPr>
            <w:rStyle w:val="Hyperlink"/>
            <w:color w:val="auto"/>
            <w:sz w:val="16"/>
            <w:szCs w:val="16"/>
          </w:rPr>
          <w:t>dwarven waraxe</w:t>
        </w:r>
      </w:hyperlink>
      <w:r>
        <w:rPr>
          <w:sz w:val="16"/>
          <w:szCs w:val="16"/>
        </w:rPr>
        <w:t xml:space="preserve"> +7 (1d10+6/×3), armor spikes +6 (1d6+3</w:t>
      </w:r>
      <w:r w:rsidRPr="00694F0C">
        <w:rPr>
          <w:sz w:val="16"/>
          <w:szCs w:val="16"/>
        </w:rPr>
        <w:t>) or spiked heavy steel shield +</w:t>
      </w:r>
      <w:r>
        <w:rPr>
          <w:sz w:val="16"/>
          <w:szCs w:val="16"/>
        </w:rPr>
        <w:t>6 (1d8+6</w:t>
      </w:r>
      <w:r w:rsidRPr="00694F0C">
        <w:rPr>
          <w:sz w:val="16"/>
          <w:szCs w:val="16"/>
        </w:rPr>
        <w:t>)</w:t>
      </w:r>
    </w:p>
    <w:p w:rsidR="004B07BE" w:rsidRPr="00694F0C" w:rsidRDefault="004B07BE" w:rsidP="008F25ED">
      <w:pPr>
        <w:pStyle w:val="NormalWeb"/>
        <w:spacing w:before="0" w:beforeAutospacing="0" w:after="0" w:afterAutospacing="0"/>
        <w:rPr>
          <w:sz w:val="16"/>
          <w:szCs w:val="16"/>
        </w:rPr>
      </w:pPr>
      <w:r w:rsidRPr="00694F0C">
        <w:rPr>
          <w:sz w:val="16"/>
          <w:szCs w:val="16"/>
        </w:rPr>
        <w:br/>
      </w:r>
      <w:r w:rsidRPr="00694F0C">
        <w:rPr>
          <w:b/>
          <w:bCs/>
          <w:sz w:val="16"/>
          <w:szCs w:val="16"/>
        </w:rPr>
        <w:t>Special Attacks</w:t>
      </w:r>
      <w:r w:rsidRPr="00694F0C">
        <w:rPr>
          <w:sz w:val="16"/>
          <w:szCs w:val="16"/>
        </w:rPr>
        <w:t xml:space="preserve"> +1 on </w:t>
      </w:r>
      <w:hyperlink r:id="rId262" w:anchor="TOC-Attack-Roll" w:history="1">
        <w:r w:rsidRPr="00694F0C">
          <w:rPr>
            <w:rStyle w:val="Hyperlink"/>
            <w:color w:val="auto"/>
            <w:sz w:val="16"/>
            <w:szCs w:val="16"/>
          </w:rPr>
          <w:t>attack rolls</w:t>
        </w:r>
      </w:hyperlink>
      <w:r w:rsidRPr="00694F0C">
        <w:rPr>
          <w:sz w:val="16"/>
          <w:szCs w:val="16"/>
        </w:rPr>
        <w:t xml:space="preserve"> against </w:t>
      </w:r>
      <w:hyperlink r:id="rId263" w:anchor="TOC-Goblinoid" w:history="1">
        <w:r w:rsidRPr="00694F0C">
          <w:rPr>
            <w:rStyle w:val="Hyperlink"/>
            <w:color w:val="auto"/>
            <w:sz w:val="16"/>
            <w:szCs w:val="16"/>
          </w:rPr>
          <w:t>goblinoid</w:t>
        </w:r>
      </w:hyperlink>
      <w:r w:rsidRPr="00694F0C">
        <w:rPr>
          <w:sz w:val="16"/>
          <w:szCs w:val="16"/>
        </w:rPr>
        <w:t xml:space="preserve"> and </w:t>
      </w:r>
      <w:hyperlink r:id="rId264" w:history="1">
        <w:r w:rsidRPr="00694F0C">
          <w:rPr>
            <w:rStyle w:val="Hyperlink"/>
            <w:color w:val="auto"/>
            <w:sz w:val="16"/>
            <w:szCs w:val="16"/>
          </w:rPr>
          <w:t>orc</w:t>
        </w:r>
      </w:hyperlink>
      <w:r w:rsidRPr="00694F0C">
        <w:rPr>
          <w:sz w:val="16"/>
          <w:szCs w:val="16"/>
        </w:rPr>
        <w:t xml:space="preserve"> </w:t>
      </w:r>
      <w:hyperlink r:id="rId265" w:anchor="TOC-Humanoid" w:history="1">
        <w:r w:rsidRPr="00694F0C">
          <w:rPr>
            <w:rStyle w:val="Hyperlink"/>
            <w:color w:val="auto"/>
            <w:sz w:val="16"/>
            <w:szCs w:val="16"/>
          </w:rPr>
          <w:t>humanoids</w:t>
        </w:r>
      </w:hyperlink>
      <w:r w:rsidRPr="00694F0C">
        <w:rPr>
          <w:sz w:val="16"/>
          <w:szCs w:val="16"/>
        </w:rPr>
        <w:t xml:space="preserve">, </w:t>
      </w:r>
      <w:hyperlink r:id="rId266" w:anchor="TOC-Rage-Ex-" w:history="1">
        <w:r w:rsidRPr="00694F0C">
          <w:rPr>
            <w:rStyle w:val="Hyperlink"/>
            <w:color w:val="auto"/>
            <w:sz w:val="16"/>
            <w:szCs w:val="16"/>
          </w:rPr>
          <w:t>rage</w:t>
        </w:r>
      </w:hyperlink>
      <w:r w:rsidRPr="00694F0C">
        <w:rPr>
          <w:sz w:val="16"/>
          <w:szCs w:val="16"/>
        </w:rPr>
        <w:t xml:space="preserve"> (8 rounds/day), </w:t>
      </w:r>
      <w:hyperlink r:id="rId267" w:anchor="TOC-Rage-Powers-Ex-" w:history="1">
        <w:r w:rsidRPr="00694F0C">
          <w:rPr>
            <w:rStyle w:val="Hyperlink"/>
            <w:color w:val="auto"/>
            <w:sz w:val="16"/>
            <w:szCs w:val="16"/>
          </w:rPr>
          <w:t>rage powers</w:t>
        </w:r>
      </w:hyperlink>
      <w:r w:rsidRPr="00694F0C">
        <w:rPr>
          <w:sz w:val="16"/>
          <w:szCs w:val="16"/>
        </w:rPr>
        <w:t xml:space="preserve"> (</w:t>
      </w:r>
      <w:hyperlink r:id="rId268" w:history="1">
        <w:r w:rsidRPr="00694F0C">
          <w:rPr>
            <w:rStyle w:val="Hyperlink"/>
            <w:color w:val="auto"/>
            <w:sz w:val="16"/>
            <w:szCs w:val="16"/>
          </w:rPr>
          <w:t>knockback</w:t>
        </w:r>
      </w:hyperlink>
      <w:r w:rsidRPr="00694F0C">
        <w:rPr>
          <w:sz w:val="16"/>
          <w:szCs w:val="16"/>
        </w:rPr>
        <w:t>)</w:t>
      </w:r>
    </w:p>
    <w:p w:rsidR="004B07BE" w:rsidRPr="00694F0C" w:rsidRDefault="004B07BE" w:rsidP="008F25ED">
      <w:pPr>
        <w:pStyle w:val="Heading4"/>
        <w:pBdr>
          <w:top w:val="single" w:sz="6" w:space="0" w:color="auto"/>
          <w:bottom w:val="single" w:sz="6" w:space="0" w:color="auto"/>
        </w:pBdr>
        <w:spacing w:before="0" w:beforeAutospacing="0" w:after="0" w:afterAutospacing="0"/>
        <w:rPr>
          <w:sz w:val="16"/>
          <w:szCs w:val="16"/>
        </w:rPr>
      </w:pPr>
      <w:bookmarkStart w:id="13" w:name="TOC-TACTICS1"/>
      <w:bookmarkEnd w:id="13"/>
    </w:p>
    <w:p w:rsidR="004B07BE" w:rsidRPr="00694F0C" w:rsidRDefault="004B07BE" w:rsidP="008F25ED">
      <w:pPr>
        <w:pStyle w:val="Heading4"/>
        <w:pBdr>
          <w:top w:val="single" w:sz="6" w:space="0" w:color="auto"/>
          <w:bottom w:val="single" w:sz="6" w:space="0" w:color="auto"/>
        </w:pBdr>
        <w:spacing w:before="0" w:beforeAutospacing="0" w:after="0" w:afterAutospacing="0"/>
        <w:rPr>
          <w:sz w:val="16"/>
          <w:szCs w:val="16"/>
        </w:rPr>
      </w:pPr>
      <w:r w:rsidRPr="00694F0C">
        <w:rPr>
          <w:sz w:val="16"/>
          <w:szCs w:val="16"/>
        </w:rPr>
        <w:t>TACTICS</w:t>
      </w:r>
    </w:p>
    <w:p w:rsidR="004B07BE" w:rsidRPr="00694F0C" w:rsidRDefault="004B07BE" w:rsidP="008F25ED">
      <w:pPr>
        <w:pStyle w:val="NormalWeb"/>
        <w:spacing w:before="0" w:beforeAutospacing="0" w:after="0" w:afterAutospacing="0"/>
        <w:rPr>
          <w:sz w:val="16"/>
          <w:szCs w:val="16"/>
        </w:rPr>
      </w:pPr>
      <w:r w:rsidRPr="00694F0C">
        <w:rPr>
          <w:b/>
          <w:bCs/>
          <w:sz w:val="16"/>
          <w:szCs w:val="16"/>
        </w:rPr>
        <w:t>During Combat</w:t>
      </w:r>
      <w:r w:rsidRPr="00694F0C">
        <w:rPr>
          <w:sz w:val="16"/>
          <w:szCs w:val="16"/>
        </w:rPr>
        <w:t xml:space="preserve"> The barbarian uses his shield primarily for defense.</w:t>
      </w:r>
    </w:p>
    <w:p w:rsidR="004B07BE" w:rsidRPr="00694F0C" w:rsidRDefault="004B07BE" w:rsidP="008F25ED">
      <w:pPr>
        <w:pStyle w:val="NormalWeb"/>
        <w:pBdr>
          <w:bottom w:val="single" w:sz="6" w:space="0" w:color="auto"/>
        </w:pBdr>
        <w:spacing w:before="0" w:beforeAutospacing="0" w:after="0" w:afterAutospacing="0"/>
        <w:ind w:left="230" w:right="230"/>
        <w:rPr>
          <w:b/>
          <w:bCs/>
          <w:sz w:val="16"/>
          <w:szCs w:val="16"/>
        </w:rPr>
      </w:pPr>
      <w:r w:rsidRPr="00694F0C">
        <w:rPr>
          <w:b/>
          <w:bCs/>
          <w:sz w:val="16"/>
          <w:szCs w:val="16"/>
        </w:rPr>
        <w:t>Base Statistics</w:t>
      </w:r>
    </w:p>
    <w:p w:rsidR="004B07BE" w:rsidRPr="00694F0C" w:rsidRDefault="004B07BE" w:rsidP="008F25ED">
      <w:pPr>
        <w:pStyle w:val="NormalWeb"/>
        <w:spacing w:before="0" w:beforeAutospacing="0" w:after="0" w:afterAutospacing="0"/>
        <w:ind w:left="230" w:right="230"/>
        <w:rPr>
          <w:sz w:val="16"/>
          <w:szCs w:val="16"/>
        </w:rPr>
      </w:pPr>
      <w:r w:rsidRPr="00694F0C">
        <w:rPr>
          <w:sz w:val="16"/>
          <w:szCs w:val="16"/>
        </w:rPr>
        <w:t xml:space="preserve">When not </w:t>
      </w:r>
      <w:hyperlink r:id="rId269" w:anchor="TOC-Rage-Ex-" w:history="1">
        <w:r w:rsidRPr="00694F0C">
          <w:rPr>
            <w:rStyle w:val="Hyperlink"/>
            <w:color w:val="auto"/>
            <w:sz w:val="16"/>
            <w:szCs w:val="16"/>
          </w:rPr>
          <w:t>raging</w:t>
        </w:r>
      </w:hyperlink>
      <w:r w:rsidRPr="00694F0C">
        <w:rPr>
          <w:sz w:val="16"/>
          <w:szCs w:val="16"/>
        </w:rPr>
        <w:t xml:space="preserve">, the barbarian's statistics are </w:t>
      </w:r>
      <w:r w:rsidRPr="00694F0C">
        <w:rPr>
          <w:b/>
          <w:bCs/>
          <w:sz w:val="16"/>
          <w:szCs w:val="16"/>
        </w:rPr>
        <w:t>AC</w:t>
      </w:r>
      <w:r w:rsidRPr="00694F0C">
        <w:rPr>
          <w:sz w:val="16"/>
          <w:szCs w:val="16"/>
        </w:rPr>
        <w:t xml:space="preserve"> 20, </w:t>
      </w:r>
      <w:hyperlink r:id="rId270" w:anchor="TOC-Touch-Attacks" w:history="1">
        <w:r w:rsidRPr="00694F0C">
          <w:rPr>
            <w:rStyle w:val="Hyperlink"/>
            <w:color w:val="auto"/>
            <w:sz w:val="16"/>
            <w:szCs w:val="16"/>
          </w:rPr>
          <w:t>touch</w:t>
        </w:r>
      </w:hyperlink>
      <w:r w:rsidRPr="00694F0C">
        <w:rPr>
          <w:sz w:val="16"/>
          <w:szCs w:val="16"/>
        </w:rPr>
        <w:t xml:space="preserve"> 12, </w:t>
      </w:r>
      <w:hyperlink r:id="rId271" w:anchor="TOC-Flat-Footed" w:history="1">
        <w:r w:rsidRPr="00694F0C">
          <w:rPr>
            <w:rStyle w:val="Hyperlink"/>
            <w:color w:val="auto"/>
            <w:sz w:val="16"/>
            <w:szCs w:val="16"/>
          </w:rPr>
          <w:t>flat-footed</w:t>
        </w:r>
      </w:hyperlink>
      <w:r w:rsidRPr="00694F0C">
        <w:rPr>
          <w:sz w:val="16"/>
          <w:szCs w:val="16"/>
        </w:rPr>
        <w:t xml:space="preserve"> 18; </w:t>
      </w:r>
      <w:r w:rsidRPr="00694F0C">
        <w:rPr>
          <w:b/>
          <w:bCs/>
          <w:sz w:val="16"/>
          <w:szCs w:val="16"/>
        </w:rPr>
        <w:t>hp</w:t>
      </w:r>
      <w:r w:rsidRPr="00694F0C">
        <w:rPr>
          <w:sz w:val="16"/>
          <w:szCs w:val="16"/>
        </w:rPr>
        <w:t xml:space="preserve"> 24; </w:t>
      </w:r>
      <w:r w:rsidRPr="00694F0C">
        <w:rPr>
          <w:b/>
          <w:bCs/>
          <w:sz w:val="16"/>
          <w:szCs w:val="16"/>
        </w:rPr>
        <w:t>Fort</w:t>
      </w:r>
      <w:r w:rsidRPr="00694F0C">
        <w:rPr>
          <w:sz w:val="16"/>
          <w:szCs w:val="16"/>
        </w:rPr>
        <w:t xml:space="preserve"> +5, </w:t>
      </w:r>
      <w:r w:rsidRPr="00694F0C">
        <w:rPr>
          <w:b/>
          <w:bCs/>
          <w:sz w:val="16"/>
          <w:szCs w:val="16"/>
        </w:rPr>
        <w:t>Will</w:t>
      </w:r>
      <w:r w:rsidRPr="00694F0C">
        <w:rPr>
          <w:sz w:val="16"/>
          <w:szCs w:val="16"/>
        </w:rPr>
        <w:t xml:space="preserve">+2; </w:t>
      </w:r>
      <w:r w:rsidRPr="00694F0C">
        <w:rPr>
          <w:b/>
          <w:bCs/>
          <w:sz w:val="16"/>
          <w:szCs w:val="16"/>
        </w:rPr>
        <w:t>Melee</w:t>
      </w:r>
      <w:r w:rsidRPr="00694F0C">
        <w:rPr>
          <w:sz w:val="16"/>
          <w:szCs w:val="16"/>
        </w:rPr>
        <w:t xml:space="preserve"> mwk </w:t>
      </w:r>
      <w:hyperlink r:id="rId272" w:history="1">
        <w:r w:rsidRPr="00694F0C">
          <w:rPr>
            <w:rStyle w:val="Hyperlink"/>
            <w:color w:val="auto"/>
            <w:sz w:val="16"/>
            <w:szCs w:val="16"/>
          </w:rPr>
          <w:t>dwarven waraxe</w:t>
        </w:r>
      </w:hyperlink>
      <w:r w:rsidRPr="00694F0C">
        <w:rPr>
          <w:sz w:val="16"/>
          <w:szCs w:val="16"/>
        </w:rPr>
        <w:t xml:space="preserve"> +5 (1d10+2/×3) or mwk </w:t>
      </w:r>
      <w:hyperlink r:id="rId273" w:history="1">
        <w:r w:rsidRPr="00694F0C">
          <w:rPr>
            <w:rStyle w:val="Hyperlink"/>
            <w:color w:val="auto"/>
            <w:sz w:val="16"/>
            <w:szCs w:val="16"/>
          </w:rPr>
          <w:t>dwarven waraxe</w:t>
        </w:r>
      </w:hyperlink>
      <w:r w:rsidRPr="00694F0C">
        <w:rPr>
          <w:sz w:val="16"/>
          <w:szCs w:val="16"/>
        </w:rPr>
        <w:t xml:space="preserve"> +3 (1d10+2/×3), armor spikes +2 (1d6+1) or spiked heavy shield +2 (1d8+2); </w:t>
      </w:r>
      <w:r w:rsidRPr="00694F0C">
        <w:rPr>
          <w:b/>
          <w:bCs/>
          <w:sz w:val="16"/>
          <w:szCs w:val="16"/>
        </w:rPr>
        <w:t>Ranged</w:t>
      </w:r>
      <w:r w:rsidRPr="00694F0C">
        <w:rPr>
          <w:sz w:val="16"/>
          <w:szCs w:val="16"/>
        </w:rPr>
        <w:t xml:space="preserve"> throwing axe +4 (1d6+2); </w:t>
      </w:r>
      <w:r w:rsidRPr="00694F0C">
        <w:rPr>
          <w:b/>
          <w:bCs/>
          <w:sz w:val="16"/>
          <w:szCs w:val="16"/>
        </w:rPr>
        <w:t>Str</w:t>
      </w:r>
      <w:r w:rsidRPr="00694F0C">
        <w:rPr>
          <w:sz w:val="16"/>
          <w:szCs w:val="16"/>
        </w:rPr>
        <w:t xml:space="preserve"> 14, </w:t>
      </w:r>
      <w:r w:rsidRPr="00694F0C">
        <w:rPr>
          <w:b/>
          <w:bCs/>
          <w:sz w:val="16"/>
          <w:szCs w:val="16"/>
        </w:rPr>
        <w:t>Con</w:t>
      </w:r>
      <w:r w:rsidRPr="00694F0C">
        <w:rPr>
          <w:sz w:val="16"/>
          <w:szCs w:val="16"/>
        </w:rPr>
        <w:t xml:space="preserve"> 15; </w:t>
      </w:r>
      <w:r w:rsidRPr="00694F0C">
        <w:rPr>
          <w:b/>
          <w:bCs/>
          <w:sz w:val="16"/>
          <w:szCs w:val="16"/>
        </w:rPr>
        <w:t>CMB</w:t>
      </w:r>
      <w:r w:rsidRPr="00694F0C">
        <w:rPr>
          <w:sz w:val="16"/>
          <w:szCs w:val="16"/>
        </w:rPr>
        <w:t xml:space="preserve"> +4; </w:t>
      </w:r>
      <w:r w:rsidRPr="00694F0C">
        <w:rPr>
          <w:b/>
          <w:bCs/>
          <w:sz w:val="16"/>
          <w:szCs w:val="16"/>
        </w:rPr>
        <w:t>Skills</w:t>
      </w:r>
      <w:r w:rsidRPr="00694F0C">
        <w:rPr>
          <w:sz w:val="16"/>
          <w:szCs w:val="16"/>
        </w:rPr>
        <w:t xml:space="preserve"> </w:t>
      </w:r>
      <w:hyperlink r:id="rId274" w:history="1">
        <w:r w:rsidRPr="00694F0C">
          <w:rPr>
            <w:rStyle w:val="Hyperlink"/>
            <w:color w:val="auto"/>
            <w:sz w:val="16"/>
            <w:szCs w:val="16"/>
          </w:rPr>
          <w:t>Climb</w:t>
        </w:r>
      </w:hyperlink>
      <w:r w:rsidRPr="00694F0C">
        <w:rPr>
          <w:sz w:val="16"/>
          <w:szCs w:val="16"/>
        </w:rPr>
        <w:t xml:space="preserve"> +1.</w:t>
      </w:r>
    </w:p>
    <w:p w:rsidR="004B07BE" w:rsidRPr="00694F0C" w:rsidRDefault="004B07BE" w:rsidP="008F25ED">
      <w:pPr>
        <w:pStyle w:val="Heading4"/>
        <w:pBdr>
          <w:top w:val="single" w:sz="6" w:space="0" w:color="auto"/>
          <w:bottom w:val="single" w:sz="6" w:space="0" w:color="auto"/>
        </w:pBdr>
        <w:spacing w:before="0" w:beforeAutospacing="0" w:after="0" w:afterAutospacing="0"/>
        <w:rPr>
          <w:sz w:val="16"/>
          <w:szCs w:val="16"/>
        </w:rPr>
      </w:pPr>
      <w:bookmarkStart w:id="14" w:name="TOC-STATISTICS1"/>
      <w:bookmarkEnd w:id="14"/>
    </w:p>
    <w:p w:rsidR="004B07BE" w:rsidRPr="00694F0C" w:rsidRDefault="004B07BE" w:rsidP="008F25ED">
      <w:pPr>
        <w:pStyle w:val="Heading4"/>
        <w:pBdr>
          <w:top w:val="single" w:sz="6" w:space="0" w:color="auto"/>
          <w:bottom w:val="single" w:sz="6" w:space="0" w:color="auto"/>
        </w:pBdr>
        <w:spacing w:before="0" w:beforeAutospacing="0" w:after="0" w:afterAutospacing="0"/>
        <w:rPr>
          <w:sz w:val="16"/>
          <w:szCs w:val="16"/>
        </w:rPr>
      </w:pPr>
      <w:r w:rsidRPr="00694F0C">
        <w:rPr>
          <w:sz w:val="16"/>
          <w:szCs w:val="16"/>
        </w:rPr>
        <w:t>STATISTICS</w:t>
      </w:r>
    </w:p>
    <w:p w:rsidR="004B07BE" w:rsidRPr="00694F0C" w:rsidRDefault="004B07BE" w:rsidP="008F25ED">
      <w:pPr>
        <w:pStyle w:val="NormalWeb"/>
        <w:spacing w:before="0" w:beforeAutospacing="0" w:after="0" w:afterAutospacing="0"/>
        <w:rPr>
          <w:sz w:val="16"/>
          <w:szCs w:val="16"/>
        </w:rPr>
      </w:pPr>
      <w:r w:rsidRPr="00694F0C">
        <w:rPr>
          <w:b/>
          <w:bCs/>
          <w:sz w:val="16"/>
          <w:szCs w:val="16"/>
        </w:rPr>
        <w:t>Str</w:t>
      </w:r>
      <w:r w:rsidRPr="00694F0C">
        <w:rPr>
          <w:sz w:val="16"/>
          <w:szCs w:val="16"/>
        </w:rPr>
        <w:t xml:space="preserve"> 18, </w:t>
      </w:r>
      <w:r w:rsidRPr="00694F0C">
        <w:rPr>
          <w:b/>
          <w:bCs/>
          <w:sz w:val="16"/>
          <w:szCs w:val="16"/>
        </w:rPr>
        <w:t>Dex</w:t>
      </w:r>
      <w:r w:rsidRPr="00694F0C">
        <w:rPr>
          <w:sz w:val="16"/>
          <w:szCs w:val="16"/>
        </w:rPr>
        <w:t xml:space="preserve"> 15, </w:t>
      </w:r>
      <w:r w:rsidRPr="00694F0C">
        <w:rPr>
          <w:b/>
          <w:bCs/>
          <w:sz w:val="16"/>
          <w:szCs w:val="16"/>
        </w:rPr>
        <w:t>Con</w:t>
      </w:r>
      <w:r w:rsidRPr="00694F0C">
        <w:rPr>
          <w:sz w:val="16"/>
          <w:szCs w:val="16"/>
        </w:rPr>
        <w:t xml:space="preserve"> 19, </w:t>
      </w:r>
      <w:r w:rsidRPr="00694F0C">
        <w:rPr>
          <w:b/>
          <w:bCs/>
          <w:sz w:val="16"/>
          <w:szCs w:val="16"/>
        </w:rPr>
        <w:t>Int</w:t>
      </w:r>
      <w:r w:rsidRPr="00694F0C">
        <w:rPr>
          <w:sz w:val="16"/>
          <w:szCs w:val="16"/>
        </w:rPr>
        <w:t xml:space="preserve"> 10, </w:t>
      </w:r>
      <w:r w:rsidRPr="00694F0C">
        <w:rPr>
          <w:b/>
          <w:bCs/>
          <w:sz w:val="16"/>
          <w:szCs w:val="16"/>
        </w:rPr>
        <w:t>Wis</w:t>
      </w:r>
      <w:r w:rsidRPr="00694F0C">
        <w:rPr>
          <w:sz w:val="16"/>
          <w:szCs w:val="16"/>
        </w:rPr>
        <w:t xml:space="preserve"> 14, </w:t>
      </w:r>
      <w:r w:rsidRPr="00694F0C">
        <w:rPr>
          <w:b/>
          <w:bCs/>
          <w:sz w:val="16"/>
          <w:szCs w:val="16"/>
        </w:rPr>
        <w:t>Cha</w:t>
      </w:r>
      <w:r w:rsidRPr="00694F0C">
        <w:rPr>
          <w:sz w:val="16"/>
          <w:szCs w:val="16"/>
        </w:rPr>
        <w:t xml:space="preserve"> 6</w:t>
      </w:r>
      <w:r w:rsidRPr="00694F0C">
        <w:rPr>
          <w:sz w:val="16"/>
          <w:szCs w:val="16"/>
        </w:rPr>
        <w:br/>
      </w:r>
    </w:p>
    <w:p w:rsidR="004B07BE" w:rsidRPr="00694F0C" w:rsidRDefault="004B07BE" w:rsidP="008F25ED">
      <w:pPr>
        <w:pStyle w:val="NormalWeb"/>
        <w:spacing w:before="0" w:beforeAutospacing="0" w:after="0" w:afterAutospacing="0"/>
        <w:rPr>
          <w:sz w:val="16"/>
          <w:szCs w:val="16"/>
        </w:rPr>
      </w:pPr>
      <w:r w:rsidRPr="00694F0C">
        <w:rPr>
          <w:b/>
          <w:bCs/>
          <w:sz w:val="16"/>
          <w:szCs w:val="16"/>
        </w:rPr>
        <w:t>Base Atk</w:t>
      </w:r>
      <w:r w:rsidRPr="00694F0C">
        <w:rPr>
          <w:sz w:val="16"/>
          <w:szCs w:val="16"/>
        </w:rPr>
        <w:t xml:space="preserve"> +2; </w:t>
      </w:r>
      <w:r w:rsidRPr="00694F0C">
        <w:rPr>
          <w:b/>
          <w:bCs/>
          <w:sz w:val="16"/>
          <w:szCs w:val="16"/>
        </w:rPr>
        <w:t>CMB</w:t>
      </w:r>
      <w:r w:rsidRPr="00694F0C">
        <w:rPr>
          <w:sz w:val="16"/>
          <w:szCs w:val="16"/>
        </w:rPr>
        <w:t xml:space="preserve"> +6; </w:t>
      </w:r>
      <w:r w:rsidRPr="00694F0C">
        <w:rPr>
          <w:b/>
          <w:bCs/>
          <w:sz w:val="16"/>
          <w:szCs w:val="16"/>
        </w:rPr>
        <w:t>CMD</w:t>
      </w:r>
      <w:r w:rsidRPr="00694F0C">
        <w:rPr>
          <w:sz w:val="16"/>
          <w:szCs w:val="16"/>
        </w:rPr>
        <w:t xml:space="preserve"> 16 (20 vs. </w:t>
      </w:r>
      <w:hyperlink r:id="rId275" w:anchor="TOC-Bull-Rush" w:history="1">
        <w:r w:rsidRPr="00694F0C">
          <w:rPr>
            <w:rStyle w:val="Hyperlink"/>
            <w:color w:val="auto"/>
            <w:sz w:val="16"/>
            <w:szCs w:val="16"/>
          </w:rPr>
          <w:t>bull rush</w:t>
        </w:r>
      </w:hyperlink>
      <w:r w:rsidRPr="00694F0C">
        <w:rPr>
          <w:sz w:val="16"/>
          <w:szCs w:val="16"/>
        </w:rPr>
        <w:t xml:space="preserve"> or </w:t>
      </w:r>
      <w:hyperlink r:id="rId276" w:anchor="TOC-Trip" w:history="1">
        <w:r w:rsidRPr="00694F0C">
          <w:rPr>
            <w:rStyle w:val="Hyperlink"/>
            <w:color w:val="auto"/>
            <w:sz w:val="16"/>
            <w:szCs w:val="16"/>
          </w:rPr>
          <w:t>trip</w:t>
        </w:r>
      </w:hyperlink>
      <w:r w:rsidRPr="00694F0C">
        <w:rPr>
          <w:sz w:val="16"/>
          <w:szCs w:val="16"/>
        </w:rPr>
        <w:t>)</w:t>
      </w:r>
      <w:r w:rsidRPr="00694F0C">
        <w:rPr>
          <w:sz w:val="16"/>
          <w:szCs w:val="16"/>
        </w:rPr>
        <w:br/>
      </w:r>
    </w:p>
    <w:p w:rsidR="004B07BE" w:rsidRPr="00694F0C" w:rsidRDefault="004B07BE" w:rsidP="008F25ED">
      <w:pPr>
        <w:pStyle w:val="NormalWeb"/>
        <w:spacing w:before="0" w:beforeAutospacing="0" w:after="0" w:afterAutospacing="0"/>
        <w:rPr>
          <w:sz w:val="16"/>
          <w:szCs w:val="16"/>
        </w:rPr>
      </w:pPr>
      <w:r w:rsidRPr="00694F0C">
        <w:rPr>
          <w:b/>
          <w:bCs/>
          <w:sz w:val="16"/>
          <w:szCs w:val="16"/>
        </w:rPr>
        <w:t>Feats</w:t>
      </w:r>
      <w:r w:rsidRPr="00694F0C">
        <w:rPr>
          <w:sz w:val="16"/>
          <w:szCs w:val="16"/>
        </w:rPr>
        <w:t xml:space="preserve"> </w:t>
      </w:r>
      <w:hyperlink r:id="rId277" w:history="1">
        <w:r w:rsidRPr="00694F0C">
          <w:rPr>
            <w:rStyle w:val="Hyperlink"/>
            <w:color w:val="auto"/>
            <w:sz w:val="16"/>
            <w:szCs w:val="16"/>
          </w:rPr>
          <w:t>Two-Weapon Fighting</w:t>
        </w:r>
      </w:hyperlink>
      <w:r w:rsidRPr="00694F0C">
        <w:rPr>
          <w:sz w:val="16"/>
          <w:szCs w:val="16"/>
        </w:rPr>
        <w:br/>
      </w:r>
      <w:r w:rsidRPr="00694F0C">
        <w:rPr>
          <w:b/>
          <w:bCs/>
          <w:sz w:val="16"/>
          <w:szCs w:val="16"/>
        </w:rPr>
        <w:t>Skills</w:t>
      </w:r>
      <w:r w:rsidRPr="00694F0C">
        <w:rPr>
          <w:sz w:val="16"/>
          <w:szCs w:val="16"/>
        </w:rPr>
        <w:t xml:space="preserve"> </w:t>
      </w:r>
      <w:hyperlink r:id="rId278" w:history="1">
        <w:r w:rsidRPr="00694F0C">
          <w:rPr>
            <w:rStyle w:val="Hyperlink"/>
            <w:color w:val="auto"/>
            <w:sz w:val="16"/>
            <w:szCs w:val="16"/>
          </w:rPr>
          <w:t>Climb</w:t>
        </w:r>
      </w:hyperlink>
      <w:r w:rsidRPr="00694F0C">
        <w:rPr>
          <w:sz w:val="16"/>
          <w:szCs w:val="16"/>
        </w:rPr>
        <w:t xml:space="preserve"> +3, </w:t>
      </w:r>
      <w:hyperlink r:id="rId279" w:history="1">
        <w:r w:rsidRPr="00694F0C">
          <w:rPr>
            <w:rStyle w:val="Hyperlink"/>
            <w:color w:val="auto"/>
            <w:sz w:val="16"/>
            <w:szCs w:val="16"/>
          </w:rPr>
          <w:t>Knowledge</w:t>
        </w:r>
      </w:hyperlink>
      <w:r w:rsidRPr="00694F0C">
        <w:rPr>
          <w:sz w:val="16"/>
          <w:szCs w:val="16"/>
        </w:rPr>
        <w:t xml:space="preserve"> (dungeoneering, engineering) +2, </w:t>
      </w:r>
      <w:hyperlink r:id="rId280" w:history="1">
        <w:r w:rsidRPr="00694F0C">
          <w:rPr>
            <w:rStyle w:val="Hyperlink"/>
            <w:color w:val="auto"/>
            <w:sz w:val="16"/>
            <w:szCs w:val="16"/>
          </w:rPr>
          <w:t>Perception</w:t>
        </w:r>
      </w:hyperlink>
      <w:r w:rsidRPr="00694F0C">
        <w:rPr>
          <w:sz w:val="16"/>
          <w:szCs w:val="16"/>
        </w:rPr>
        <w:t xml:space="preserve"> +7 (+9 to notice unusual stonework), </w:t>
      </w:r>
      <w:hyperlink r:id="rId281" w:history="1">
        <w:r w:rsidRPr="00694F0C">
          <w:rPr>
            <w:rStyle w:val="Hyperlink"/>
            <w:color w:val="auto"/>
            <w:sz w:val="16"/>
            <w:szCs w:val="16"/>
          </w:rPr>
          <w:t>Survival</w:t>
        </w:r>
      </w:hyperlink>
      <w:r w:rsidRPr="00694F0C">
        <w:rPr>
          <w:sz w:val="16"/>
          <w:szCs w:val="16"/>
        </w:rPr>
        <w:t xml:space="preserve"> +6</w:t>
      </w:r>
      <w:r w:rsidRPr="00694F0C">
        <w:rPr>
          <w:sz w:val="16"/>
          <w:szCs w:val="16"/>
        </w:rPr>
        <w:br/>
      </w:r>
      <w:r w:rsidRPr="00694F0C">
        <w:rPr>
          <w:b/>
          <w:bCs/>
          <w:sz w:val="16"/>
          <w:szCs w:val="16"/>
        </w:rPr>
        <w:t>Languages</w:t>
      </w:r>
      <w:r w:rsidRPr="00694F0C">
        <w:rPr>
          <w:sz w:val="16"/>
          <w:szCs w:val="16"/>
        </w:rPr>
        <w:t xml:space="preserve"> Common, Dwarven</w:t>
      </w:r>
      <w:r w:rsidRPr="00694F0C">
        <w:rPr>
          <w:sz w:val="16"/>
          <w:szCs w:val="16"/>
        </w:rPr>
        <w:br/>
      </w:r>
      <w:r w:rsidRPr="00694F0C">
        <w:rPr>
          <w:b/>
          <w:bCs/>
          <w:sz w:val="16"/>
          <w:szCs w:val="16"/>
        </w:rPr>
        <w:t>SQ</w:t>
      </w:r>
      <w:r w:rsidRPr="00694F0C">
        <w:rPr>
          <w:sz w:val="16"/>
          <w:szCs w:val="16"/>
        </w:rPr>
        <w:t xml:space="preserve"> </w:t>
      </w:r>
      <w:hyperlink r:id="rId282" w:anchor="TOC-Fast-Movement-Ex-" w:history="1">
        <w:r w:rsidRPr="00694F0C">
          <w:rPr>
            <w:rStyle w:val="Hyperlink"/>
            <w:color w:val="auto"/>
            <w:sz w:val="16"/>
            <w:szCs w:val="16"/>
          </w:rPr>
          <w:t>fast movement</w:t>
        </w:r>
      </w:hyperlink>
      <w:r w:rsidRPr="00694F0C">
        <w:rPr>
          <w:sz w:val="16"/>
          <w:szCs w:val="16"/>
        </w:rPr>
        <w:br/>
      </w:r>
      <w:r w:rsidRPr="00694F0C">
        <w:rPr>
          <w:b/>
          <w:bCs/>
          <w:sz w:val="16"/>
          <w:szCs w:val="16"/>
        </w:rPr>
        <w:t>Combat Gear</w:t>
      </w:r>
      <w:r w:rsidRPr="00694F0C">
        <w:rPr>
          <w:sz w:val="16"/>
          <w:szCs w:val="16"/>
        </w:rPr>
        <w:t xml:space="preserve"> acid; </w:t>
      </w:r>
      <w:r w:rsidRPr="00694F0C">
        <w:rPr>
          <w:b/>
          <w:bCs/>
          <w:sz w:val="16"/>
          <w:szCs w:val="16"/>
        </w:rPr>
        <w:t>Other Gear</w:t>
      </w:r>
      <w:r w:rsidRPr="00694F0C">
        <w:rPr>
          <w:sz w:val="16"/>
          <w:szCs w:val="16"/>
        </w:rPr>
        <w:t xml:space="preserve"> masterwork breastplate with armor spikes, spiked heavy steel shield, masterwork </w:t>
      </w:r>
      <w:hyperlink r:id="rId283" w:history="1">
        <w:r w:rsidRPr="00694F0C">
          <w:rPr>
            <w:rStyle w:val="Hyperlink"/>
            <w:color w:val="auto"/>
            <w:sz w:val="16"/>
            <w:szCs w:val="16"/>
          </w:rPr>
          <w:t>dwarven waraxe</w:t>
        </w:r>
      </w:hyperlink>
      <w:r w:rsidRPr="00694F0C">
        <w:rPr>
          <w:sz w:val="16"/>
          <w:szCs w:val="16"/>
        </w:rPr>
        <w:t>, throwing axe, 2 gp</w:t>
      </w:r>
    </w:p>
    <w:p w:rsidR="004B07BE" w:rsidRPr="00694F0C" w:rsidRDefault="004B07BE" w:rsidP="008F25ED">
      <w:pPr>
        <w:rPr>
          <w:rFonts w:ascii="Dax" w:hAnsi="Dax" w:cs="Dax"/>
          <w:sz w:val="16"/>
          <w:szCs w:val="16"/>
        </w:rPr>
      </w:pPr>
    </w:p>
    <w:p w:rsidR="004B07BE" w:rsidRPr="00694F0C" w:rsidRDefault="004B07BE" w:rsidP="008F25ED">
      <w:pPr>
        <w:rPr>
          <w:rFonts w:ascii="Dax" w:hAnsi="Dax" w:cs="Dax"/>
          <w:sz w:val="16"/>
          <w:szCs w:val="16"/>
        </w:rPr>
      </w:pPr>
    </w:p>
    <w:p w:rsidR="004B07BE" w:rsidRPr="00694F0C" w:rsidRDefault="004B07BE" w:rsidP="008F25ED">
      <w:pPr>
        <w:rPr>
          <w:rFonts w:ascii="Dax" w:hAnsi="Dax" w:cs="Dax"/>
          <w:sz w:val="16"/>
          <w:szCs w:val="16"/>
        </w:rPr>
      </w:pPr>
    </w:p>
    <w:p w:rsidR="004B07BE" w:rsidRPr="00694F0C" w:rsidRDefault="004B07BE" w:rsidP="008F25ED">
      <w:pPr>
        <w:rPr>
          <w:rFonts w:ascii="Dax" w:hAnsi="Dax" w:cs="Dax"/>
          <w:sz w:val="16"/>
          <w:szCs w:val="16"/>
        </w:rPr>
      </w:pPr>
    </w:p>
    <w:p w:rsidR="004B07BE" w:rsidRPr="00694F0C" w:rsidRDefault="004B07BE" w:rsidP="008F25ED">
      <w:pPr>
        <w:rPr>
          <w:rFonts w:ascii="Dax" w:hAnsi="Dax" w:cs="Dax"/>
          <w:sz w:val="16"/>
          <w:szCs w:val="16"/>
        </w:rPr>
      </w:pPr>
    </w:p>
    <w:p w:rsidR="004B07BE" w:rsidRPr="00694F0C" w:rsidRDefault="004B07BE" w:rsidP="008F25ED">
      <w:pPr>
        <w:rPr>
          <w:rFonts w:ascii="Dax" w:hAnsi="Dax" w:cs="Dax"/>
          <w:sz w:val="16"/>
          <w:szCs w:val="16"/>
        </w:rPr>
      </w:pPr>
    </w:p>
    <w:p w:rsidR="004B07BE" w:rsidRPr="00694F0C" w:rsidRDefault="004B07BE" w:rsidP="008F25ED">
      <w:pPr>
        <w:rPr>
          <w:rFonts w:ascii="Dax" w:hAnsi="Dax" w:cs="Dax"/>
          <w:sz w:val="16"/>
          <w:szCs w:val="16"/>
        </w:rPr>
      </w:pPr>
    </w:p>
    <w:p w:rsidR="004B07BE" w:rsidRPr="00694F0C" w:rsidRDefault="004B07BE" w:rsidP="008F25ED">
      <w:pPr>
        <w:rPr>
          <w:rFonts w:ascii="Dax" w:hAnsi="Dax" w:cs="Dax"/>
          <w:sz w:val="16"/>
          <w:szCs w:val="16"/>
        </w:rPr>
      </w:pPr>
    </w:p>
    <w:p w:rsidR="004B07BE" w:rsidRPr="00694F0C" w:rsidRDefault="004B07BE" w:rsidP="008F25ED">
      <w:pPr>
        <w:rPr>
          <w:rFonts w:ascii="Dax" w:hAnsi="Dax" w:cs="Dax"/>
          <w:sz w:val="16"/>
          <w:szCs w:val="16"/>
        </w:rPr>
      </w:pPr>
    </w:p>
    <w:p w:rsidR="004B07BE" w:rsidRPr="00694F0C" w:rsidRDefault="004B07BE" w:rsidP="008F25ED">
      <w:pPr>
        <w:rPr>
          <w:rFonts w:ascii="Dax" w:hAnsi="Dax" w:cs="Dax"/>
          <w:sz w:val="16"/>
          <w:szCs w:val="16"/>
        </w:rPr>
      </w:pPr>
    </w:p>
    <w:p w:rsidR="004B07BE" w:rsidRPr="00694F0C" w:rsidRDefault="004B07BE" w:rsidP="008F25ED">
      <w:pPr>
        <w:rPr>
          <w:rFonts w:ascii="Dax" w:hAnsi="Dax" w:cs="Dax"/>
          <w:sz w:val="16"/>
          <w:szCs w:val="16"/>
        </w:rPr>
      </w:pPr>
    </w:p>
    <w:p w:rsidR="004B07BE" w:rsidRPr="00694F0C" w:rsidRDefault="004B07BE" w:rsidP="008F25ED">
      <w:pPr>
        <w:rPr>
          <w:rFonts w:ascii="Dax" w:hAnsi="Dax" w:cs="Dax"/>
          <w:sz w:val="16"/>
          <w:szCs w:val="16"/>
        </w:rPr>
      </w:pPr>
    </w:p>
    <w:p w:rsidR="004B07BE" w:rsidRPr="00694F0C" w:rsidRDefault="004B07BE" w:rsidP="008F25ED">
      <w:pPr>
        <w:rPr>
          <w:rFonts w:ascii="Dax" w:hAnsi="Dax" w:cs="Dax"/>
          <w:sz w:val="16"/>
          <w:szCs w:val="16"/>
        </w:rPr>
      </w:pPr>
    </w:p>
    <w:p w:rsidR="004B07BE" w:rsidRPr="00694F0C" w:rsidRDefault="004B07BE" w:rsidP="008F25ED">
      <w:pPr>
        <w:rPr>
          <w:rFonts w:ascii="Dax" w:hAnsi="Dax" w:cs="Dax"/>
          <w:sz w:val="16"/>
          <w:szCs w:val="16"/>
        </w:rPr>
      </w:pPr>
    </w:p>
    <w:p w:rsidR="004B07BE" w:rsidRPr="00694F0C" w:rsidRDefault="004B07BE" w:rsidP="008F25ED">
      <w:pPr>
        <w:rPr>
          <w:rFonts w:ascii="Dax" w:hAnsi="Dax" w:cs="Dax"/>
          <w:sz w:val="16"/>
          <w:szCs w:val="16"/>
        </w:rPr>
      </w:pPr>
    </w:p>
    <w:p w:rsidR="004B07BE" w:rsidRPr="00694F0C" w:rsidRDefault="004B07BE" w:rsidP="008F25ED">
      <w:pPr>
        <w:rPr>
          <w:rFonts w:ascii="Dax" w:hAnsi="Dax" w:cs="Dax"/>
          <w:sz w:val="16"/>
          <w:szCs w:val="16"/>
        </w:rPr>
      </w:pPr>
    </w:p>
    <w:p w:rsidR="004B07BE" w:rsidRPr="00694F0C" w:rsidRDefault="004B07BE" w:rsidP="008F25ED">
      <w:pPr>
        <w:rPr>
          <w:rFonts w:ascii="Dax" w:hAnsi="Dax" w:cs="Dax"/>
          <w:sz w:val="16"/>
          <w:szCs w:val="16"/>
        </w:rPr>
      </w:pPr>
    </w:p>
    <w:p w:rsidR="004B07BE" w:rsidRPr="00694F0C" w:rsidRDefault="004B07BE" w:rsidP="008F25ED">
      <w:pPr>
        <w:rPr>
          <w:rFonts w:ascii="Dax" w:hAnsi="Dax" w:cs="Dax"/>
          <w:sz w:val="16"/>
          <w:szCs w:val="16"/>
        </w:rPr>
      </w:pPr>
    </w:p>
    <w:p w:rsidR="004B07BE" w:rsidRPr="00694F0C" w:rsidRDefault="004B07BE" w:rsidP="008F25ED">
      <w:pPr>
        <w:rPr>
          <w:rFonts w:ascii="Dax" w:hAnsi="Dax" w:cs="Dax"/>
          <w:sz w:val="16"/>
          <w:szCs w:val="16"/>
        </w:rPr>
      </w:pPr>
    </w:p>
    <w:p w:rsidR="004B07BE" w:rsidRPr="00694F0C" w:rsidRDefault="004B07BE" w:rsidP="008F25ED">
      <w:pPr>
        <w:rPr>
          <w:rFonts w:ascii="Dax" w:hAnsi="Dax" w:cs="Dax"/>
          <w:sz w:val="16"/>
          <w:szCs w:val="16"/>
        </w:rPr>
      </w:pPr>
    </w:p>
    <w:p w:rsidR="004B07BE" w:rsidRPr="00694F0C" w:rsidRDefault="004B07BE" w:rsidP="008F25ED">
      <w:pPr>
        <w:rPr>
          <w:rFonts w:ascii="Dax" w:hAnsi="Dax" w:cs="Dax"/>
          <w:sz w:val="16"/>
          <w:szCs w:val="16"/>
        </w:rPr>
      </w:pPr>
    </w:p>
    <w:p w:rsidR="004B07BE" w:rsidRPr="00694F0C" w:rsidRDefault="004B07BE" w:rsidP="008F25ED">
      <w:pPr>
        <w:rPr>
          <w:rFonts w:ascii="Dax" w:hAnsi="Dax" w:cs="Dax"/>
          <w:sz w:val="16"/>
          <w:szCs w:val="16"/>
        </w:rPr>
      </w:pPr>
    </w:p>
    <w:tbl>
      <w:tblPr>
        <w:tblW w:w="5000" w:type="pct"/>
        <w:tblCellSpacing w:w="15" w:type="dxa"/>
        <w:tblCellMar>
          <w:top w:w="35" w:type="dxa"/>
          <w:left w:w="35" w:type="dxa"/>
          <w:bottom w:w="35" w:type="dxa"/>
          <w:right w:w="35" w:type="dxa"/>
        </w:tblCellMar>
        <w:tblLook w:val="0000"/>
      </w:tblPr>
      <w:tblGrid>
        <w:gridCol w:w="7347"/>
        <w:gridCol w:w="1423"/>
      </w:tblGrid>
      <w:tr w:rsidR="004B07BE" w:rsidRPr="00694F0C" w:rsidTr="00AE4161">
        <w:trPr>
          <w:tblCellSpacing w:w="15" w:type="dxa"/>
        </w:trPr>
        <w:tc>
          <w:tcPr>
            <w:tcW w:w="4206" w:type="pct"/>
            <w:shd w:val="clear" w:color="auto" w:fill="CFE2F3"/>
            <w:vAlign w:val="center"/>
          </w:tcPr>
          <w:p w:rsidR="004B07BE" w:rsidRPr="00694F0C" w:rsidRDefault="004B07BE" w:rsidP="008F25ED">
            <w:pPr>
              <w:jc w:val="center"/>
              <w:rPr>
                <w:b/>
                <w:bCs/>
                <w:smallCaps/>
                <w:sz w:val="32"/>
                <w:szCs w:val="32"/>
              </w:rPr>
            </w:pPr>
            <w:r w:rsidRPr="00694F0C">
              <w:rPr>
                <w:b/>
                <w:bCs/>
                <w:smallCaps/>
                <w:sz w:val="32"/>
                <w:szCs w:val="32"/>
              </w:rPr>
              <w:t>Axe Warrior(high)</w:t>
            </w:r>
          </w:p>
        </w:tc>
        <w:tc>
          <w:tcPr>
            <w:tcW w:w="0" w:type="auto"/>
            <w:shd w:val="clear" w:color="auto" w:fill="CFE2F3"/>
            <w:vAlign w:val="center"/>
          </w:tcPr>
          <w:p w:rsidR="004B07BE" w:rsidRPr="00694F0C" w:rsidRDefault="004B07BE" w:rsidP="008F25ED">
            <w:pPr>
              <w:jc w:val="right"/>
              <w:rPr>
                <w:b/>
                <w:bCs/>
                <w:smallCaps/>
                <w:sz w:val="16"/>
                <w:szCs w:val="16"/>
              </w:rPr>
            </w:pPr>
            <w:r w:rsidRPr="00694F0C">
              <w:rPr>
                <w:b/>
                <w:bCs/>
                <w:smallCaps/>
                <w:sz w:val="16"/>
                <w:szCs w:val="16"/>
              </w:rPr>
              <w:t>CR 2</w:t>
            </w:r>
          </w:p>
        </w:tc>
      </w:tr>
    </w:tbl>
    <w:p w:rsidR="004B07BE" w:rsidRPr="00694F0C" w:rsidRDefault="004B07BE" w:rsidP="008F25ED">
      <w:pPr>
        <w:pStyle w:val="NormalWeb"/>
        <w:spacing w:before="0" w:beforeAutospacing="0" w:after="0" w:afterAutospacing="0"/>
        <w:rPr>
          <w:sz w:val="16"/>
          <w:szCs w:val="16"/>
        </w:rPr>
      </w:pPr>
      <w:hyperlink r:id="rId284" w:history="1">
        <w:r w:rsidRPr="00694F0C">
          <w:rPr>
            <w:rStyle w:val="Hyperlink"/>
            <w:color w:val="auto"/>
            <w:sz w:val="16"/>
            <w:szCs w:val="16"/>
          </w:rPr>
          <w:t>Half-orc</w:t>
        </w:r>
      </w:hyperlink>
      <w:r w:rsidRPr="00694F0C">
        <w:rPr>
          <w:sz w:val="16"/>
          <w:szCs w:val="16"/>
        </w:rPr>
        <w:t xml:space="preserve"> </w:t>
      </w:r>
      <w:hyperlink r:id="rId285" w:history="1">
        <w:r w:rsidRPr="00694F0C">
          <w:rPr>
            <w:rStyle w:val="Hyperlink"/>
            <w:color w:val="auto"/>
            <w:sz w:val="16"/>
            <w:szCs w:val="16"/>
          </w:rPr>
          <w:t>Barbarian</w:t>
        </w:r>
      </w:hyperlink>
      <w:r w:rsidRPr="00694F0C">
        <w:rPr>
          <w:sz w:val="16"/>
          <w:szCs w:val="16"/>
        </w:rPr>
        <w:t xml:space="preserve"> 3</w:t>
      </w:r>
      <w:r w:rsidRPr="00694F0C">
        <w:rPr>
          <w:sz w:val="16"/>
          <w:szCs w:val="16"/>
        </w:rPr>
        <w:br/>
        <w:t xml:space="preserve">CE Medium </w:t>
      </w:r>
      <w:hyperlink r:id="rId286" w:anchor="TOC-Humanoid" w:history="1">
        <w:r w:rsidRPr="00694F0C">
          <w:rPr>
            <w:rStyle w:val="Hyperlink"/>
            <w:color w:val="auto"/>
            <w:sz w:val="16"/>
            <w:szCs w:val="16"/>
          </w:rPr>
          <w:t>humanoid</w:t>
        </w:r>
      </w:hyperlink>
      <w:r w:rsidRPr="00694F0C">
        <w:rPr>
          <w:sz w:val="16"/>
          <w:szCs w:val="16"/>
        </w:rPr>
        <w:t xml:space="preserve"> (</w:t>
      </w:r>
      <w:hyperlink r:id="rId287" w:history="1">
        <w:r w:rsidRPr="00694F0C">
          <w:rPr>
            <w:rStyle w:val="Hyperlink"/>
            <w:color w:val="auto"/>
            <w:sz w:val="16"/>
            <w:szCs w:val="16"/>
          </w:rPr>
          <w:t>human</w:t>
        </w:r>
      </w:hyperlink>
      <w:r w:rsidRPr="00694F0C">
        <w:rPr>
          <w:sz w:val="16"/>
          <w:szCs w:val="16"/>
        </w:rPr>
        <w:t xml:space="preserve">, </w:t>
      </w:r>
      <w:hyperlink r:id="rId288" w:history="1">
        <w:r w:rsidRPr="00694F0C">
          <w:rPr>
            <w:rStyle w:val="Hyperlink"/>
            <w:color w:val="auto"/>
            <w:sz w:val="16"/>
            <w:szCs w:val="16"/>
          </w:rPr>
          <w:t>orc</w:t>
        </w:r>
      </w:hyperlink>
      <w:r w:rsidRPr="00694F0C">
        <w:rPr>
          <w:sz w:val="16"/>
          <w:szCs w:val="16"/>
        </w:rPr>
        <w:t>)</w:t>
      </w:r>
      <w:r w:rsidRPr="00694F0C">
        <w:rPr>
          <w:sz w:val="16"/>
          <w:szCs w:val="16"/>
        </w:rPr>
        <w:br/>
      </w:r>
      <w:r w:rsidRPr="00694F0C">
        <w:rPr>
          <w:b/>
          <w:bCs/>
          <w:sz w:val="16"/>
          <w:szCs w:val="16"/>
        </w:rPr>
        <w:t>Init</w:t>
      </w:r>
      <w:r w:rsidRPr="00694F0C">
        <w:rPr>
          <w:sz w:val="16"/>
          <w:szCs w:val="16"/>
        </w:rPr>
        <w:t xml:space="preserve"> +1; </w:t>
      </w:r>
      <w:r w:rsidRPr="00694F0C">
        <w:rPr>
          <w:b/>
          <w:bCs/>
          <w:sz w:val="16"/>
          <w:szCs w:val="16"/>
        </w:rPr>
        <w:t>Senses</w:t>
      </w:r>
      <w:r w:rsidRPr="00694F0C">
        <w:rPr>
          <w:sz w:val="16"/>
          <w:szCs w:val="16"/>
        </w:rPr>
        <w:t xml:space="preserve"> </w:t>
      </w:r>
      <w:hyperlink r:id="rId289" w:anchor="TOC-Darkvision" w:history="1">
        <w:r w:rsidRPr="00694F0C">
          <w:rPr>
            <w:rStyle w:val="Hyperlink"/>
            <w:color w:val="auto"/>
            <w:sz w:val="16"/>
            <w:szCs w:val="16"/>
          </w:rPr>
          <w:t>darkvision</w:t>
        </w:r>
      </w:hyperlink>
      <w:r w:rsidRPr="00694F0C">
        <w:rPr>
          <w:sz w:val="16"/>
          <w:szCs w:val="16"/>
        </w:rPr>
        <w:t xml:space="preserve"> 60 ft.; </w:t>
      </w:r>
      <w:hyperlink r:id="rId290" w:history="1">
        <w:r w:rsidRPr="00694F0C">
          <w:rPr>
            <w:rStyle w:val="Hyperlink"/>
            <w:color w:val="auto"/>
            <w:sz w:val="16"/>
            <w:szCs w:val="16"/>
          </w:rPr>
          <w:t>Perception</w:t>
        </w:r>
      </w:hyperlink>
      <w:r w:rsidRPr="00694F0C">
        <w:rPr>
          <w:sz w:val="16"/>
          <w:szCs w:val="16"/>
        </w:rPr>
        <w:t xml:space="preserve"> +6</w:t>
      </w:r>
    </w:p>
    <w:p w:rsidR="004B07BE" w:rsidRPr="00694F0C" w:rsidRDefault="004B07BE" w:rsidP="008F25ED">
      <w:pPr>
        <w:pStyle w:val="Heading4"/>
        <w:pBdr>
          <w:top w:val="single" w:sz="6" w:space="0" w:color="auto"/>
          <w:bottom w:val="single" w:sz="6" w:space="0" w:color="auto"/>
        </w:pBdr>
        <w:spacing w:before="0" w:beforeAutospacing="0" w:after="0" w:afterAutospacing="0"/>
        <w:rPr>
          <w:sz w:val="16"/>
          <w:szCs w:val="16"/>
        </w:rPr>
      </w:pPr>
      <w:bookmarkStart w:id="15" w:name="TOC-DEFENSE2"/>
      <w:bookmarkEnd w:id="15"/>
    </w:p>
    <w:p w:rsidR="004B07BE" w:rsidRPr="00694F0C" w:rsidRDefault="004B07BE" w:rsidP="008F25ED">
      <w:pPr>
        <w:pStyle w:val="Heading4"/>
        <w:pBdr>
          <w:top w:val="single" w:sz="6" w:space="0" w:color="auto"/>
          <w:bottom w:val="single" w:sz="6" w:space="0" w:color="auto"/>
        </w:pBdr>
        <w:spacing w:before="0" w:beforeAutospacing="0" w:after="0" w:afterAutospacing="0"/>
        <w:rPr>
          <w:sz w:val="16"/>
          <w:szCs w:val="16"/>
        </w:rPr>
      </w:pPr>
      <w:r w:rsidRPr="00694F0C">
        <w:rPr>
          <w:sz w:val="16"/>
          <w:szCs w:val="16"/>
        </w:rPr>
        <w:t>DEFENSE</w:t>
      </w:r>
    </w:p>
    <w:p w:rsidR="004B07BE" w:rsidRPr="00694F0C" w:rsidRDefault="004B07BE" w:rsidP="008F25ED">
      <w:pPr>
        <w:pStyle w:val="NormalWeb"/>
        <w:spacing w:before="0" w:beforeAutospacing="0" w:after="0" w:afterAutospacing="0"/>
        <w:rPr>
          <w:sz w:val="16"/>
          <w:szCs w:val="16"/>
        </w:rPr>
      </w:pPr>
      <w:r w:rsidRPr="00694F0C">
        <w:rPr>
          <w:b/>
          <w:bCs/>
          <w:sz w:val="16"/>
          <w:szCs w:val="16"/>
        </w:rPr>
        <w:t>AC</w:t>
      </w:r>
      <w:r w:rsidRPr="00694F0C">
        <w:rPr>
          <w:sz w:val="16"/>
          <w:szCs w:val="16"/>
        </w:rPr>
        <w:t xml:space="preserve"> 15, </w:t>
      </w:r>
      <w:hyperlink r:id="rId291" w:anchor="TOC-Touch-Attacks" w:history="1">
        <w:r w:rsidRPr="00694F0C">
          <w:rPr>
            <w:rStyle w:val="Hyperlink"/>
            <w:color w:val="auto"/>
            <w:sz w:val="16"/>
            <w:szCs w:val="16"/>
          </w:rPr>
          <w:t>touch</w:t>
        </w:r>
      </w:hyperlink>
      <w:r w:rsidRPr="00694F0C">
        <w:rPr>
          <w:sz w:val="16"/>
          <w:szCs w:val="16"/>
        </w:rPr>
        <w:t xml:space="preserve"> 9, </w:t>
      </w:r>
      <w:hyperlink r:id="rId292" w:anchor="TOC-Flat-Footed" w:history="1">
        <w:r w:rsidRPr="00694F0C">
          <w:rPr>
            <w:rStyle w:val="Hyperlink"/>
            <w:color w:val="auto"/>
            <w:sz w:val="16"/>
            <w:szCs w:val="16"/>
          </w:rPr>
          <w:t>flat-footed</w:t>
        </w:r>
      </w:hyperlink>
      <w:r w:rsidRPr="00694F0C">
        <w:rPr>
          <w:sz w:val="16"/>
          <w:szCs w:val="16"/>
        </w:rPr>
        <w:t xml:space="preserve"> 14 (+6 </w:t>
      </w:r>
      <w:hyperlink r:id="rId293" w:anchor="TOC-Armor-Bonus" w:history="1">
        <w:r w:rsidRPr="00694F0C">
          <w:rPr>
            <w:rStyle w:val="Hyperlink"/>
            <w:color w:val="auto"/>
            <w:sz w:val="16"/>
            <w:szCs w:val="16"/>
          </w:rPr>
          <w:t>armor</w:t>
        </w:r>
      </w:hyperlink>
      <w:r w:rsidRPr="00694F0C">
        <w:rPr>
          <w:sz w:val="16"/>
          <w:szCs w:val="16"/>
        </w:rPr>
        <w:t xml:space="preserve">, +1 </w:t>
      </w:r>
      <w:hyperlink r:id="rId294" w:anchor="TOC-Dexterity-Dex-" w:history="1">
        <w:r w:rsidRPr="00694F0C">
          <w:rPr>
            <w:rStyle w:val="Hyperlink"/>
            <w:color w:val="auto"/>
            <w:sz w:val="16"/>
            <w:szCs w:val="16"/>
          </w:rPr>
          <w:t>Dex</w:t>
        </w:r>
      </w:hyperlink>
      <w:r w:rsidRPr="00694F0C">
        <w:rPr>
          <w:sz w:val="16"/>
          <w:szCs w:val="16"/>
        </w:rPr>
        <w:t xml:space="preserve">, –2 </w:t>
      </w:r>
      <w:hyperlink r:id="rId295" w:anchor="TOC-Rage-Ex-" w:history="1">
        <w:r w:rsidRPr="00694F0C">
          <w:rPr>
            <w:rStyle w:val="Hyperlink"/>
            <w:color w:val="auto"/>
            <w:sz w:val="16"/>
            <w:szCs w:val="16"/>
          </w:rPr>
          <w:t>rage</w:t>
        </w:r>
      </w:hyperlink>
      <w:r w:rsidRPr="00694F0C">
        <w:rPr>
          <w:sz w:val="16"/>
          <w:szCs w:val="16"/>
        </w:rPr>
        <w:t>)</w:t>
      </w:r>
      <w:r w:rsidRPr="00694F0C">
        <w:rPr>
          <w:sz w:val="16"/>
          <w:szCs w:val="16"/>
        </w:rPr>
        <w:br/>
      </w:r>
      <w:r w:rsidRPr="00694F0C">
        <w:rPr>
          <w:b/>
          <w:bCs/>
          <w:sz w:val="16"/>
          <w:szCs w:val="16"/>
        </w:rPr>
        <w:t>hp</w:t>
      </w:r>
      <w:r w:rsidRPr="00694F0C">
        <w:rPr>
          <w:sz w:val="16"/>
          <w:szCs w:val="16"/>
        </w:rPr>
        <w:t xml:space="preserve"> 40 (3d12+15)</w:t>
      </w:r>
      <w:r w:rsidRPr="00694F0C">
        <w:rPr>
          <w:sz w:val="16"/>
          <w:szCs w:val="16"/>
        </w:rPr>
        <w:br/>
      </w:r>
      <w:r w:rsidRPr="00694F0C">
        <w:rPr>
          <w:b/>
          <w:bCs/>
          <w:sz w:val="16"/>
          <w:szCs w:val="16"/>
        </w:rPr>
        <w:t>Fort</w:t>
      </w:r>
      <w:r w:rsidRPr="00694F0C">
        <w:rPr>
          <w:sz w:val="16"/>
          <w:szCs w:val="16"/>
        </w:rPr>
        <w:t xml:space="preserve"> +7, </w:t>
      </w:r>
      <w:r w:rsidRPr="00694F0C">
        <w:rPr>
          <w:b/>
          <w:bCs/>
          <w:sz w:val="16"/>
          <w:szCs w:val="16"/>
        </w:rPr>
        <w:t>Ref</w:t>
      </w:r>
      <w:r w:rsidRPr="00694F0C">
        <w:rPr>
          <w:sz w:val="16"/>
          <w:szCs w:val="16"/>
        </w:rPr>
        <w:t xml:space="preserve"> +2, </w:t>
      </w:r>
      <w:r w:rsidRPr="00694F0C">
        <w:rPr>
          <w:b/>
          <w:bCs/>
          <w:sz w:val="16"/>
          <w:szCs w:val="16"/>
        </w:rPr>
        <w:t>Will</w:t>
      </w:r>
      <w:r w:rsidRPr="00694F0C">
        <w:rPr>
          <w:sz w:val="16"/>
          <w:szCs w:val="16"/>
        </w:rPr>
        <w:t xml:space="preserve"> +3</w:t>
      </w:r>
      <w:r w:rsidRPr="00694F0C">
        <w:rPr>
          <w:sz w:val="16"/>
          <w:szCs w:val="16"/>
        </w:rPr>
        <w:br/>
      </w:r>
      <w:r w:rsidRPr="00694F0C">
        <w:rPr>
          <w:b/>
          <w:bCs/>
          <w:sz w:val="16"/>
          <w:szCs w:val="16"/>
        </w:rPr>
        <w:t>Defensive Abilities</w:t>
      </w:r>
      <w:r w:rsidRPr="00694F0C">
        <w:rPr>
          <w:sz w:val="16"/>
          <w:szCs w:val="16"/>
        </w:rPr>
        <w:t xml:space="preserve"> </w:t>
      </w:r>
      <w:hyperlink r:id="rId296" w:history="1">
        <w:r w:rsidRPr="00694F0C">
          <w:rPr>
            <w:rStyle w:val="Hyperlink"/>
            <w:color w:val="auto"/>
            <w:sz w:val="16"/>
            <w:szCs w:val="16"/>
          </w:rPr>
          <w:t>orc</w:t>
        </w:r>
      </w:hyperlink>
      <w:r w:rsidRPr="00694F0C">
        <w:rPr>
          <w:sz w:val="16"/>
          <w:szCs w:val="16"/>
        </w:rPr>
        <w:t xml:space="preserve"> </w:t>
      </w:r>
      <w:hyperlink r:id="rId297" w:anchor="TOC-Ferocity-Ex-" w:history="1">
        <w:r w:rsidRPr="00694F0C">
          <w:rPr>
            <w:rStyle w:val="Hyperlink"/>
            <w:color w:val="auto"/>
            <w:sz w:val="16"/>
            <w:szCs w:val="16"/>
          </w:rPr>
          <w:t>ferocity</w:t>
        </w:r>
      </w:hyperlink>
      <w:r w:rsidRPr="00694F0C">
        <w:rPr>
          <w:sz w:val="16"/>
          <w:szCs w:val="16"/>
        </w:rPr>
        <w:t xml:space="preserve">, </w:t>
      </w:r>
      <w:hyperlink r:id="rId298" w:anchor="TOC-Trap-Sense-Ex-" w:history="1">
        <w:r w:rsidRPr="00694F0C">
          <w:rPr>
            <w:rStyle w:val="Hyperlink"/>
            <w:color w:val="auto"/>
            <w:sz w:val="16"/>
            <w:szCs w:val="16"/>
          </w:rPr>
          <w:t>trap sense</w:t>
        </w:r>
      </w:hyperlink>
      <w:r w:rsidRPr="00694F0C">
        <w:rPr>
          <w:sz w:val="16"/>
          <w:szCs w:val="16"/>
        </w:rPr>
        <w:t xml:space="preserve"> +1, </w:t>
      </w:r>
      <w:hyperlink r:id="rId299" w:anchor="TOC-Uncanny-Dodge-Ex-" w:history="1">
        <w:r w:rsidRPr="00694F0C">
          <w:rPr>
            <w:rStyle w:val="Hyperlink"/>
            <w:color w:val="auto"/>
            <w:sz w:val="16"/>
            <w:szCs w:val="16"/>
          </w:rPr>
          <w:t>uncanny dodge</w:t>
        </w:r>
      </w:hyperlink>
    </w:p>
    <w:p w:rsidR="004B07BE" w:rsidRPr="00694F0C" w:rsidRDefault="004B07BE" w:rsidP="008F25ED">
      <w:pPr>
        <w:pStyle w:val="Heading4"/>
        <w:pBdr>
          <w:top w:val="single" w:sz="6" w:space="0" w:color="auto"/>
          <w:bottom w:val="single" w:sz="6" w:space="0" w:color="auto"/>
        </w:pBdr>
        <w:spacing w:before="0" w:beforeAutospacing="0" w:after="0" w:afterAutospacing="0"/>
        <w:rPr>
          <w:sz w:val="16"/>
          <w:szCs w:val="16"/>
        </w:rPr>
      </w:pPr>
      <w:bookmarkStart w:id="16" w:name="TOC-OFFENSE2"/>
      <w:bookmarkEnd w:id="16"/>
    </w:p>
    <w:p w:rsidR="004B07BE" w:rsidRPr="00694F0C" w:rsidRDefault="004B07BE" w:rsidP="008F25ED">
      <w:pPr>
        <w:pStyle w:val="Heading4"/>
        <w:pBdr>
          <w:top w:val="single" w:sz="6" w:space="0" w:color="auto"/>
          <w:bottom w:val="single" w:sz="6" w:space="0" w:color="auto"/>
        </w:pBdr>
        <w:spacing w:before="0" w:beforeAutospacing="0" w:after="0" w:afterAutospacing="0"/>
        <w:rPr>
          <w:sz w:val="16"/>
          <w:szCs w:val="16"/>
        </w:rPr>
      </w:pPr>
      <w:r w:rsidRPr="00694F0C">
        <w:rPr>
          <w:sz w:val="16"/>
          <w:szCs w:val="16"/>
        </w:rPr>
        <w:t>OFFENSE</w:t>
      </w:r>
    </w:p>
    <w:p w:rsidR="004B07BE" w:rsidRPr="00694F0C" w:rsidRDefault="004B07BE" w:rsidP="008F25ED">
      <w:pPr>
        <w:pStyle w:val="NormalWeb"/>
        <w:spacing w:before="0" w:beforeAutospacing="0" w:after="0" w:afterAutospacing="0"/>
        <w:rPr>
          <w:sz w:val="16"/>
          <w:szCs w:val="16"/>
        </w:rPr>
      </w:pPr>
      <w:r w:rsidRPr="00694F0C">
        <w:rPr>
          <w:b/>
          <w:bCs/>
          <w:sz w:val="16"/>
          <w:szCs w:val="16"/>
        </w:rPr>
        <w:t>Speed</w:t>
      </w:r>
      <w:r w:rsidRPr="00694F0C">
        <w:rPr>
          <w:sz w:val="16"/>
          <w:szCs w:val="16"/>
        </w:rPr>
        <w:t xml:space="preserve"> 30 ft.</w:t>
      </w:r>
      <w:r w:rsidRPr="00694F0C">
        <w:rPr>
          <w:sz w:val="16"/>
          <w:szCs w:val="16"/>
        </w:rPr>
        <w:br/>
      </w:r>
      <w:r w:rsidRPr="00694F0C">
        <w:rPr>
          <w:b/>
          <w:bCs/>
          <w:sz w:val="16"/>
          <w:szCs w:val="16"/>
        </w:rPr>
        <w:t>Melee</w:t>
      </w:r>
      <w:r w:rsidRPr="00694F0C">
        <w:rPr>
          <w:sz w:val="16"/>
          <w:szCs w:val="16"/>
        </w:rPr>
        <w:t xml:space="preserve"> mwk </w:t>
      </w:r>
      <w:hyperlink r:id="rId300" w:history="1">
        <w:r w:rsidRPr="00694F0C">
          <w:rPr>
            <w:rStyle w:val="Hyperlink"/>
            <w:color w:val="auto"/>
            <w:sz w:val="16"/>
            <w:szCs w:val="16"/>
          </w:rPr>
          <w:t>greataxe</w:t>
        </w:r>
      </w:hyperlink>
      <w:r w:rsidRPr="00694F0C">
        <w:rPr>
          <w:sz w:val="16"/>
          <w:szCs w:val="16"/>
        </w:rPr>
        <w:t xml:space="preserve"> +9 (1d12+7/×3)</w:t>
      </w:r>
    </w:p>
    <w:p w:rsidR="004B07BE" w:rsidRPr="00694F0C" w:rsidRDefault="004B07BE" w:rsidP="002A7C89">
      <w:pPr>
        <w:pStyle w:val="NormalWeb"/>
        <w:spacing w:before="0" w:beforeAutospacing="0" w:after="0" w:afterAutospacing="0"/>
        <w:rPr>
          <w:sz w:val="16"/>
          <w:szCs w:val="16"/>
        </w:rPr>
      </w:pPr>
      <w:r w:rsidRPr="00694F0C">
        <w:rPr>
          <w:b/>
          <w:bCs/>
          <w:sz w:val="16"/>
          <w:szCs w:val="16"/>
        </w:rPr>
        <w:t>PWR ATT</w:t>
      </w:r>
      <w:r w:rsidRPr="00694F0C">
        <w:rPr>
          <w:sz w:val="16"/>
          <w:szCs w:val="16"/>
        </w:rPr>
        <w:t xml:space="preserve"> mwk </w:t>
      </w:r>
      <w:hyperlink r:id="rId301" w:history="1">
        <w:r w:rsidRPr="00694F0C">
          <w:rPr>
            <w:rStyle w:val="Hyperlink"/>
            <w:color w:val="auto"/>
            <w:sz w:val="16"/>
            <w:szCs w:val="16"/>
          </w:rPr>
          <w:t>greataxe</w:t>
        </w:r>
      </w:hyperlink>
      <w:r w:rsidRPr="00694F0C">
        <w:rPr>
          <w:sz w:val="16"/>
          <w:szCs w:val="16"/>
        </w:rPr>
        <w:t xml:space="preserve"> +8 (1d12+10/×3)</w:t>
      </w:r>
    </w:p>
    <w:p w:rsidR="004B07BE" w:rsidRPr="00694F0C" w:rsidRDefault="004B07BE" w:rsidP="008F25ED">
      <w:pPr>
        <w:pStyle w:val="NormalWeb"/>
        <w:spacing w:before="0" w:beforeAutospacing="0" w:after="0" w:afterAutospacing="0"/>
        <w:rPr>
          <w:sz w:val="16"/>
          <w:szCs w:val="16"/>
        </w:rPr>
      </w:pPr>
      <w:r w:rsidRPr="00694F0C">
        <w:rPr>
          <w:b/>
          <w:bCs/>
          <w:sz w:val="16"/>
          <w:szCs w:val="16"/>
        </w:rPr>
        <w:t>Ranged</w:t>
      </w:r>
      <w:r w:rsidRPr="00694F0C">
        <w:rPr>
          <w:sz w:val="16"/>
          <w:szCs w:val="16"/>
        </w:rPr>
        <w:t xml:space="preserve"> mwk </w:t>
      </w:r>
      <w:hyperlink r:id="rId302" w:history="1">
        <w:r w:rsidRPr="00694F0C">
          <w:rPr>
            <w:rStyle w:val="Hyperlink"/>
            <w:color w:val="auto"/>
            <w:sz w:val="16"/>
            <w:szCs w:val="16"/>
          </w:rPr>
          <w:t>sling</w:t>
        </w:r>
      </w:hyperlink>
      <w:r w:rsidRPr="00694F0C">
        <w:rPr>
          <w:sz w:val="16"/>
          <w:szCs w:val="16"/>
        </w:rPr>
        <w:t xml:space="preserve"> +5 (1d4+5)</w:t>
      </w:r>
    </w:p>
    <w:p w:rsidR="004B07BE" w:rsidRPr="00694F0C" w:rsidRDefault="004B07BE" w:rsidP="008F25ED">
      <w:pPr>
        <w:pStyle w:val="NormalWeb"/>
        <w:spacing w:before="0" w:beforeAutospacing="0" w:after="0" w:afterAutospacing="0"/>
        <w:rPr>
          <w:sz w:val="16"/>
          <w:szCs w:val="16"/>
        </w:rPr>
      </w:pPr>
    </w:p>
    <w:p w:rsidR="004B07BE" w:rsidRPr="00694F0C" w:rsidRDefault="004B07BE" w:rsidP="008F25ED">
      <w:pPr>
        <w:pStyle w:val="NormalWeb"/>
        <w:spacing w:before="0" w:beforeAutospacing="0" w:after="0" w:afterAutospacing="0"/>
        <w:rPr>
          <w:b/>
          <w:bCs/>
          <w:sz w:val="16"/>
          <w:szCs w:val="16"/>
        </w:rPr>
      </w:pPr>
      <w:r w:rsidRPr="00694F0C">
        <w:rPr>
          <w:b/>
          <w:bCs/>
          <w:sz w:val="16"/>
          <w:szCs w:val="16"/>
        </w:rPr>
        <w:t>RAGING</w:t>
      </w:r>
    </w:p>
    <w:p w:rsidR="004B07BE" w:rsidRPr="00694F0C" w:rsidRDefault="004B07BE" w:rsidP="002A7C89">
      <w:pPr>
        <w:pStyle w:val="NormalWeb"/>
        <w:spacing w:before="0" w:beforeAutospacing="0" w:after="0" w:afterAutospacing="0"/>
        <w:rPr>
          <w:sz w:val="16"/>
          <w:szCs w:val="16"/>
        </w:rPr>
      </w:pPr>
      <w:r w:rsidRPr="00694F0C">
        <w:rPr>
          <w:b/>
          <w:bCs/>
          <w:sz w:val="16"/>
          <w:szCs w:val="16"/>
        </w:rPr>
        <w:t>Melee</w:t>
      </w:r>
      <w:r w:rsidRPr="00694F0C">
        <w:rPr>
          <w:sz w:val="16"/>
          <w:szCs w:val="16"/>
        </w:rPr>
        <w:t xml:space="preserve"> mwk </w:t>
      </w:r>
      <w:hyperlink r:id="rId303" w:history="1">
        <w:r w:rsidRPr="00694F0C">
          <w:rPr>
            <w:rStyle w:val="Hyperlink"/>
            <w:color w:val="auto"/>
            <w:sz w:val="16"/>
            <w:szCs w:val="16"/>
          </w:rPr>
          <w:t>greataxe</w:t>
        </w:r>
      </w:hyperlink>
      <w:r w:rsidRPr="00694F0C">
        <w:rPr>
          <w:sz w:val="16"/>
          <w:szCs w:val="16"/>
        </w:rPr>
        <w:t xml:space="preserve"> +11 (1d12+10/×3)</w:t>
      </w:r>
    </w:p>
    <w:p w:rsidR="004B07BE" w:rsidRPr="00694F0C" w:rsidRDefault="004B07BE" w:rsidP="002A7C89">
      <w:pPr>
        <w:pStyle w:val="NormalWeb"/>
        <w:spacing w:before="0" w:beforeAutospacing="0" w:after="0" w:afterAutospacing="0"/>
        <w:rPr>
          <w:sz w:val="16"/>
          <w:szCs w:val="16"/>
        </w:rPr>
      </w:pPr>
      <w:r w:rsidRPr="00694F0C">
        <w:rPr>
          <w:b/>
          <w:bCs/>
          <w:sz w:val="16"/>
          <w:szCs w:val="16"/>
        </w:rPr>
        <w:t>PWR ATT</w:t>
      </w:r>
      <w:r w:rsidRPr="00694F0C">
        <w:rPr>
          <w:sz w:val="16"/>
          <w:szCs w:val="16"/>
        </w:rPr>
        <w:t xml:space="preserve"> mwk </w:t>
      </w:r>
      <w:hyperlink r:id="rId304" w:history="1">
        <w:r w:rsidRPr="00694F0C">
          <w:rPr>
            <w:rStyle w:val="Hyperlink"/>
            <w:color w:val="auto"/>
            <w:sz w:val="16"/>
            <w:szCs w:val="16"/>
          </w:rPr>
          <w:t>greataxe</w:t>
        </w:r>
      </w:hyperlink>
      <w:r w:rsidRPr="00694F0C">
        <w:rPr>
          <w:sz w:val="16"/>
          <w:szCs w:val="16"/>
        </w:rPr>
        <w:t xml:space="preserve"> +10 (1d12+13/×3)</w:t>
      </w:r>
    </w:p>
    <w:p w:rsidR="004B07BE" w:rsidRPr="00694F0C" w:rsidRDefault="004B07BE" w:rsidP="008F25ED">
      <w:pPr>
        <w:pStyle w:val="NormalWeb"/>
        <w:spacing w:before="0" w:beforeAutospacing="0" w:after="0" w:afterAutospacing="0"/>
        <w:rPr>
          <w:sz w:val="16"/>
          <w:szCs w:val="16"/>
        </w:rPr>
      </w:pPr>
      <w:r w:rsidRPr="00694F0C">
        <w:rPr>
          <w:sz w:val="16"/>
          <w:szCs w:val="16"/>
        </w:rPr>
        <w:br/>
      </w:r>
      <w:r w:rsidRPr="00694F0C">
        <w:rPr>
          <w:b/>
          <w:bCs/>
          <w:sz w:val="16"/>
          <w:szCs w:val="16"/>
        </w:rPr>
        <w:t>Special Attacks</w:t>
      </w:r>
      <w:r w:rsidRPr="00694F0C">
        <w:rPr>
          <w:sz w:val="16"/>
          <w:szCs w:val="16"/>
        </w:rPr>
        <w:t xml:space="preserve"> rage (10 rounds/day), </w:t>
      </w:r>
      <w:hyperlink r:id="rId305" w:anchor="TOC-Rage-Powers-Ex-" w:history="1">
        <w:r w:rsidRPr="00694F0C">
          <w:rPr>
            <w:rStyle w:val="Hyperlink"/>
            <w:color w:val="auto"/>
            <w:sz w:val="16"/>
            <w:szCs w:val="16"/>
          </w:rPr>
          <w:t>rage powers</w:t>
        </w:r>
      </w:hyperlink>
      <w:r w:rsidRPr="00694F0C">
        <w:rPr>
          <w:sz w:val="16"/>
          <w:szCs w:val="16"/>
        </w:rPr>
        <w:t xml:space="preserve"> (</w:t>
      </w:r>
      <w:hyperlink r:id="rId306" w:history="1">
        <w:r w:rsidRPr="00694F0C">
          <w:rPr>
            <w:rStyle w:val="Hyperlink"/>
            <w:color w:val="auto"/>
            <w:sz w:val="16"/>
            <w:szCs w:val="16"/>
          </w:rPr>
          <w:t>intimidating glare</w:t>
        </w:r>
      </w:hyperlink>
      <w:r w:rsidRPr="00694F0C">
        <w:rPr>
          <w:sz w:val="16"/>
          <w:szCs w:val="16"/>
        </w:rPr>
        <w:t>)</w:t>
      </w:r>
    </w:p>
    <w:p w:rsidR="004B07BE" w:rsidRPr="00694F0C" w:rsidRDefault="004B07BE" w:rsidP="008F25ED">
      <w:pPr>
        <w:pStyle w:val="Heading4"/>
        <w:pBdr>
          <w:top w:val="single" w:sz="6" w:space="0" w:color="auto"/>
          <w:bottom w:val="single" w:sz="6" w:space="0" w:color="auto"/>
        </w:pBdr>
        <w:spacing w:before="0" w:beforeAutospacing="0" w:after="0" w:afterAutospacing="0"/>
        <w:rPr>
          <w:sz w:val="16"/>
          <w:szCs w:val="16"/>
        </w:rPr>
      </w:pPr>
      <w:bookmarkStart w:id="17" w:name="TOC-TACTICS2"/>
      <w:bookmarkEnd w:id="17"/>
    </w:p>
    <w:p w:rsidR="004B07BE" w:rsidRPr="00694F0C" w:rsidRDefault="004B07BE" w:rsidP="008F25ED">
      <w:pPr>
        <w:pStyle w:val="Heading4"/>
        <w:pBdr>
          <w:top w:val="single" w:sz="6" w:space="0" w:color="auto"/>
          <w:bottom w:val="single" w:sz="6" w:space="0" w:color="auto"/>
        </w:pBdr>
        <w:spacing w:before="0" w:beforeAutospacing="0" w:after="0" w:afterAutospacing="0"/>
        <w:rPr>
          <w:sz w:val="16"/>
          <w:szCs w:val="16"/>
        </w:rPr>
      </w:pPr>
      <w:r w:rsidRPr="00694F0C">
        <w:rPr>
          <w:sz w:val="16"/>
          <w:szCs w:val="16"/>
        </w:rPr>
        <w:t>TACTICS</w:t>
      </w:r>
    </w:p>
    <w:p w:rsidR="004B07BE" w:rsidRPr="00694F0C" w:rsidRDefault="004B07BE" w:rsidP="008F25ED">
      <w:pPr>
        <w:pStyle w:val="NormalWeb"/>
        <w:spacing w:before="0" w:beforeAutospacing="0" w:after="0" w:afterAutospacing="0"/>
        <w:rPr>
          <w:sz w:val="16"/>
          <w:szCs w:val="16"/>
        </w:rPr>
      </w:pPr>
      <w:r w:rsidRPr="00694F0C">
        <w:rPr>
          <w:b/>
          <w:bCs/>
          <w:sz w:val="16"/>
          <w:szCs w:val="16"/>
        </w:rPr>
        <w:t>During Combat</w:t>
      </w:r>
      <w:r w:rsidRPr="00694F0C">
        <w:rPr>
          <w:sz w:val="16"/>
          <w:szCs w:val="16"/>
        </w:rPr>
        <w:t xml:space="preserve"> The barbarian uses </w:t>
      </w:r>
      <w:hyperlink r:id="rId307" w:history="1">
        <w:r w:rsidRPr="00694F0C">
          <w:rPr>
            <w:rStyle w:val="Hyperlink"/>
            <w:color w:val="auto"/>
            <w:sz w:val="16"/>
            <w:szCs w:val="16"/>
          </w:rPr>
          <w:t>intimidating glare</w:t>
        </w:r>
      </w:hyperlink>
      <w:r w:rsidRPr="00694F0C">
        <w:rPr>
          <w:sz w:val="16"/>
          <w:szCs w:val="16"/>
        </w:rPr>
        <w:t xml:space="preserve"> each round, attacking first, then focusing her glare upon the uninjured.</w:t>
      </w:r>
    </w:p>
    <w:p w:rsidR="004B07BE" w:rsidRPr="00694F0C" w:rsidRDefault="004B07BE" w:rsidP="008F25ED">
      <w:pPr>
        <w:pStyle w:val="NormalWeb"/>
        <w:pBdr>
          <w:bottom w:val="single" w:sz="6" w:space="0" w:color="auto"/>
        </w:pBdr>
        <w:spacing w:before="0" w:beforeAutospacing="0" w:after="0" w:afterAutospacing="0"/>
        <w:ind w:left="230" w:right="230"/>
        <w:rPr>
          <w:b/>
          <w:bCs/>
          <w:sz w:val="16"/>
          <w:szCs w:val="16"/>
        </w:rPr>
      </w:pPr>
      <w:r w:rsidRPr="00694F0C">
        <w:rPr>
          <w:b/>
          <w:bCs/>
          <w:sz w:val="16"/>
          <w:szCs w:val="16"/>
        </w:rPr>
        <w:t>Base Statistics</w:t>
      </w:r>
    </w:p>
    <w:p w:rsidR="004B07BE" w:rsidRPr="00694F0C" w:rsidRDefault="004B07BE" w:rsidP="008F25ED">
      <w:pPr>
        <w:pStyle w:val="NormalWeb"/>
        <w:spacing w:before="0" w:beforeAutospacing="0" w:after="0" w:afterAutospacing="0"/>
        <w:ind w:left="230" w:right="230"/>
        <w:rPr>
          <w:sz w:val="16"/>
          <w:szCs w:val="16"/>
        </w:rPr>
      </w:pPr>
      <w:r w:rsidRPr="00694F0C">
        <w:rPr>
          <w:sz w:val="16"/>
          <w:szCs w:val="16"/>
        </w:rPr>
        <w:t xml:space="preserve">When not </w:t>
      </w:r>
      <w:hyperlink r:id="rId308" w:anchor="TOC-Rage-Ex-" w:history="1">
        <w:r w:rsidRPr="00694F0C">
          <w:rPr>
            <w:rStyle w:val="Hyperlink"/>
            <w:color w:val="auto"/>
            <w:sz w:val="16"/>
            <w:szCs w:val="16"/>
          </w:rPr>
          <w:t>raging</w:t>
        </w:r>
      </w:hyperlink>
      <w:r w:rsidRPr="00694F0C">
        <w:rPr>
          <w:sz w:val="16"/>
          <w:szCs w:val="16"/>
        </w:rPr>
        <w:t xml:space="preserve">, the barbarian's statistics are </w:t>
      </w:r>
      <w:r w:rsidRPr="00694F0C">
        <w:rPr>
          <w:b/>
          <w:bCs/>
          <w:sz w:val="16"/>
          <w:szCs w:val="16"/>
        </w:rPr>
        <w:t>AC</w:t>
      </w:r>
      <w:r w:rsidRPr="00694F0C">
        <w:rPr>
          <w:sz w:val="16"/>
          <w:szCs w:val="16"/>
        </w:rPr>
        <w:t xml:space="preserve"> 17, </w:t>
      </w:r>
      <w:hyperlink r:id="rId309" w:anchor="TOC-Touch-Attacks" w:history="1">
        <w:r w:rsidRPr="00694F0C">
          <w:rPr>
            <w:rStyle w:val="Hyperlink"/>
            <w:color w:val="auto"/>
            <w:sz w:val="16"/>
            <w:szCs w:val="16"/>
          </w:rPr>
          <w:t>touch</w:t>
        </w:r>
      </w:hyperlink>
      <w:r w:rsidRPr="00694F0C">
        <w:rPr>
          <w:sz w:val="16"/>
          <w:szCs w:val="16"/>
        </w:rPr>
        <w:t xml:space="preserve"> 11, </w:t>
      </w:r>
      <w:hyperlink r:id="rId310" w:anchor="TOC-Flat-Footed" w:history="1">
        <w:r w:rsidRPr="00694F0C">
          <w:rPr>
            <w:rStyle w:val="Hyperlink"/>
            <w:color w:val="auto"/>
            <w:sz w:val="16"/>
            <w:szCs w:val="16"/>
          </w:rPr>
          <w:t>flat-footed</w:t>
        </w:r>
      </w:hyperlink>
      <w:r w:rsidRPr="00694F0C">
        <w:rPr>
          <w:sz w:val="16"/>
          <w:szCs w:val="16"/>
        </w:rPr>
        <w:t xml:space="preserve"> 16; </w:t>
      </w:r>
      <w:r w:rsidRPr="00694F0C">
        <w:rPr>
          <w:b/>
          <w:bCs/>
          <w:sz w:val="16"/>
          <w:szCs w:val="16"/>
        </w:rPr>
        <w:t>hp</w:t>
      </w:r>
      <w:r w:rsidRPr="00694F0C">
        <w:rPr>
          <w:sz w:val="16"/>
          <w:szCs w:val="16"/>
        </w:rPr>
        <w:t xml:space="preserve"> 34; </w:t>
      </w:r>
      <w:r w:rsidRPr="00694F0C">
        <w:rPr>
          <w:b/>
          <w:bCs/>
          <w:sz w:val="16"/>
          <w:szCs w:val="16"/>
        </w:rPr>
        <w:t>Fort</w:t>
      </w:r>
      <w:r w:rsidRPr="00694F0C">
        <w:rPr>
          <w:sz w:val="16"/>
          <w:szCs w:val="16"/>
        </w:rPr>
        <w:t xml:space="preserve"> +5, </w:t>
      </w:r>
      <w:r w:rsidRPr="00694F0C">
        <w:rPr>
          <w:b/>
          <w:bCs/>
          <w:sz w:val="16"/>
          <w:szCs w:val="16"/>
        </w:rPr>
        <w:t>Will</w:t>
      </w:r>
      <w:r w:rsidRPr="00694F0C">
        <w:rPr>
          <w:sz w:val="16"/>
          <w:szCs w:val="16"/>
        </w:rPr>
        <w:t xml:space="preserve">+1; </w:t>
      </w:r>
      <w:r w:rsidRPr="00694F0C">
        <w:rPr>
          <w:b/>
          <w:bCs/>
          <w:sz w:val="16"/>
          <w:szCs w:val="16"/>
        </w:rPr>
        <w:t>Melee</w:t>
      </w:r>
      <w:r w:rsidRPr="00694F0C">
        <w:rPr>
          <w:sz w:val="16"/>
          <w:szCs w:val="16"/>
        </w:rPr>
        <w:t xml:space="preserve"> mwk </w:t>
      </w:r>
      <w:hyperlink r:id="rId311" w:history="1">
        <w:r w:rsidRPr="00694F0C">
          <w:rPr>
            <w:rStyle w:val="Hyperlink"/>
            <w:color w:val="auto"/>
            <w:sz w:val="16"/>
            <w:szCs w:val="16"/>
          </w:rPr>
          <w:t>greataxe</w:t>
        </w:r>
      </w:hyperlink>
      <w:r w:rsidRPr="00694F0C">
        <w:rPr>
          <w:sz w:val="16"/>
          <w:szCs w:val="16"/>
        </w:rPr>
        <w:t xml:space="preserve"> +7 (1d12+4/×3); </w:t>
      </w:r>
      <w:r w:rsidRPr="00694F0C">
        <w:rPr>
          <w:b/>
          <w:bCs/>
          <w:sz w:val="16"/>
          <w:szCs w:val="16"/>
        </w:rPr>
        <w:t>Ranged</w:t>
      </w:r>
      <w:r w:rsidRPr="00694F0C">
        <w:rPr>
          <w:sz w:val="16"/>
          <w:szCs w:val="16"/>
        </w:rPr>
        <w:t xml:space="preserve"> mwk </w:t>
      </w:r>
      <w:hyperlink r:id="rId312" w:history="1">
        <w:r w:rsidRPr="00694F0C">
          <w:rPr>
            <w:rStyle w:val="Hyperlink"/>
            <w:color w:val="auto"/>
            <w:sz w:val="16"/>
            <w:szCs w:val="16"/>
          </w:rPr>
          <w:t>sling</w:t>
        </w:r>
      </w:hyperlink>
      <w:r w:rsidRPr="00694F0C">
        <w:rPr>
          <w:sz w:val="16"/>
          <w:szCs w:val="16"/>
        </w:rPr>
        <w:t xml:space="preserve"> +5 (1d4+3); </w:t>
      </w:r>
      <w:r w:rsidRPr="00694F0C">
        <w:rPr>
          <w:b/>
          <w:bCs/>
          <w:sz w:val="16"/>
          <w:szCs w:val="16"/>
        </w:rPr>
        <w:t>Str</w:t>
      </w:r>
      <w:r w:rsidRPr="00694F0C">
        <w:rPr>
          <w:sz w:val="16"/>
          <w:szCs w:val="16"/>
        </w:rPr>
        <w:t xml:space="preserve"> 17, </w:t>
      </w:r>
      <w:r w:rsidRPr="00694F0C">
        <w:rPr>
          <w:b/>
          <w:bCs/>
          <w:sz w:val="16"/>
          <w:szCs w:val="16"/>
        </w:rPr>
        <w:t>Con</w:t>
      </w:r>
      <w:r w:rsidRPr="00694F0C">
        <w:rPr>
          <w:sz w:val="16"/>
          <w:szCs w:val="16"/>
        </w:rPr>
        <w:t xml:space="preserve"> 14; </w:t>
      </w:r>
      <w:r w:rsidRPr="00694F0C">
        <w:rPr>
          <w:b/>
          <w:bCs/>
          <w:sz w:val="16"/>
          <w:szCs w:val="16"/>
        </w:rPr>
        <w:t>CMB</w:t>
      </w:r>
      <w:r w:rsidRPr="00694F0C">
        <w:rPr>
          <w:sz w:val="16"/>
          <w:szCs w:val="16"/>
        </w:rPr>
        <w:t xml:space="preserve"> +6; </w:t>
      </w:r>
      <w:r w:rsidRPr="00694F0C">
        <w:rPr>
          <w:b/>
          <w:bCs/>
          <w:sz w:val="16"/>
          <w:szCs w:val="16"/>
        </w:rPr>
        <w:t>Skills</w:t>
      </w:r>
      <w:r w:rsidRPr="00694F0C">
        <w:rPr>
          <w:sz w:val="16"/>
          <w:szCs w:val="16"/>
        </w:rPr>
        <w:t xml:space="preserve"> </w:t>
      </w:r>
      <w:hyperlink r:id="rId313" w:history="1">
        <w:r w:rsidRPr="00694F0C">
          <w:rPr>
            <w:rStyle w:val="Hyperlink"/>
            <w:color w:val="auto"/>
            <w:sz w:val="16"/>
            <w:szCs w:val="16"/>
          </w:rPr>
          <w:t>Climb</w:t>
        </w:r>
      </w:hyperlink>
      <w:r w:rsidRPr="00694F0C">
        <w:rPr>
          <w:sz w:val="16"/>
          <w:szCs w:val="16"/>
        </w:rPr>
        <w:t xml:space="preserve"> +5, </w:t>
      </w:r>
      <w:hyperlink r:id="rId314" w:history="1">
        <w:r w:rsidRPr="00694F0C">
          <w:rPr>
            <w:rStyle w:val="Hyperlink"/>
            <w:color w:val="auto"/>
            <w:sz w:val="16"/>
            <w:szCs w:val="16"/>
          </w:rPr>
          <w:t>Intimidate</w:t>
        </w:r>
      </w:hyperlink>
      <w:r w:rsidRPr="00694F0C">
        <w:rPr>
          <w:sz w:val="16"/>
          <w:szCs w:val="16"/>
        </w:rPr>
        <w:t xml:space="preserve"> +12, </w:t>
      </w:r>
      <w:hyperlink r:id="rId315" w:history="1">
        <w:r w:rsidRPr="00694F0C">
          <w:rPr>
            <w:rStyle w:val="Hyperlink"/>
            <w:color w:val="auto"/>
            <w:sz w:val="16"/>
            <w:szCs w:val="16"/>
          </w:rPr>
          <w:t>Swim</w:t>
        </w:r>
      </w:hyperlink>
      <w:r w:rsidRPr="00694F0C">
        <w:rPr>
          <w:sz w:val="16"/>
          <w:szCs w:val="16"/>
        </w:rPr>
        <w:t xml:space="preserve"> +3.</w:t>
      </w:r>
    </w:p>
    <w:p w:rsidR="004B07BE" w:rsidRPr="00694F0C" w:rsidRDefault="004B07BE" w:rsidP="008F25ED">
      <w:pPr>
        <w:pStyle w:val="Heading4"/>
        <w:pBdr>
          <w:top w:val="single" w:sz="6" w:space="0" w:color="auto"/>
          <w:bottom w:val="single" w:sz="6" w:space="0" w:color="auto"/>
        </w:pBdr>
        <w:spacing w:before="0" w:beforeAutospacing="0" w:after="0" w:afterAutospacing="0"/>
        <w:rPr>
          <w:sz w:val="16"/>
          <w:szCs w:val="16"/>
        </w:rPr>
      </w:pPr>
      <w:bookmarkStart w:id="18" w:name="TOC-STATISTICS2"/>
      <w:bookmarkEnd w:id="18"/>
    </w:p>
    <w:p w:rsidR="004B07BE" w:rsidRPr="00694F0C" w:rsidRDefault="004B07BE" w:rsidP="008F25ED">
      <w:pPr>
        <w:pStyle w:val="Heading4"/>
        <w:pBdr>
          <w:top w:val="single" w:sz="6" w:space="0" w:color="auto"/>
          <w:bottom w:val="single" w:sz="6" w:space="0" w:color="auto"/>
        </w:pBdr>
        <w:spacing w:before="0" w:beforeAutospacing="0" w:after="0" w:afterAutospacing="0"/>
        <w:rPr>
          <w:sz w:val="16"/>
          <w:szCs w:val="16"/>
        </w:rPr>
      </w:pPr>
      <w:r w:rsidRPr="00694F0C">
        <w:rPr>
          <w:sz w:val="16"/>
          <w:szCs w:val="16"/>
        </w:rPr>
        <w:t>STATISTICS</w:t>
      </w:r>
    </w:p>
    <w:p w:rsidR="004B07BE" w:rsidRPr="00694F0C" w:rsidRDefault="004B07BE" w:rsidP="008F25ED">
      <w:pPr>
        <w:pStyle w:val="NormalWeb"/>
        <w:spacing w:before="0" w:beforeAutospacing="0" w:after="0" w:afterAutospacing="0"/>
        <w:rPr>
          <w:sz w:val="16"/>
          <w:szCs w:val="16"/>
        </w:rPr>
      </w:pPr>
      <w:r w:rsidRPr="00694F0C">
        <w:rPr>
          <w:b/>
          <w:bCs/>
          <w:sz w:val="16"/>
          <w:szCs w:val="16"/>
        </w:rPr>
        <w:t>Str</w:t>
      </w:r>
      <w:r w:rsidRPr="00694F0C">
        <w:rPr>
          <w:sz w:val="16"/>
          <w:szCs w:val="16"/>
        </w:rPr>
        <w:t xml:space="preserve"> 21, </w:t>
      </w:r>
      <w:r w:rsidRPr="00694F0C">
        <w:rPr>
          <w:b/>
          <w:bCs/>
          <w:sz w:val="16"/>
          <w:szCs w:val="16"/>
        </w:rPr>
        <w:t>Dex</w:t>
      </w:r>
      <w:r w:rsidRPr="00694F0C">
        <w:rPr>
          <w:sz w:val="16"/>
          <w:szCs w:val="16"/>
        </w:rPr>
        <w:t xml:space="preserve"> 13, </w:t>
      </w:r>
      <w:r w:rsidRPr="00694F0C">
        <w:rPr>
          <w:b/>
          <w:bCs/>
          <w:sz w:val="16"/>
          <w:szCs w:val="16"/>
        </w:rPr>
        <w:t>Con</w:t>
      </w:r>
      <w:r w:rsidRPr="00694F0C">
        <w:rPr>
          <w:sz w:val="16"/>
          <w:szCs w:val="16"/>
        </w:rPr>
        <w:t xml:space="preserve"> 18, </w:t>
      </w:r>
      <w:r w:rsidRPr="00694F0C">
        <w:rPr>
          <w:b/>
          <w:bCs/>
          <w:sz w:val="16"/>
          <w:szCs w:val="16"/>
        </w:rPr>
        <w:t>Int</w:t>
      </w:r>
      <w:r w:rsidRPr="00694F0C">
        <w:rPr>
          <w:sz w:val="16"/>
          <w:szCs w:val="16"/>
        </w:rPr>
        <w:t xml:space="preserve"> 8, </w:t>
      </w:r>
      <w:r w:rsidRPr="00694F0C">
        <w:rPr>
          <w:b/>
          <w:bCs/>
          <w:sz w:val="16"/>
          <w:szCs w:val="16"/>
        </w:rPr>
        <w:t>Wis</w:t>
      </w:r>
      <w:r w:rsidRPr="00694F0C">
        <w:rPr>
          <w:sz w:val="16"/>
          <w:szCs w:val="16"/>
        </w:rPr>
        <w:t xml:space="preserve"> 10, </w:t>
      </w:r>
      <w:r w:rsidRPr="00694F0C">
        <w:rPr>
          <w:b/>
          <w:bCs/>
          <w:sz w:val="16"/>
          <w:szCs w:val="16"/>
        </w:rPr>
        <w:t>Cha</w:t>
      </w:r>
      <w:r w:rsidRPr="00694F0C">
        <w:rPr>
          <w:sz w:val="16"/>
          <w:szCs w:val="16"/>
        </w:rPr>
        <w:t xml:space="preserve"> 12</w:t>
      </w:r>
      <w:r w:rsidRPr="00694F0C">
        <w:rPr>
          <w:sz w:val="16"/>
          <w:szCs w:val="16"/>
        </w:rPr>
        <w:br/>
      </w:r>
    </w:p>
    <w:p w:rsidR="004B07BE" w:rsidRPr="00694F0C" w:rsidRDefault="004B07BE" w:rsidP="008F25ED">
      <w:pPr>
        <w:pStyle w:val="NormalWeb"/>
        <w:spacing w:before="0" w:beforeAutospacing="0" w:after="0" w:afterAutospacing="0"/>
        <w:rPr>
          <w:sz w:val="16"/>
          <w:szCs w:val="16"/>
        </w:rPr>
      </w:pPr>
      <w:r w:rsidRPr="00694F0C">
        <w:rPr>
          <w:b/>
          <w:bCs/>
          <w:sz w:val="16"/>
          <w:szCs w:val="16"/>
        </w:rPr>
        <w:t>Base Atk</w:t>
      </w:r>
      <w:r w:rsidRPr="00694F0C">
        <w:rPr>
          <w:sz w:val="16"/>
          <w:szCs w:val="16"/>
        </w:rPr>
        <w:t xml:space="preserve"> +3; </w:t>
      </w:r>
      <w:r w:rsidRPr="00694F0C">
        <w:rPr>
          <w:b/>
          <w:bCs/>
          <w:sz w:val="16"/>
          <w:szCs w:val="16"/>
        </w:rPr>
        <w:t>CMB</w:t>
      </w:r>
      <w:r w:rsidRPr="00694F0C">
        <w:rPr>
          <w:sz w:val="16"/>
          <w:szCs w:val="16"/>
        </w:rPr>
        <w:t xml:space="preserve"> +8; </w:t>
      </w:r>
      <w:r w:rsidRPr="00694F0C">
        <w:rPr>
          <w:b/>
          <w:bCs/>
          <w:sz w:val="16"/>
          <w:szCs w:val="16"/>
        </w:rPr>
        <w:t>CMD</w:t>
      </w:r>
      <w:r w:rsidRPr="00694F0C">
        <w:rPr>
          <w:sz w:val="16"/>
          <w:szCs w:val="16"/>
        </w:rPr>
        <w:t xml:space="preserve"> 17</w:t>
      </w:r>
      <w:r w:rsidRPr="00694F0C">
        <w:rPr>
          <w:sz w:val="16"/>
          <w:szCs w:val="16"/>
        </w:rPr>
        <w:br/>
      </w:r>
    </w:p>
    <w:p w:rsidR="004B07BE" w:rsidRPr="00694F0C" w:rsidRDefault="004B07BE" w:rsidP="008F25ED">
      <w:pPr>
        <w:pStyle w:val="NormalWeb"/>
        <w:spacing w:before="0" w:beforeAutospacing="0" w:after="0" w:afterAutospacing="0"/>
        <w:rPr>
          <w:sz w:val="16"/>
          <w:szCs w:val="16"/>
        </w:rPr>
      </w:pPr>
      <w:r w:rsidRPr="00694F0C">
        <w:rPr>
          <w:b/>
          <w:bCs/>
          <w:sz w:val="16"/>
          <w:szCs w:val="16"/>
        </w:rPr>
        <w:t>Feats</w:t>
      </w:r>
      <w:r w:rsidRPr="00694F0C">
        <w:rPr>
          <w:sz w:val="16"/>
          <w:szCs w:val="16"/>
        </w:rPr>
        <w:t xml:space="preserve"> </w:t>
      </w:r>
      <w:hyperlink r:id="rId316" w:history="1">
        <w:r w:rsidRPr="00694F0C">
          <w:rPr>
            <w:rStyle w:val="Hyperlink"/>
            <w:color w:val="auto"/>
            <w:sz w:val="16"/>
            <w:szCs w:val="16"/>
          </w:rPr>
          <w:t>Intimidating Prowess</w:t>
        </w:r>
      </w:hyperlink>
      <w:r w:rsidRPr="00694F0C">
        <w:rPr>
          <w:sz w:val="16"/>
          <w:szCs w:val="16"/>
        </w:rPr>
        <w:t xml:space="preserve">, </w:t>
      </w:r>
      <w:hyperlink r:id="rId317" w:history="1">
        <w:r w:rsidRPr="00694F0C">
          <w:rPr>
            <w:rStyle w:val="Hyperlink"/>
            <w:color w:val="auto"/>
            <w:sz w:val="16"/>
            <w:szCs w:val="16"/>
          </w:rPr>
          <w:t>Power Attack</w:t>
        </w:r>
      </w:hyperlink>
      <w:r w:rsidRPr="00694F0C">
        <w:rPr>
          <w:sz w:val="16"/>
          <w:szCs w:val="16"/>
        </w:rPr>
        <w:br/>
      </w:r>
      <w:r w:rsidRPr="00694F0C">
        <w:rPr>
          <w:b/>
          <w:bCs/>
          <w:sz w:val="16"/>
          <w:szCs w:val="16"/>
        </w:rPr>
        <w:t>Skills</w:t>
      </w:r>
      <w:r w:rsidRPr="00694F0C">
        <w:rPr>
          <w:sz w:val="16"/>
          <w:szCs w:val="16"/>
        </w:rPr>
        <w:t xml:space="preserve"> </w:t>
      </w:r>
      <w:hyperlink r:id="rId318" w:history="1">
        <w:r w:rsidRPr="00694F0C">
          <w:rPr>
            <w:rStyle w:val="Hyperlink"/>
            <w:color w:val="auto"/>
            <w:sz w:val="16"/>
            <w:szCs w:val="16"/>
          </w:rPr>
          <w:t>Climb</w:t>
        </w:r>
      </w:hyperlink>
      <w:r w:rsidRPr="00694F0C">
        <w:rPr>
          <w:sz w:val="16"/>
          <w:szCs w:val="16"/>
        </w:rPr>
        <w:t xml:space="preserve"> +7, </w:t>
      </w:r>
      <w:hyperlink r:id="rId319" w:history="1">
        <w:r w:rsidRPr="00694F0C">
          <w:rPr>
            <w:rStyle w:val="Hyperlink"/>
            <w:color w:val="auto"/>
            <w:sz w:val="16"/>
            <w:szCs w:val="16"/>
          </w:rPr>
          <w:t>Intimidate</w:t>
        </w:r>
      </w:hyperlink>
      <w:r w:rsidRPr="00694F0C">
        <w:rPr>
          <w:sz w:val="16"/>
          <w:szCs w:val="16"/>
        </w:rPr>
        <w:t xml:space="preserve"> +14, </w:t>
      </w:r>
      <w:hyperlink r:id="rId320" w:history="1">
        <w:r w:rsidRPr="00694F0C">
          <w:rPr>
            <w:rStyle w:val="Hyperlink"/>
            <w:color w:val="auto"/>
            <w:sz w:val="16"/>
            <w:szCs w:val="16"/>
          </w:rPr>
          <w:t>Perception</w:t>
        </w:r>
      </w:hyperlink>
      <w:r w:rsidRPr="00694F0C">
        <w:rPr>
          <w:sz w:val="16"/>
          <w:szCs w:val="16"/>
        </w:rPr>
        <w:t xml:space="preserve"> +6, </w:t>
      </w:r>
      <w:hyperlink r:id="rId321" w:history="1">
        <w:r w:rsidRPr="00694F0C">
          <w:rPr>
            <w:rStyle w:val="Hyperlink"/>
            <w:color w:val="auto"/>
            <w:sz w:val="16"/>
            <w:szCs w:val="16"/>
          </w:rPr>
          <w:t>Survival</w:t>
        </w:r>
      </w:hyperlink>
      <w:r w:rsidRPr="00694F0C">
        <w:rPr>
          <w:sz w:val="16"/>
          <w:szCs w:val="16"/>
        </w:rPr>
        <w:t xml:space="preserve"> +4, </w:t>
      </w:r>
      <w:hyperlink r:id="rId322" w:history="1">
        <w:r w:rsidRPr="00694F0C">
          <w:rPr>
            <w:rStyle w:val="Hyperlink"/>
            <w:color w:val="auto"/>
            <w:sz w:val="16"/>
            <w:szCs w:val="16"/>
          </w:rPr>
          <w:t>Swim</w:t>
        </w:r>
      </w:hyperlink>
      <w:r w:rsidRPr="00694F0C">
        <w:rPr>
          <w:sz w:val="16"/>
          <w:szCs w:val="16"/>
        </w:rPr>
        <w:t xml:space="preserve"> +5</w:t>
      </w:r>
      <w:r w:rsidRPr="00694F0C">
        <w:rPr>
          <w:sz w:val="16"/>
          <w:szCs w:val="16"/>
        </w:rPr>
        <w:br/>
      </w:r>
      <w:r w:rsidRPr="00694F0C">
        <w:rPr>
          <w:b/>
          <w:bCs/>
          <w:sz w:val="16"/>
          <w:szCs w:val="16"/>
        </w:rPr>
        <w:t>Languages</w:t>
      </w:r>
      <w:r w:rsidRPr="00694F0C">
        <w:rPr>
          <w:sz w:val="16"/>
          <w:szCs w:val="16"/>
        </w:rPr>
        <w:t xml:space="preserve"> Common, Orc</w:t>
      </w:r>
      <w:r w:rsidRPr="00694F0C">
        <w:rPr>
          <w:sz w:val="16"/>
          <w:szCs w:val="16"/>
        </w:rPr>
        <w:br/>
      </w:r>
      <w:r w:rsidRPr="00694F0C">
        <w:rPr>
          <w:b/>
          <w:bCs/>
          <w:sz w:val="16"/>
          <w:szCs w:val="16"/>
        </w:rPr>
        <w:t>SQ</w:t>
      </w:r>
      <w:r w:rsidRPr="00694F0C">
        <w:rPr>
          <w:sz w:val="16"/>
          <w:szCs w:val="16"/>
        </w:rPr>
        <w:t xml:space="preserve"> </w:t>
      </w:r>
      <w:hyperlink r:id="rId323" w:anchor="TOC-Fast-Movement-Ex-" w:history="1">
        <w:r w:rsidRPr="00694F0C">
          <w:rPr>
            <w:rStyle w:val="Hyperlink"/>
            <w:color w:val="auto"/>
            <w:sz w:val="16"/>
            <w:szCs w:val="16"/>
          </w:rPr>
          <w:t>fast movement</w:t>
        </w:r>
      </w:hyperlink>
      <w:r w:rsidRPr="00694F0C">
        <w:rPr>
          <w:sz w:val="16"/>
          <w:szCs w:val="16"/>
        </w:rPr>
        <w:t>, orc blood, weapon familiarity</w:t>
      </w:r>
      <w:r w:rsidRPr="00694F0C">
        <w:rPr>
          <w:sz w:val="16"/>
          <w:szCs w:val="16"/>
        </w:rPr>
        <w:br/>
      </w:r>
      <w:r w:rsidRPr="00694F0C">
        <w:rPr>
          <w:b/>
          <w:bCs/>
          <w:sz w:val="16"/>
          <w:szCs w:val="16"/>
        </w:rPr>
        <w:t>Combat Gear</w:t>
      </w:r>
      <w:r w:rsidRPr="00694F0C">
        <w:rPr>
          <w:sz w:val="16"/>
          <w:szCs w:val="16"/>
        </w:rPr>
        <w:t xml:space="preserve"> </w:t>
      </w:r>
      <w:hyperlink r:id="rId324" w:history="1">
        <w:r w:rsidRPr="00694F0C">
          <w:rPr>
            <w:rStyle w:val="Hyperlink"/>
            <w:i/>
            <w:iCs/>
            <w:color w:val="auto"/>
            <w:sz w:val="16"/>
            <w:szCs w:val="16"/>
          </w:rPr>
          <w:t>potion of</w:t>
        </w:r>
      </w:hyperlink>
      <w:r w:rsidRPr="00694F0C">
        <w:rPr>
          <w:sz w:val="16"/>
          <w:szCs w:val="16"/>
        </w:rPr>
        <w:t xml:space="preserve"> </w:t>
      </w:r>
      <w:hyperlink r:id="rId325" w:history="1">
        <w:r w:rsidRPr="00694F0C">
          <w:rPr>
            <w:rStyle w:val="Hyperlink"/>
            <w:i/>
            <w:iCs/>
            <w:color w:val="auto"/>
            <w:sz w:val="16"/>
            <w:szCs w:val="16"/>
          </w:rPr>
          <w:t>cure light wounds</w:t>
        </w:r>
      </w:hyperlink>
      <w:r w:rsidRPr="00694F0C">
        <w:rPr>
          <w:sz w:val="16"/>
          <w:szCs w:val="16"/>
        </w:rPr>
        <w:t xml:space="preserve">, </w:t>
      </w:r>
      <w:hyperlink r:id="rId326" w:history="1">
        <w:r w:rsidRPr="00694F0C">
          <w:rPr>
            <w:rStyle w:val="Hyperlink"/>
            <w:i/>
            <w:iCs/>
            <w:color w:val="auto"/>
            <w:sz w:val="16"/>
            <w:szCs w:val="16"/>
          </w:rPr>
          <w:t>potion of</w:t>
        </w:r>
      </w:hyperlink>
      <w:r w:rsidRPr="00694F0C">
        <w:rPr>
          <w:sz w:val="16"/>
          <w:szCs w:val="16"/>
        </w:rPr>
        <w:t xml:space="preserve"> </w:t>
      </w:r>
      <w:hyperlink r:id="rId327" w:history="1">
        <w:r w:rsidRPr="00694F0C">
          <w:rPr>
            <w:rStyle w:val="Hyperlink"/>
            <w:i/>
            <w:iCs/>
            <w:color w:val="auto"/>
            <w:sz w:val="16"/>
            <w:szCs w:val="16"/>
          </w:rPr>
          <w:t>lesser restoration</w:t>
        </w:r>
      </w:hyperlink>
      <w:r w:rsidRPr="00694F0C">
        <w:rPr>
          <w:sz w:val="16"/>
          <w:szCs w:val="16"/>
        </w:rPr>
        <w:t xml:space="preserve">, </w:t>
      </w:r>
      <w:hyperlink r:id="rId328" w:history="1">
        <w:r w:rsidRPr="00694F0C">
          <w:rPr>
            <w:rStyle w:val="Hyperlink"/>
            <w:i/>
            <w:iCs/>
            <w:color w:val="auto"/>
            <w:sz w:val="16"/>
            <w:szCs w:val="16"/>
          </w:rPr>
          <w:t>potion of</w:t>
        </w:r>
      </w:hyperlink>
      <w:r w:rsidRPr="00694F0C">
        <w:rPr>
          <w:sz w:val="16"/>
          <w:szCs w:val="16"/>
        </w:rPr>
        <w:t xml:space="preserve"> </w:t>
      </w:r>
      <w:hyperlink r:id="rId329" w:history="1">
        <w:r w:rsidRPr="00694F0C">
          <w:rPr>
            <w:rStyle w:val="Hyperlink"/>
            <w:i/>
            <w:iCs/>
            <w:color w:val="auto"/>
            <w:sz w:val="16"/>
            <w:szCs w:val="16"/>
          </w:rPr>
          <w:t>protection from good</w:t>
        </w:r>
      </w:hyperlink>
      <w:r w:rsidRPr="00694F0C">
        <w:rPr>
          <w:sz w:val="16"/>
          <w:szCs w:val="16"/>
        </w:rPr>
        <w:t xml:space="preserve">; </w:t>
      </w:r>
      <w:r w:rsidRPr="00694F0C">
        <w:rPr>
          <w:b/>
          <w:bCs/>
          <w:sz w:val="16"/>
          <w:szCs w:val="16"/>
        </w:rPr>
        <w:t>Other Gear</w:t>
      </w:r>
      <w:r w:rsidRPr="00694F0C">
        <w:rPr>
          <w:sz w:val="16"/>
          <w:szCs w:val="16"/>
        </w:rPr>
        <w:t xml:space="preserve"> masterwork chainmail, masterwork </w:t>
      </w:r>
      <w:hyperlink r:id="rId330" w:history="1">
        <w:r w:rsidRPr="00694F0C">
          <w:rPr>
            <w:rStyle w:val="Hyperlink"/>
            <w:color w:val="auto"/>
            <w:sz w:val="16"/>
            <w:szCs w:val="16"/>
          </w:rPr>
          <w:t>greataxe</w:t>
        </w:r>
      </w:hyperlink>
      <w:r w:rsidRPr="00694F0C">
        <w:rPr>
          <w:sz w:val="16"/>
          <w:szCs w:val="16"/>
        </w:rPr>
        <w:t xml:space="preserve">, masterwork </w:t>
      </w:r>
      <w:hyperlink r:id="rId331" w:history="1">
        <w:r w:rsidRPr="00694F0C">
          <w:rPr>
            <w:rStyle w:val="Hyperlink"/>
            <w:color w:val="auto"/>
            <w:sz w:val="16"/>
            <w:szCs w:val="16"/>
          </w:rPr>
          <w:t>sling</w:t>
        </w:r>
      </w:hyperlink>
      <w:r w:rsidRPr="00694F0C">
        <w:rPr>
          <w:sz w:val="16"/>
          <w:szCs w:val="16"/>
        </w:rPr>
        <w:t xml:space="preserve"> with 10 bullets, climber's kit, 250 gp</w:t>
      </w:r>
    </w:p>
    <w:p w:rsidR="004B07BE" w:rsidRPr="00694F0C" w:rsidRDefault="004B07BE" w:rsidP="008F25ED">
      <w:pPr>
        <w:rPr>
          <w:rFonts w:ascii="Dax" w:hAnsi="Dax" w:cs="Dax"/>
          <w:sz w:val="16"/>
          <w:szCs w:val="16"/>
        </w:rPr>
      </w:pPr>
    </w:p>
    <w:p w:rsidR="004B07BE" w:rsidRPr="00694F0C" w:rsidRDefault="004B07BE" w:rsidP="008F25ED">
      <w:pPr>
        <w:autoSpaceDE w:val="0"/>
        <w:autoSpaceDN w:val="0"/>
        <w:adjustRightInd w:val="0"/>
        <w:spacing w:line="171" w:lineRule="atLeast"/>
        <w:rPr>
          <w:rFonts w:ascii="Dax" w:hAnsi="Dax" w:cs="Dax"/>
          <w:b/>
          <w:bCs/>
          <w:sz w:val="32"/>
          <w:szCs w:val="32"/>
        </w:rPr>
      </w:pPr>
    </w:p>
    <w:p w:rsidR="004B07BE" w:rsidRPr="00694F0C" w:rsidRDefault="004B07BE" w:rsidP="008F25ED">
      <w:pPr>
        <w:autoSpaceDE w:val="0"/>
        <w:autoSpaceDN w:val="0"/>
        <w:adjustRightInd w:val="0"/>
        <w:spacing w:line="171" w:lineRule="atLeast"/>
        <w:rPr>
          <w:rFonts w:ascii="Dax" w:hAnsi="Dax" w:cs="Dax"/>
          <w:b/>
          <w:bCs/>
          <w:sz w:val="32"/>
          <w:szCs w:val="32"/>
        </w:rPr>
      </w:pPr>
    </w:p>
    <w:p w:rsidR="004B07BE" w:rsidRPr="00694F0C" w:rsidRDefault="004B07BE" w:rsidP="008F25ED">
      <w:pPr>
        <w:autoSpaceDE w:val="0"/>
        <w:autoSpaceDN w:val="0"/>
        <w:adjustRightInd w:val="0"/>
        <w:spacing w:line="171" w:lineRule="atLeast"/>
        <w:rPr>
          <w:rFonts w:ascii="Dax" w:hAnsi="Dax" w:cs="Dax"/>
          <w:b/>
          <w:bCs/>
          <w:sz w:val="32"/>
          <w:szCs w:val="32"/>
        </w:rPr>
      </w:pPr>
    </w:p>
    <w:p w:rsidR="004B07BE" w:rsidRPr="00694F0C" w:rsidRDefault="004B07BE" w:rsidP="008F25ED">
      <w:pPr>
        <w:autoSpaceDE w:val="0"/>
        <w:autoSpaceDN w:val="0"/>
        <w:adjustRightInd w:val="0"/>
        <w:spacing w:line="171" w:lineRule="atLeast"/>
        <w:rPr>
          <w:rFonts w:ascii="Dax" w:hAnsi="Dax" w:cs="Dax"/>
          <w:b/>
          <w:bCs/>
          <w:sz w:val="32"/>
          <w:szCs w:val="32"/>
        </w:rPr>
      </w:pPr>
    </w:p>
    <w:p w:rsidR="004B07BE" w:rsidRPr="00694F0C" w:rsidRDefault="004B07BE" w:rsidP="008F25ED">
      <w:pPr>
        <w:autoSpaceDE w:val="0"/>
        <w:autoSpaceDN w:val="0"/>
        <w:adjustRightInd w:val="0"/>
        <w:spacing w:line="171" w:lineRule="atLeast"/>
        <w:rPr>
          <w:rFonts w:ascii="Dax" w:hAnsi="Dax" w:cs="Dax"/>
          <w:b/>
          <w:bCs/>
          <w:sz w:val="32"/>
          <w:szCs w:val="32"/>
        </w:rPr>
      </w:pPr>
    </w:p>
    <w:p w:rsidR="004B07BE" w:rsidRPr="00694F0C" w:rsidRDefault="004B07BE" w:rsidP="008F25ED">
      <w:pPr>
        <w:autoSpaceDE w:val="0"/>
        <w:autoSpaceDN w:val="0"/>
        <w:adjustRightInd w:val="0"/>
        <w:spacing w:line="171" w:lineRule="atLeast"/>
        <w:rPr>
          <w:rFonts w:ascii="Dax" w:hAnsi="Dax" w:cs="Dax"/>
          <w:b/>
          <w:bCs/>
          <w:sz w:val="32"/>
          <w:szCs w:val="32"/>
        </w:rPr>
      </w:pPr>
    </w:p>
    <w:p w:rsidR="004B07BE" w:rsidRPr="00694F0C" w:rsidRDefault="004B07BE" w:rsidP="008F25ED">
      <w:pPr>
        <w:autoSpaceDE w:val="0"/>
        <w:autoSpaceDN w:val="0"/>
        <w:adjustRightInd w:val="0"/>
        <w:spacing w:line="171" w:lineRule="atLeast"/>
        <w:rPr>
          <w:rFonts w:ascii="Dax" w:hAnsi="Dax" w:cs="Dax"/>
          <w:b/>
          <w:bCs/>
          <w:sz w:val="32"/>
          <w:szCs w:val="32"/>
        </w:rPr>
      </w:pPr>
    </w:p>
    <w:p w:rsidR="004B07BE" w:rsidRPr="00694F0C" w:rsidRDefault="004B07BE" w:rsidP="008F25ED">
      <w:pPr>
        <w:autoSpaceDE w:val="0"/>
        <w:autoSpaceDN w:val="0"/>
        <w:adjustRightInd w:val="0"/>
        <w:spacing w:line="171" w:lineRule="atLeast"/>
        <w:rPr>
          <w:rFonts w:ascii="Dax" w:hAnsi="Dax" w:cs="Dax"/>
          <w:b/>
          <w:bCs/>
          <w:sz w:val="32"/>
          <w:szCs w:val="32"/>
        </w:rPr>
      </w:pPr>
    </w:p>
    <w:p w:rsidR="004B07BE" w:rsidRPr="00694F0C" w:rsidRDefault="004B07BE" w:rsidP="008F25ED">
      <w:pPr>
        <w:autoSpaceDE w:val="0"/>
        <w:autoSpaceDN w:val="0"/>
        <w:adjustRightInd w:val="0"/>
        <w:spacing w:line="171" w:lineRule="atLeast"/>
        <w:rPr>
          <w:rFonts w:ascii="Dax" w:hAnsi="Dax" w:cs="Dax"/>
          <w:b/>
          <w:bCs/>
          <w:sz w:val="32"/>
          <w:szCs w:val="32"/>
        </w:rPr>
      </w:pPr>
    </w:p>
    <w:p w:rsidR="004B07BE" w:rsidRPr="00694F0C" w:rsidRDefault="004B07BE" w:rsidP="008F25ED">
      <w:pPr>
        <w:autoSpaceDE w:val="0"/>
        <w:autoSpaceDN w:val="0"/>
        <w:adjustRightInd w:val="0"/>
        <w:spacing w:line="171" w:lineRule="atLeast"/>
        <w:rPr>
          <w:rFonts w:ascii="Dax" w:hAnsi="Dax" w:cs="Dax"/>
          <w:b/>
          <w:bCs/>
          <w:sz w:val="32"/>
          <w:szCs w:val="32"/>
        </w:rPr>
      </w:pPr>
    </w:p>
    <w:p w:rsidR="004B07BE" w:rsidRPr="00694F0C" w:rsidRDefault="004B07BE" w:rsidP="008F25ED">
      <w:pPr>
        <w:autoSpaceDE w:val="0"/>
        <w:autoSpaceDN w:val="0"/>
        <w:adjustRightInd w:val="0"/>
        <w:spacing w:line="171" w:lineRule="atLeast"/>
        <w:rPr>
          <w:rFonts w:ascii="Dax" w:hAnsi="Dax" w:cs="Dax"/>
          <w:b/>
          <w:bCs/>
          <w:sz w:val="32"/>
          <w:szCs w:val="32"/>
        </w:rPr>
      </w:pPr>
    </w:p>
    <w:p w:rsidR="004B07BE" w:rsidRPr="00694F0C" w:rsidRDefault="004B07BE" w:rsidP="008F25ED">
      <w:pPr>
        <w:autoSpaceDE w:val="0"/>
        <w:autoSpaceDN w:val="0"/>
        <w:adjustRightInd w:val="0"/>
        <w:spacing w:line="171" w:lineRule="atLeast"/>
        <w:rPr>
          <w:rFonts w:ascii="Dax" w:hAnsi="Dax" w:cs="Dax"/>
          <w:b/>
          <w:bCs/>
          <w:sz w:val="32"/>
          <w:szCs w:val="32"/>
        </w:rPr>
      </w:pPr>
    </w:p>
    <w:p w:rsidR="004B07BE" w:rsidRPr="00694F0C" w:rsidRDefault="004B07BE" w:rsidP="008F25ED">
      <w:pPr>
        <w:autoSpaceDE w:val="0"/>
        <w:autoSpaceDN w:val="0"/>
        <w:adjustRightInd w:val="0"/>
        <w:spacing w:line="171" w:lineRule="atLeast"/>
        <w:rPr>
          <w:rFonts w:ascii="Dax" w:hAnsi="Dax" w:cs="Dax"/>
          <w:b/>
          <w:bCs/>
          <w:sz w:val="32"/>
          <w:szCs w:val="32"/>
        </w:rPr>
      </w:pPr>
    </w:p>
    <w:p w:rsidR="004B07BE" w:rsidRPr="00694F0C" w:rsidRDefault="004B07BE" w:rsidP="008F25ED">
      <w:pPr>
        <w:autoSpaceDE w:val="0"/>
        <w:autoSpaceDN w:val="0"/>
        <w:adjustRightInd w:val="0"/>
        <w:spacing w:line="171" w:lineRule="atLeast"/>
        <w:rPr>
          <w:rFonts w:ascii="Dax" w:hAnsi="Dax" w:cs="Dax"/>
          <w:sz w:val="32"/>
          <w:szCs w:val="32"/>
        </w:rPr>
      </w:pPr>
      <w:r w:rsidRPr="00694F0C">
        <w:rPr>
          <w:rFonts w:ascii="Dax" w:hAnsi="Dax" w:cs="Dax"/>
          <w:b/>
          <w:bCs/>
          <w:sz w:val="32"/>
          <w:szCs w:val="32"/>
        </w:rPr>
        <w:t xml:space="preserve">VONRAIG CR 3(low) </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sz w:val="16"/>
          <w:szCs w:val="16"/>
        </w:rPr>
        <w:t>Male dhampir oracle 4 (</w:t>
      </w:r>
      <w:r w:rsidRPr="00694F0C">
        <w:rPr>
          <w:rFonts w:ascii="Dax" w:hAnsi="Dax" w:cs="Dax"/>
          <w:i/>
          <w:iCs/>
          <w:sz w:val="16"/>
          <w:szCs w:val="16"/>
        </w:rPr>
        <w:t xml:space="preserve">Pathfinder RPG Advanced Player’s Guide </w:t>
      </w:r>
      <w:r w:rsidRPr="00694F0C">
        <w:rPr>
          <w:rFonts w:ascii="Dax" w:hAnsi="Dax" w:cs="Dax"/>
          <w:sz w:val="16"/>
          <w:szCs w:val="16"/>
        </w:rPr>
        <w:t xml:space="preserve">42, </w:t>
      </w:r>
      <w:r w:rsidRPr="00694F0C">
        <w:rPr>
          <w:rFonts w:ascii="Dax" w:hAnsi="Dax" w:cs="Dax"/>
          <w:i/>
          <w:iCs/>
          <w:sz w:val="16"/>
          <w:szCs w:val="16"/>
        </w:rPr>
        <w:t xml:space="preserve">Bestiary 2 </w:t>
      </w:r>
      <w:r w:rsidRPr="00694F0C">
        <w:rPr>
          <w:rFonts w:ascii="Dax" w:hAnsi="Dax" w:cs="Dax"/>
          <w:sz w:val="16"/>
          <w:szCs w:val="16"/>
        </w:rPr>
        <w:t>89)</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sz w:val="16"/>
          <w:szCs w:val="16"/>
        </w:rPr>
        <w:t xml:space="preserve">NE Medium humanoid </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Init </w:t>
      </w:r>
      <w:r w:rsidRPr="00694F0C">
        <w:rPr>
          <w:rFonts w:ascii="Dax" w:hAnsi="Dax" w:cs="Dax"/>
          <w:sz w:val="16"/>
          <w:szCs w:val="16"/>
        </w:rPr>
        <w:t xml:space="preserve">+3; </w:t>
      </w:r>
      <w:r w:rsidRPr="00694F0C">
        <w:rPr>
          <w:rFonts w:ascii="Dax" w:hAnsi="Dax" w:cs="Dax"/>
          <w:b/>
          <w:bCs/>
          <w:sz w:val="16"/>
          <w:szCs w:val="16"/>
        </w:rPr>
        <w:t xml:space="preserve">Senses </w:t>
      </w:r>
      <w:r w:rsidRPr="00694F0C">
        <w:rPr>
          <w:rFonts w:ascii="Dax" w:hAnsi="Dax" w:cs="Dax"/>
          <w:sz w:val="16"/>
          <w:szCs w:val="16"/>
        </w:rPr>
        <w:t xml:space="preserve">darkvision 60 ft., low-light vision; </w:t>
      </w:r>
      <w:r w:rsidRPr="00694F0C">
        <w:rPr>
          <w:rFonts w:ascii="Dax" w:hAnsi="Dax" w:cs="Dax"/>
          <w:b/>
          <w:bCs/>
          <w:sz w:val="16"/>
          <w:szCs w:val="16"/>
        </w:rPr>
        <w:t xml:space="preserve">Perception </w:t>
      </w:r>
      <w:r w:rsidRPr="00694F0C">
        <w:rPr>
          <w:rFonts w:ascii="Dax" w:hAnsi="Dax" w:cs="Dax"/>
          <w:sz w:val="16"/>
          <w:szCs w:val="16"/>
        </w:rPr>
        <w:t>+4</w:t>
      </w:r>
    </w:p>
    <w:p w:rsidR="004B07BE" w:rsidRPr="00694F0C" w:rsidRDefault="004B07BE" w:rsidP="008F25ED">
      <w:pPr>
        <w:autoSpaceDE w:val="0"/>
        <w:autoSpaceDN w:val="0"/>
        <w:adjustRightInd w:val="0"/>
        <w:spacing w:line="151" w:lineRule="atLeast"/>
        <w:rPr>
          <w:rFonts w:ascii="Dax" w:hAnsi="Dax" w:cs="Dax"/>
          <w:b/>
          <w:bCs/>
          <w:sz w:val="15"/>
          <w:szCs w:val="15"/>
        </w:rPr>
      </w:pPr>
    </w:p>
    <w:p w:rsidR="004B07BE" w:rsidRPr="00694F0C" w:rsidRDefault="004B07BE" w:rsidP="008F25ED">
      <w:pPr>
        <w:autoSpaceDE w:val="0"/>
        <w:autoSpaceDN w:val="0"/>
        <w:adjustRightInd w:val="0"/>
        <w:spacing w:line="151" w:lineRule="atLeast"/>
        <w:rPr>
          <w:rFonts w:ascii="Dax" w:hAnsi="Dax" w:cs="Dax"/>
          <w:sz w:val="15"/>
          <w:szCs w:val="15"/>
        </w:rPr>
      </w:pPr>
      <w:r w:rsidRPr="00694F0C">
        <w:rPr>
          <w:rFonts w:ascii="Dax" w:hAnsi="Dax" w:cs="Dax"/>
          <w:b/>
          <w:bCs/>
          <w:sz w:val="15"/>
          <w:szCs w:val="15"/>
        </w:rPr>
        <w:t>DEFENSE</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AC </w:t>
      </w:r>
      <w:r w:rsidRPr="00694F0C">
        <w:rPr>
          <w:rFonts w:ascii="Dax" w:hAnsi="Dax" w:cs="Dax"/>
          <w:sz w:val="16"/>
          <w:szCs w:val="16"/>
        </w:rPr>
        <w:t xml:space="preserve">18, touch 13, flat-footed 15 (+4 armor, +3 Dex, +1 shield) </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hp </w:t>
      </w:r>
      <w:r w:rsidRPr="00694F0C">
        <w:rPr>
          <w:rFonts w:ascii="Dax" w:hAnsi="Dax" w:cs="Dax"/>
          <w:sz w:val="16"/>
          <w:szCs w:val="16"/>
        </w:rPr>
        <w:t>34 (4d8+1d10+8)</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Fort </w:t>
      </w:r>
      <w:r w:rsidRPr="00694F0C">
        <w:rPr>
          <w:rFonts w:ascii="Dax" w:hAnsi="Dax" w:cs="Dax"/>
          <w:sz w:val="16"/>
          <w:szCs w:val="16"/>
        </w:rPr>
        <w:t xml:space="preserve">+0, </w:t>
      </w:r>
      <w:r w:rsidRPr="00694F0C">
        <w:rPr>
          <w:rFonts w:ascii="Dax" w:hAnsi="Dax" w:cs="Dax"/>
          <w:b/>
          <w:bCs/>
          <w:sz w:val="16"/>
          <w:szCs w:val="16"/>
        </w:rPr>
        <w:t xml:space="preserve">Ref </w:t>
      </w:r>
      <w:r w:rsidRPr="00694F0C">
        <w:rPr>
          <w:rFonts w:ascii="Dax" w:hAnsi="Dax" w:cs="Dax"/>
          <w:sz w:val="16"/>
          <w:szCs w:val="16"/>
        </w:rPr>
        <w:t xml:space="preserve">+4, </w:t>
      </w:r>
      <w:r w:rsidRPr="00694F0C">
        <w:rPr>
          <w:rFonts w:ascii="Dax" w:hAnsi="Dax" w:cs="Dax"/>
          <w:b/>
          <w:bCs/>
          <w:sz w:val="16"/>
          <w:szCs w:val="16"/>
        </w:rPr>
        <w:t>Wil</w:t>
      </w:r>
      <w:r w:rsidRPr="00694F0C">
        <w:rPr>
          <w:rFonts w:ascii="Dax" w:hAnsi="Dax" w:cs="Dax"/>
          <w:sz w:val="16"/>
          <w:szCs w:val="16"/>
        </w:rPr>
        <w:t>l +6; +2 racial bonus on saving throws against disease and mind–affecting effects</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Defensive Abilities </w:t>
      </w:r>
      <w:r w:rsidRPr="00694F0C">
        <w:rPr>
          <w:rFonts w:ascii="Dax" w:hAnsi="Dax" w:cs="Dax"/>
          <w:sz w:val="16"/>
          <w:szCs w:val="16"/>
        </w:rPr>
        <w:t>negative energy affinity, resist level drain</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Weaknesses </w:t>
      </w:r>
      <w:r w:rsidRPr="00694F0C">
        <w:rPr>
          <w:rFonts w:ascii="Dax" w:hAnsi="Dax" w:cs="Dax"/>
          <w:sz w:val="16"/>
          <w:szCs w:val="16"/>
        </w:rPr>
        <w:t>light sensitivity</w:t>
      </w:r>
    </w:p>
    <w:p w:rsidR="004B07BE" w:rsidRPr="00694F0C" w:rsidRDefault="004B07BE" w:rsidP="008F25ED">
      <w:pPr>
        <w:autoSpaceDE w:val="0"/>
        <w:autoSpaceDN w:val="0"/>
        <w:adjustRightInd w:val="0"/>
        <w:spacing w:line="151" w:lineRule="atLeast"/>
        <w:rPr>
          <w:rFonts w:ascii="Dax" w:hAnsi="Dax" w:cs="Dax"/>
          <w:b/>
          <w:bCs/>
          <w:sz w:val="15"/>
          <w:szCs w:val="15"/>
        </w:rPr>
      </w:pPr>
    </w:p>
    <w:p w:rsidR="004B07BE" w:rsidRPr="00694F0C" w:rsidRDefault="004B07BE" w:rsidP="008F25ED">
      <w:pPr>
        <w:autoSpaceDE w:val="0"/>
        <w:autoSpaceDN w:val="0"/>
        <w:adjustRightInd w:val="0"/>
        <w:spacing w:line="151" w:lineRule="atLeast"/>
        <w:rPr>
          <w:rFonts w:ascii="Dax" w:hAnsi="Dax" w:cs="Dax"/>
          <w:sz w:val="15"/>
          <w:szCs w:val="15"/>
        </w:rPr>
      </w:pPr>
      <w:r w:rsidRPr="00694F0C">
        <w:rPr>
          <w:rFonts w:ascii="Dax" w:hAnsi="Dax" w:cs="Dax"/>
          <w:b/>
          <w:bCs/>
          <w:sz w:val="15"/>
          <w:szCs w:val="15"/>
        </w:rPr>
        <w:t>OFFENSE</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Speed </w:t>
      </w:r>
      <w:r w:rsidRPr="00694F0C">
        <w:rPr>
          <w:rFonts w:ascii="Dax" w:hAnsi="Dax" w:cs="Dax"/>
          <w:sz w:val="16"/>
          <w:szCs w:val="16"/>
        </w:rPr>
        <w:t>30 ft.</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Melee </w:t>
      </w:r>
      <w:r w:rsidRPr="00694F0C">
        <w:rPr>
          <w:rFonts w:ascii="Dax" w:hAnsi="Dax" w:cs="Dax"/>
          <w:sz w:val="16"/>
          <w:szCs w:val="16"/>
        </w:rPr>
        <w:t>mwk shortspear +3 (1d6–1) or</w:t>
      </w:r>
      <w:r w:rsidRPr="00694F0C">
        <w:rPr>
          <w:rFonts w:ascii="Dax" w:hAnsi="Dax" w:cs="Dax"/>
          <w:i/>
          <w:iCs/>
          <w:sz w:val="16"/>
          <w:szCs w:val="16"/>
        </w:rPr>
        <w:t xml:space="preserve">+1 dagger </w:t>
      </w:r>
      <w:r w:rsidRPr="00694F0C">
        <w:rPr>
          <w:rFonts w:ascii="Dax" w:hAnsi="Dax" w:cs="Dax"/>
          <w:sz w:val="16"/>
          <w:szCs w:val="16"/>
        </w:rPr>
        <w:t>+3 (1d4/19–20)</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Ranged </w:t>
      </w:r>
      <w:r w:rsidRPr="00694F0C">
        <w:rPr>
          <w:rFonts w:ascii="Dax" w:hAnsi="Dax" w:cs="Dax"/>
          <w:sz w:val="16"/>
          <w:szCs w:val="16"/>
        </w:rPr>
        <w:t>mwk shortspear +7 (1d6–1)</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Spell-Like Abilities </w:t>
      </w:r>
      <w:r w:rsidRPr="00694F0C">
        <w:rPr>
          <w:rFonts w:ascii="Dax" w:hAnsi="Dax" w:cs="Dax"/>
          <w:sz w:val="16"/>
          <w:szCs w:val="16"/>
        </w:rPr>
        <w:t>(CL 4th; concentration +6)</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sz w:val="16"/>
          <w:szCs w:val="16"/>
        </w:rPr>
        <w:t>3/day—</w:t>
      </w:r>
      <w:r w:rsidRPr="00694F0C">
        <w:rPr>
          <w:rFonts w:ascii="Dax" w:hAnsi="Dax" w:cs="Dax"/>
          <w:i/>
          <w:iCs/>
          <w:sz w:val="16"/>
          <w:szCs w:val="16"/>
        </w:rPr>
        <w:t>detect undead</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Oracle Spells Known </w:t>
      </w:r>
      <w:r w:rsidRPr="00694F0C">
        <w:rPr>
          <w:rFonts w:ascii="Dax" w:hAnsi="Dax" w:cs="Dax"/>
          <w:sz w:val="16"/>
          <w:szCs w:val="16"/>
        </w:rPr>
        <w:t>(CL 4th; concentration +6)</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sz w:val="16"/>
          <w:szCs w:val="16"/>
        </w:rPr>
        <w:t>2nd (4/day)—</w:t>
      </w:r>
      <w:r w:rsidRPr="00694F0C">
        <w:rPr>
          <w:rFonts w:ascii="Dax" w:hAnsi="Dax" w:cs="Dax"/>
          <w:i/>
          <w:iCs/>
          <w:sz w:val="16"/>
          <w:szCs w:val="16"/>
        </w:rPr>
        <w:t>false life</w:t>
      </w:r>
      <w:r w:rsidRPr="00694F0C">
        <w:rPr>
          <w:rFonts w:ascii="Dax" w:hAnsi="Dax" w:cs="Dax"/>
          <w:sz w:val="16"/>
          <w:szCs w:val="16"/>
        </w:rPr>
        <w:t xml:space="preserve">, </w:t>
      </w:r>
      <w:r w:rsidRPr="00694F0C">
        <w:rPr>
          <w:rFonts w:ascii="Dax" w:hAnsi="Dax" w:cs="Dax"/>
          <w:i/>
          <w:iCs/>
          <w:sz w:val="16"/>
          <w:szCs w:val="16"/>
        </w:rPr>
        <w:t xml:space="preserve">inflict moderate wounds, sound burst </w:t>
      </w:r>
      <w:r w:rsidRPr="00694F0C">
        <w:rPr>
          <w:rFonts w:ascii="Dax" w:hAnsi="Dax" w:cs="Dax"/>
          <w:sz w:val="16"/>
          <w:szCs w:val="16"/>
        </w:rPr>
        <w:t>(DC 15)</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sz w:val="16"/>
          <w:szCs w:val="16"/>
        </w:rPr>
        <w:t>1st (7/day)—</w:t>
      </w:r>
      <w:r w:rsidRPr="00694F0C">
        <w:rPr>
          <w:rFonts w:ascii="Dax" w:hAnsi="Dax" w:cs="Dax"/>
          <w:i/>
          <w:iCs/>
          <w:sz w:val="16"/>
          <w:szCs w:val="16"/>
        </w:rPr>
        <w:t xml:space="preserve">command </w:t>
      </w:r>
      <w:r w:rsidRPr="00694F0C">
        <w:rPr>
          <w:rFonts w:ascii="Dax" w:hAnsi="Dax" w:cs="Dax"/>
          <w:sz w:val="16"/>
          <w:szCs w:val="16"/>
        </w:rPr>
        <w:t xml:space="preserve">(DC 14), </w:t>
      </w:r>
      <w:r w:rsidRPr="00694F0C">
        <w:rPr>
          <w:rFonts w:ascii="Dax" w:hAnsi="Dax" w:cs="Dax"/>
          <w:i/>
          <w:iCs/>
          <w:sz w:val="16"/>
          <w:szCs w:val="16"/>
        </w:rPr>
        <w:t xml:space="preserve">doom </w:t>
      </w:r>
      <w:r w:rsidRPr="00694F0C">
        <w:rPr>
          <w:rFonts w:ascii="Dax" w:hAnsi="Dax" w:cs="Dax"/>
          <w:sz w:val="16"/>
          <w:szCs w:val="16"/>
        </w:rPr>
        <w:t xml:space="preserve">(DC 14), </w:t>
      </w:r>
      <w:r w:rsidRPr="00694F0C">
        <w:rPr>
          <w:rFonts w:ascii="Dax" w:hAnsi="Dax" w:cs="Dax"/>
          <w:i/>
          <w:iCs/>
          <w:sz w:val="16"/>
          <w:szCs w:val="16"/>
        </w:rPr>
        <w:t xml:space="preserve">cause fear </w:t>
      </w:r>
      <w:r w:rsidRPr="00694F0C">
        <w:rPr>
          <w:rFonts w:ascii="Dax" w:hAnsi="Dax" w:cs="Dax"/>
          <w:sz w:val="16"/>
          <w:szCs w:val="16"/>
        </w:rPr>
        <w:t xml:space="preserve">(DC 14), </w:t>
      </w:r>
      <w:r w:rsidRPr="00694F0C">
        <w:rPr>
          <w:rFonts w:ascii="Dax" w:hAnsi="Dax" w:cs="Dax"/>
          <w:i/>
          <w:iCs/>
          <w:sz w:val="16"/>
          <w:szCs w:val="16"/>
        </w:rPr>
        <w:t>inflict light wounds</w:t>
      </w:r>
      <w:r w:rsidRPr="00694F0C">
        <w:rPr>
          <w:rFonts w:ascii="Dax" w:hAnsi="Dax" w:cs="Dax"/>
          <w:sz w:val="16"/>
          <w:szCs w:val="16"/>
        </w:rPr>
        <w:t xml:space="preserve">, </w:t>
      </w:r>
      <w:r w:rsidRPr="00694F0C">
        <w:rPr>
          <w:rFonts w:ascii="Dax" w:hAnsi="Dax" w:cs="Dax"/>
          <w:i/>
          <w:iCs/>
          <w:sz w:val="16"/>
          <w:szCs w:val="16"/>
        </w:rPr>
        <w:t>shield of faith</w:t>
      </w:r>
    </w:p>
    <w:p w:rsidR="004B07BE" w:rsidRPr="00694F0C" w:rsidRDefault="004B07BE" w:rsidP="008F25ED">
      <w:pPr>
        <w:autoSpaceDE w:val="0"/>
        <w:autoSpaceDN w:val="0"/>
        <w:adjustRightInd w:val="0"/>
        <w:spacing w:line="161" w:lineRule="atLeast"/>
        <w:rPr>
          <w:rFonts w:ascii="Dax" w:hAnsi="Dax" w:cs="Dax"/>
          <w:sz w:val="9"/>
          <w:szCs w:val="9"/>
        </w:rPr>
      </w:pPr>
      <w:r w:rsidRPr="00694F0C">
        <w:rPr>
          <w:rFonts w:ascii="Dax" w:hAnsi="Dax" w:cs="Dax"/>
          <w:sz w:val="16"/>
          <w:szCs w:val="16"/>
        </w:rPr>
        <w:t>0 (at will)—</w:t>
      </w:r>
      <w:r w:rsidRPr="00694F0C">
        <w:rPr>
          <w:rFonts w:ascii="Dax" w:hAnsi="Dax" w:cs="Dax"/>
          <w:i/>
          <w:iCs/>
          <w:sz w:val="16"/>
          <w:szCs w:val="16"/>
        </w:rPr>
        <w:t xml:space="preserve">bleed </w:t>
      </w:r>
      <w:r w:rsidRPr="00694F0C">
        <w:rPr>
          <w:rFonts w:ascii="Dax" w:hAnsi="Dax" w:cs="Dax"/>
          <w:sz w:val="16"/>
          <w:szCs w:val="16"/>
        </w:rPr>
        <w:t xml:space="preserve">(DC 13), </w:t>
      </w:r>
      <w:r w:rsidRPr="00694F0C">
        <w:rPr>
          <w:rFonts w:ascii="Dax" w:hAnsi="Dax" w:cs="Dax"/>
          <w:i/>
          <w:iCs/>
          <w:sz w:val="16"/>
          <w:szCs w:val="16"/>
        </w:rPr>
        <w:t>detect magic</w:t>
      </w:r>
      <w:r w:rsidRPr="00694F0C">
        <w:rPr>
          <w:rFonts w:ascii="Dax" w:hAnsi="Dax" w:cs="Dax"/>
          <w:sz w:val="16"/>
          <w:szCs w:val="16"/>
        </w:rPr>
        <w:t xml:space="preserve">, </w:t>
      </w:r>
      <w:r w:rsidRPr="00694F0C">
        <w:rPr>
          <w:rFonts w:ascii="Dax" w:hAnsi="Dax" w:cs="Dax"/>
          <w:i/>
          <w:iCs/>
          <w:sz w:val="16"/>
          <w:szCs w:val="16"/>
        </w:rPr>
        <w:t>ghost sound</w:t>
      </w:r>
      <w:r w:rsidRPr="00694F0C">
        <w:rPr>
          <w:rFonts w:ascii="Dax" w:hAnsi="Dax" w:cs="Dax"/>
          <w:sz w:val="16"/>
          <w:szCs w:val="16"/>
        </w:rPr>
        <w:t xml:space="preserve">, </w:t>
      </w:r>
      <w:r w:rsidRPr="00694F0C">
        <w:rPr>
          <w:rFonts w:ascii="Dax" w:hAnsi="Dax" w:cs="Dax"/>
          <w:i/>
          <w:iCs/>
          <w:sz w:val="16"/>
          <w:szCs w:val="16"/>
        </w:rPr>
        <w:t>guidance</w:t>
      </w:r>
      <w:r w:rsidRPr="00694F0C">
        <w:rPr>
          <w:rFonts w:ascii="Dax" w:hAnsi="Dax" w:cs="Dax"/>
          <w:sz w:val="16"/>
          <w:szCs w:val="16"/>
        </w:rPr>
        <w:t xml:space="preserve">, </w:t>
      </w:r>
      <w:r w:rsidRPr="00694F0C">
        <w:rPr>
          <w:rFonts w:ascii="Dax" w:hAnsi="Dax" w:cs="Dax"/>
          <w:i/>
          <w:iCs/>
          <w:sz w:val="16"/>
          <w:szCs w:val="16"/>
        </w:rPr>
        <w:t>mage hand</w:t>
      </w:r>
      <w:r w:rsidRPr="00694F0C">
        <w:rPr>
          <w:rFonts w:ascii="Dax" w:hAnsi="Dax" w:cs="Dax"/>
          <w:sz w:val="16"/>
          <w:szCs w:val="16"/>
        </w:rPr>
        <w:t xml:space="preserve">, </w:t>
      </w:r>
      <w:r w:rsidRPr="00694F0C">
        <w:rPr>
          <w:rFonts w:ascii="Dax" w:hAnsi="Dax" w:cs="Dax"/>
          <w:i/>
          <w:iCs/>
          <w:sz w:val="16"/>
          <w:szCs w:val="16"/>
        </w:rPr>
        <w:t>read magic</w:t>
      </w:r>
      <w:r w:rsidRPr="00694F0C">
        <w:rPr>
          <w:rFonts w:ascii="Dax" w:hAnsi="Dax" w:cs="Dax"/>
          <w:sz w:val="16"/>
          <w:szCs w:val="16"/>
        </w:rPr>
        <w:t xml:space="preserve">, </w:t>
      </w:r>
      <w:r w:rsidRPr="00694F0C">
        <w:rPr>
          <w:rFonts w:ascii="Dax" w:hAnsi="Dax" w:cs="Dax"/>
          <w:i/>
          <w:iCs/>
          <w:sz w:val="16"/>
          <w:szCs w:val="16"/>
        </w:rPr>
        <w:t>resistance</w:t>
      </w:r>
      <w:r w:rsidRPr="00694F0C">
        <w:rPr>
          <w:rFonts w:ascii="Dax" w:hAnsi="Dax" w:cs="Dax"/>
          <w:sz w:val="16"/>
          <w:szCs w:val="16"/>
        </w:rPr>
        <w:t xml:space="preserve">, </w:t>
      </w:r>
      <w:r w:rsidRPr="00694F0C">
        <w:rPr>
          <w:rFonts w:ascii="Dax" w:hAnsi="Dax" w:cs="Dax"/>
          <w:i/>
          <w:iCs/>
          <w:sz w:val="16"/>
          <w:szCs w:val="16"/>
        </w:rPr>
        <w:t>spark</w:t>
      </w:r>
      <w:r w:rsidRPr="00694F0C">
        <w:rPr>
          <w:rFonts w:ascii="Dax" w:hAnsi="Dax" w:cs="Dax"/>
          <w:sz w:val="9"/>
          <w:szCs w:val="9"/>
        </w:rPr>
        <w:t>APG</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Mystery </w:t>
      </w:r>
      <w:r w:rsidRPr="00694F0C">
        <w:rPr>
          <w:rFonts w:ascii="Dax" w:hAnsi="Dax" w:cs="Dax"/>
          <w:sz w:val="16"/>
          <w:szCs w:val="16"/>
        </w:rPr>
        <w:t>bones</w:t>
      </w:r>
    </w:p>
    <w:p w:rsidR="004B07BE" w:rsidRPr="00694F0C" w:rsidRDefault="004B07BE" w:rsidP="008F25ED">
      <w:pPr>
        <w:autoSpaceDE w:val="0"/>
        <w:autoSpaceDN w:val="0"/>
        <w:adjustRightInd w:val="0"/>
        <w:spacing w:line="151" w:lineRule="atLeast"/>
        <w:rPr>
          <w:rFonts w:ascii="Dax" w:hAnsi="Dax" w:cs="Dax"/>
          <w:b/>
          <w:bCs/>
          <w:sz w:val="15"/>
          <w:szCs w:val="15"/>
        </w:rPr>
      </w:pPr>
    </w:p>
    <w:p w:rsidR="004B07BE" w:rsidRPr="00694F0C" w:rsidRDefault="004B07BE" w:rsidP="008F25ED">
      <w:pPr>
        <w:autoSpaceDE w:val="0"/>
        <w:autoSpaceDN w:val="0"/>
        <w:adjustRightInd w:val="0"/>
        <w:spacing w:line="151" w:lineRule="atLeast"/>
        <w:rPr>
          <w:rFonts w:ascii="Dax" w:hAnsi="Dax" w:cs="Dax"/>
          <w:sz w:val="15"/>
          <w:szCs w:val="15"/>
        </w:rPr>
      </w:pPr>
      <w:r w:rsidRPr="00694F0C">
        <w:rPr>
          <w:rFonts w:ascii="Dax" w:hAnsi="Dax" w:cs="Dax"/>
          <w:b/>
          <w:bCs/>
          <w:sz w:val="15"/>
          <w:szCs w:val="15"/>
        </w:rPr>
        <w:t>TACTICS</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Before Combat </w:t>
      </w:r>
      <w:r w:rsidRPr="00694F0C">
        <w:rPr>
          <w:rFonts w:ascii="Dax" w:hAnsi="Dax" w:cs="Dax"/>
          <w:sz w:val="16"/>
          <w:szCs w:val="16"/>
        </w:rPr>
        <w:t xml:space="preserve">Vonraig uses his armor of bones revelation and casts </w:t>
      </w:r>
      <w:r w:rsidRPr="00694F0C">
        <w:rPr>
          <w:rFonts w:ascii="Dax" w:hAnsi="Dax" w:cs="Dax"/>
          <w:i/>
          <w:iCs/>
          <w:sz w:val="16"/>
          <w:szCs w:val="16"/>
        </w:rPr>
        <w:t>false life</w:t>
      </w:r>
      <w:r w:rsidRPr="00694F0C">
        <w:rPr>
          <w:rFonts w:ascii="Dax" w:hAnsi="Dax" w:cs="Dax"/>
          <w:sz w:val="16"/>
          <w:szCs w:val="16"/>
        </w:rPr>
        <w:t>. These are already calculated into his stats.</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During Combat </w:t>
      </w:r>
      <w:r w:rsidRPr="00694F0C">
        <w:rPr>
          <w:rFonts w:ascii="Dax" w:hAnsi="Dax" w:cs="Dax"/>
          <w:sz w:val="16"/>
          <w:szCs w:val="16"/>
        </w:rPr>
        <w:t>Aware that he has a glass jaw, Vonraig prefers to have his hirelings lead the charge while he supports them with spells.</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Morale </w:t>
      </w:r>
      <w:r w:rsidRPr="00694F0C">
        <w:rPr>
          <w:rFonts w:ascii="Dax" w:hAnsi="Dax" w:cs="Dax"/>
          <w:sz w:val="16"/>
          <w:szCs w:val="16"/>
        </w:rPr>
        <w:t>Vonraig attempts to flee or surrender if reduced to 5 or fewer hit points.</w:t>
      </w:r>
    </w:p>
    <w:p w:rsidR="004B07BE" w:rsidRPr="00694F0C" w:rsidRDefault="004B07BE" w:rsidP="008F25ED">
      <w:pPr>
        <w:autoSpaceDE w:val="0"/>
        <w:autoSpaceDN w:val="0"/>
        <w:adjustRightInd w:val="0"/>
        <w:spacing w:line="151" w:lineRule="atLeast"/>
        <w:rPr>
          <w:rFonts w:ascii="Dax" w:hAnsi="Dax" w:cs="Dax"/>
          <w:b/>
          <w:bCs/>
          <w:sz w:val="15"/>
          <w:szCs w:val="15"/>
        </w:rPr>
      </w:pPr>
    </w:p>
    <w:p w:rsidR="004B07BE" w:rsidRPr="00694F0C" w:rsidRDefault="004B07BE" w:rsidP="008F25ED">
      <w:pPr>
        <w:autoSpaceDE w:val="0"/>
        <w:autoSpaceDN w:val="0"/>
        <w:adjustRightInd w:val="0"/>
        <w:spacing w:line="151" w:lineRule="atLeast"/>
        <w:rPr>
          <w:rFonts w:ascii="Dax" w:hAnsi="Dax" w:cs="Dax"/>
          <w:sz w:val="15"/>
          <w:szCs w:val="15"/>
        </w:rPr>
      </w:pPr>
      <w:r w:rsidRPr="00694F0C">
        <w:rPr>
          <w:rFonts w:ascii="Dax" w:hAnsi="Dax" w:cs="Dax"/>
          <w:b/>
          <w:bCs/>
          <w:sz w:val="15"/>
          <w:szCs w:val="15"/>
        </w:rPr>
        <w:t>STATISTICS</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Str </w:t>
      </w:r>
      <w:r w:rsidRPr="00694F0C">
        <w:rPr>
          <w:rFonts w:ascii="Dax" w:hAnsi="Dax" w:cs="Dax"/>
          <w:sz w:val="16"/>
          <w:szCs w:val="16"/>
        </w:rPr>
        <w:t xml:space="preserve">8, </w:t>
      </w:r>
      <w:r w:rsidRPr="00694F0C">
        <w:rPr>
          <w:rFonts w:ascii="Dax" w:hAnsi="Dax" w:cs="Dax"/>
          <w:b/>
          <w:bCs/>
          <w:sz w:val="16"/>
          <w:szCs w:val="16"/>
        </w:rPr>
        <w:t xml:space="preserve">Dex </w:t>
      </w:r>
      <w:r w:rsidRPr="00694F0C">
        <w:rPr>
          <w:rFonts w:ascii="Dax" w:hAnsi="Dax" w:cs="Dax"/>
          <w:sz w:val="16"/>
          <w:szCs w:val="16"/>
        </w:rPr>
        <w:t xml:space="preserve">16, </w:t>
      </w:r>
      <w:r w:rsidRPr="00694F0C">
        <w:rPr>
          <w:rFonts w:ascii="Dax" w:hAnsi="Dax" w:cs="Dax"/>
          <w:b/>
          <w:bCs/>
          <w:sz w:val="16"/>
          <w:szCs w:val="16"/>
        </w:rPr>
        <w:t xml:space="preserve">Con </w:t>
      </w:r>
      <w:r w:rsidRPr="00694F0C">
        <w:rPr>
          <w:rFonts w:ascii="Dax" w:hAnsi="Dax" w:cs="Dax"/>
          <w:sz w:val="16"/>
          <w:szCs w:val="16"/>
        </w:rPr>
        <w:t xml:space="preserve">8, </w:t>
      </w:r>
      <w:r w:rsidRPr="00694F0C">
        <w:rPr>
          <w:rFonts w:ascii="Dax" w:hAnsi="Dax" w:cs="Dax"/>
          <w:b/>
          <w:bCs/>
          <w:sz w:val="16"/>
          <w:szCs w:val="16"/>
        </w:rPr>
        <w:t xml:space="preserve">Int </w:t>
      </w:r>
      <w:r w:rsidRPr="00694F0C">
        <w:rPr>
          <w:rFonts w:ascii="Dax" w:hAnsi="Dax" w:cs="Dax"/>
          <w:sz w:val="16"/>
          <w:szCs w:val="16"/>
        </w:rPr>
        <w:t xml:space="preserve">12, </w:t>
      </w:r>
      <w:r w:rsidRPr="00694F0C">
        <w:rPr>
          <w:rFonts w:ascii="Dax" w:hAnsi="Dax" w:cs="Dax"/>
          <w:b/>
          <w:bCs/>
          <w:sz w:val="16"/>
          <w:szCs w:val="16"/>
        </w:rPr>
        <w:t xml:space="preserve">Wis </w:t>
      </w:r>
      <w:r w:rsidRPr="00694F0C">
        <w:rPr>
          <w:rFonts w:ascii="Dax" w:hAnsi="Dax" w:cs="Dax"/>
          <w:sz w:val="16"/>
          <w:szCs w:val="16"/>
        </w:rPr>
        <w:t xml:space="preserve">15, </w:t>
      </w:r>
      <w:r w:rsidRPr="00694F0C">
        <w:rPr>
          <w:rFonts w:ascii="Dax" w:hAnsi="Dax" w:cs="Dax"/>
          <w:b/>
          <w:bCs/>
          <w:sz w:val="16"/>
          <w:szCs w:val="16"/>
        </w:rPr>
        <w:t xml:space="preserve">Cha </w:t>
      </w:r>
      <w:r w:rsidRPr="00694F0C">
        <w:rPr>
          <w:rFonts w:ascii="Dax" w:hAnsi="Dax" w:cs="Dax"/>
          <w:sz w:val="16"/>
          <w:szCs w:val="16"/>
        </w:rPr>
        <w:t>16</w:t>
      </w:r>
    </w:p>
    <w:p w:rsidR="004B07BE" w:rsidRPr="00694F0C" w:rsidRDefault="004B07BE" w:rsidP="008F25ED">
      <w:pPr>
        <w:autoSpaceDE w:val="0"/>
        <w:autoSpaceDN w:val="0"/>
        <w:adjustRightInd w:val="0"/>
        <w:spacing w:line="161" w:lineRule="atLeast"/>
        <w:rPr>
          <w:rFonts w:ascii="Dax" w:hAnsi="Dax" w:cs="Dax"/>
          <w:b/>
          <w:bCs/>
          <w:sz w:val="16"/>
          <w:szCs w:val="16"/>
        </w:rPr>
      </w:pP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Base Atk </w:t>
      </w:r>
      <w:r w:rsidRPr="00694F0C">
        <w:rPr>
          <w:rFonts w:ascii="Dax" w:hAnsi="Dax" w:cs="Dax"/>
          <w:sz w:val="16"/>
          <w:szCs w:val="16"/>
        </w:rPr>
        <w:t xml:space="preserve">+3; </w:t>
      </w:r>
      <w:r w:rsidRPr="00694F0C">
        <w:rPr>
          <w:rFonts w:ascii="Dax" w:hAnsi="Dax" w:cs="Dax"/>
          <w:b/>
          <w:bCs/>
          <w:sz w:val="16"/>
          <w:szCs w:val="16"/>
        </w:rPr>
        <w:t xml:space="preserve">CMB </w:t>
      </w:r>
      <w:r w:rsidRPr="00694F0C">
        <w:rPr>
          <w:rFonts w:ascii="Dax" w:hAnsi="Dax" w:cs="Dax"/>
          <w:sz w:val="16"/>
          <w:szCs w:val="16"/>
        </w:rPr>
        <w:t xml:space="preserve">+3; </w:t>
      </w:r>
      <w:r w:rsidRPr="00694F0C">
        <w:rPr>
          <w:rFonts w:ascii="Dax" w:hAnsi="Dax" w:cs="Dax"/>
          <w:b/>
          <w:bCs/>
          <w:sz w:val="16"/>
          <w:szCs w:val="16"/>
        </w:rPr>
        <w:t xml:space="preserve">CMD </w:t>
      </w:r>
      <w:r w:rsidRPr="00694F0C">
        <w:rPr>
          <w:rFonts w:ascii="Dax" w:hAnsi="Dax" w:cs="Dax"/>
          <w:sz w:val="16"/>
          <w:szCs w:val="16"/>
        </w:rPr>
        <w:t>16</w:t>
      </w:r>
    </w:p>
    <w:p w:rsidR="004B07BE" w:rsidRPr="00694F0C" w:rsidRDefault="004B07BE" w:rsidP="008F25ED">
      <w:pPr>
        <w:autoSpaceDE w:val="0"/>
        <w:autoSpaceDN w:val="0"/>
        <w:adjustRightInd w:val="0"/>
        <w:spacing w:line="161" w:lineRule="atLeast"/>
        <w:rPr>
          <w:rFonts w:ascii="Dax" w:hAnsi="Dax" w:cs="Dax"/>
          <w:b/>
          <w:bCs/>
          <w:sz w:val="16"/>
          <w:szCs w:val="16"/>
        </w:rPr>
      </w:pP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Feats </w:t>
      </w:r>
      <w:r w:rsidRPr="00694F0C">
        <w:rPr>
          <w:rFonts w:ascii="Dax" w:hAnsi="Dax" w:cs="Dax"/>
          <w:sz w:val="16"/>
          <w:szCs w:val="16"/>
        </w:rPr>
        <w:t>Combat Casting, Toughness</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Skills </w:t>
      </w:r>
      <w:r w:rsidRPr="00694F0C">
        <w:rPr>
          <w:rFonts w:ascii="Dax" w:hAnsi="Dax" w:cs="Dax"/>
          <w:sz w:val="16"/>
          <w:szCs w:val="16"/>
        </w:rPr>
        <w:t xml:space="preserve">Bluff +10, Craft (alchemy) +6, Diplomacy +10, Intimidate +10, Knowledge (history) +6, Knowledge (religion) +6, Perception +4, Sense Motive +7, Spellcraft +6; </w:t>
      </w:r>
      <w:r w:rsidRPr="00694F0C">
        <w:rPr>
          <w:rFonts w:ascii="Dax" w:hAnsi="Dax" w:cs="Dax"/>
          <w:b/>
          <w:bCs/>
          <w:sz w:val="16"/>
          <w:szCs w:val="16"/>
        </w:rPr>
        <w:t xml:space="preserve">Racial Modifiers </w:t>
      </w:r>
      <w:r w:rsidRPr="00694F0C">
        <w:rPr>
          <w:rFonts w:ascii="Dax" w:hAnsi="Dax" w:cs="Dax"/>
          <w:sz w:val="16"/>
          <w:szCs w:val="16"/>
        </w:rPr>
        <w:t>+2 Bluff, +2 Perception</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Language</w:t>
      </w:r>
      <w:r w:rsidRPr="00694F0C">
        <w:rPr>
          <w:rFonts w:ascii="Dax" w:hAnsi="Dax" w:cs="Dax"/>
          <w:sz w:val="16"/>
          <w:szCs w:val="16"/>
        </w:rPr>
        <w:t>s Common, Osiriani</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SQ </w:t>
      </w:r>
      <w:r w:rsidRPr="00694F0C">
        <w:rPr>
          <w:rFonts w:ascii="Dax" w:hAnsi="Dax" w:cs="Dax"/>
          <w:sz w:val="16"/>
          <w:szCs w:val="16"/>
        </w:rPr>
        <w:t>oracle’s curse (haunted), revelations (armor of bones, death’s touch)</w:t>
      </w:r>
    </w:p>
    <w:p w:rsidR="004B07BE" w:rsidRPr="00694F0C" w:rsidRDefault="004B07BE" w:rsidP="008F25ED">
      <w:pPr>
        <w:rPr>
          <w:rFonts w:ascii="Dax" w:hAnsi="Dax" w:cs="Dax"/>
          <w:i/>
          <w:iCs/>
          <w:sz w:val="16"/>
          <w:szCs w:val="16"/>
        </w:rPr>
      </w:pPr>
      <w:r w:rsidRPr="00694F0C">
        <w:rPr>
          <w:rFonts w:ascii="Dax" w:hAnsi="Dax" w:cs="Dax"/>
          <w:b/>
          <w:bCs/>
          <w:sz w:val="16"/>
          <w:szCs w:val="16"/>
        </w:rPr>
        <w:t xml:space="preserve">Gear </w:t>
      </w:r>
      <w:r w:rsidRPr="00694F0C">
        <w:rPr>
          <w:rFonts w:ascii="Dax" w:hAnsi="Dax" w:cs="Dax"/>
          <w:sz w:val="16"/>
          <w:szCs w:val="16"/>
        </w:rPr>
        <w:t xml:space="preserve">light steel shield, mwk shortspear, </w:t>
      </w:r>
      <w:r w:rsidRPr="00694F0C">
        <w:rPr>
          <w:rFonts w:ascii="Dax" w:hAnsi="Dax" w:cs="Dax"/>
          <w:i/>
          <w:iCs/>
          <w:sz w:val="16"/>
          <w:szCs w:val="16"/>
        </w:rPr>
        <w:t>+1 dagger</w:t>
      </w:r>
    </w:p>
    <w:p w:rsidR="004B07BE" w:rsidRPr="00694F0C" w:rsidRDefault="004B07BE" w:rsidP="008F25ED">
      <w:pPr>
        <w:rPr>
          <w:rFonts w:ascii="Dax" w:hAnsi="Dax" w:cs="Dax"/>
          <w:i/>
          <w:iCs/>
          <w:sz w:val="16"/>
          <w:szCs w:val="16"/>
        </w:rPr>
      </w:pPr>
    </w:p>
    <w:p w:rsidR="004B07BE" w:rsidRPr="00694F0C" w:rsidRDefault="004B07BE" w:rsidP="008F25ED">
      <w:pPr>
        <w:autoSpaceDE w:val="0"/>
        <w:autoSpaceDN w:val="0"/>
        <w:adjustRightInd w:val="0"/>
        <w:spacing w:line="171" w:lineRule="atLeast"/>
        <w:rPr>
          <w:rFonts w:ascii="Dax" w:hAnsi="Dax" w:cs="Dax"/>
          <w:b/>
          <w:bCs/>
          <w:sz w:val="32"/>
          <w:szCs w:val="32"/>
        </w:rPr>
      </w:pPr>
    </w:p>
    <w:p w:rsidR="004B07BE" w:rsidRPr="00694F0C" w:rsidRDefault="004B07BE" w:rsidP="008F25ED">
      <w:pPr>
        <w:autoSpaceDE w:val="0"/>
        <w:autoSpaceDN w:val="0"/>
        <w:adjustRightInd w:val="0"/>
        <w:spacing w:line="171" w:lineRule="atLeast"/>
        <w:rPr>
          <w:rFonts w:ascii="Dax" w:hAnsi="Dax" w:cs="Dax"/>
          <w:b/>
          <w:bCs/>
          <w:sz w:val="32"/>
          <w:szCs w:val="32"/>
        </w:rPr>
      </w:pPr>
    </w:p>
    <w:p w:rsidR="004B07BE" w:rsidRPr="00694F0C" w:rsidRDefault="004B07BE" w:rsidP="008F25ED">
      <w:pPr>
        <w:autoSpaceDE w:val="0"/>
        <w:autoSpaceDN w:val="0"/>
        <w:adjustRightInd w:val="0"/>
        <w:spacing w:line="171" w:lineRule="atLeast"/>
        <w:rPr>
          <w:rFonts w:ascii="Dax" w:hAnsi="Dax" w:cs="Dax"/>
          <w:b/>
          <w:bCs/>
          <w:sz w:val="32"/>
          <w:szCs w:val="32"/>
        </w:rPr>
      </w:pPr>
    </w:p>
    <w:p w:rsidR="004B07BE" w:rsidRPr="00694F0C" w:rsidRDefault="004B07BE" w:rsidP="008F25ED">
      <w:pPr>
        <w:autoSpaceDE w:val="0"/>
        <w:autoSpaceDN w:val="0"/>
        <w:adjustRightInd w:val="0"/>
        <w:spacing w:line="171" w:lineRule="atLeast"/>
        <w:rPr>
          <w:rFonts w:ascii="Dax" w:hAnsi="Dax" w:cs="Dax"/>
          <w:b/>
          <w:bCs/>
          <w:sz w:val="32"/>
          <w:szCs w:val="32"/>
        </w:rPr>
      </w:pPr>
    </w:p>
    <w:p w:rsidR="004B07BE" w:rsidRPr="00694F0C" w:rsidRDefault="004B07BE" w:rsidP="008F25ED">
      <w:pPr>
        <w:autoSpaceDE w:val="0"/>
        <w:autoSpaceDN w:val="0"/>
        <w:adjustRightInd w:val="0"/>
        <w:spacing w:line="171" w:lineRule="atLeast"/>
        <w:rPr>
          <w:rFonts w:ascii="Dax" w:hAnsi="Dax" w:cs="Dax"/>
          <w:b/>
          <w:bCs/>
          <w:sz w:val="32"/>
          <w:szCs w:val="32"/>
        </w:rPr>
      </w:pPr>
    </w:p>
    <w:p w:rsidR="004B07BE" w:rsidRPr="00694F0C" w:rsidRDefault="004B07BE" w:rsidP="008F25ED">
      <w:pPr>
        <w:autoSpaceDE w:val="0"/>
        <w:autoSpaceDN w:val="0"/>
        <w:adjustRightInd w:val="0"/>
        <w:spacing w:line="171" w:lineRule="atLeast"/>
        <w:rPr>
          <w:rFonts w:ascii="Dax" w:hAnsi="Dax" w:cs="Dax"/>
          <w:b/>
          <w:bCs/>
          <w:sz w:val="32"/>
          <w:szCs w:val="32"/>
        </w:rPr>
      </w:pPr>
    </w:p>
    <w:p w:rsidR="004B07BE" w:rsidRPr="00694F0C" w:rsidRDefault="004B07BE" w:rsidP="008F25ED">
      <w:pPr>
        <w:autoSpaceDE w:val="0"/>
        <w:autoSpaceDN w:val="0"/>
        <w:adjustRightInd w:val="0"/>
        <w:spacing w:line="171" w:lineRule="atLeast"/>
        <w:rPr>
          <w:rFonts w:ascii="Dax" w:hAnsi="Dax" w:cs="Dax"/>
          <w:b/>
          <w:bCs/>
          <w:sz w:val="32"/>
          <w:szCs w:val="32"/>
        </w:rPr>
      </w:pPr>
    </w:p>
    <w:p w:rsidR="004B07BE" w:rsidRPr="00694F0C" w:rsidRDefault="004B07BE" w:rsidP="008F25ED">
      <w:pPr>
        <w:autoSpaceDE w:val="0"/>
        <w:autoSpaceDN w:val="0"/>
        <w:adjustRightInd w:val="0"/>
        <w:spacing w:line="171" w:lineRule="atLeast"/>
        <w:rPr>
          <w:rFonts w:ascii="Dax" w:hAnsi="Dax" w:cs="Dax"/>
          <w:b/>
          <w:bCs/>
          <w:sz w:val="32"/>
          <w:szCs w:val="32"/>
        </w:rPr>
      </w:pPr>
    </w:p>
    <w:p w:rsidR="004B07BE" w:rsidRPr="00694F0C" w:rsidRDefault="004B07BE" w:rsidP="008F25ED">
      <w:pPr>
        <w:autoSpaceDE w:val="0"/>
        <w:autoSpaceDN w:val="0"/>
        <w:adjustRightInd w:val="0"/>
        <w:spacing w:line="171" w:lineRule="atLeast"/>
        <w:rPr>
          <w:rFonts w:ascii="Dax" w:hAnsi="Dax" w:cs="Dax"/>
          <w:b/>
          <w:bCs/>
          <w:sz w:val="32"/>
          <w:szCs w:val="32"/>
        </w:rPr>
      </w:pPr>
    </w:p>
    <w:p w:rsidR="004B07BE" w:rsidRPr="00694F0C" w:rsidRDefault="004B07BE" w:rsidP="008F25ED">
      <w:pPr>
        <w:autoSpaceDE w:val="0"/>
        <w:autoSpaceDN w:val="0"/>
        <w:adjustRightInd w:val="0"/>
        <w:spacing w:line="171" w:lineRule="atLeast"/>
        <w:rPr>
          <w:rFonts w:ascii="Dax" w:hAnsi="Dax" w:cs="Dax"/>
          <w:b/>
          <w:bCs/>
          <w:sz w:val="32"/>
          <w:szCs w:val="32"/>
        </w:rPr>
      </w:pPr>
    </w:p>
    <w:p w:rsidR="004B07BE" w:rsidRPr="00694F0C" w:rsidRDefault="004B07BE" w:rsidP="008F25ED">
      <w:pPr>
        <w:autoSpaceDE w:val="0"/>
        <w:autoSpaceDN w:val="0"/>
        <w:adjustRightInd w:val="0"/>
        <w:spacing w:line="171" w:lineRule="atLeast"/>
        <w:rPr>
          <w:rFonts w:ascii="Dax" w:hAnsi="Dax" w:cs="Dax"/>
          <w:b/>
          <w:bCs/>
          <w:sz w:val="32"/>
          <w:szCs w:val="32"/>
        </w:rPr>
      </w:pPr>
    </w:p>
    <w:p w:rsidR="004B07BE" w:rsidRPr="00694F0C" w:rsidRDefault="004B07BE" w:rsidP="008F25ED">
      <w:pPr>
        <w:autoSpaceDE w:val="0"/>
        <w:autoSpaceDN w:val="0"/>
        <w:adjustRightInd w:val="0"/>
        <w:spacing w:line="171" w:lineRule="atLeast"/>
        <w:rPr>
          <w:rFonts w:ascii="Dax" w:hAnsi="Dax" w:cs="Dax"/>
          <w:b/>
          <w:bCs/>
          <w:sz w:val="32"/>
          <w:szCs w:val="32"/>
        </w:rPr>
      </w:pPr>
    </w:p>
    <w:p w:rsidR="004B07BE" w:rsidRPr="00694F0C" w:rsidRDefault="004B07BE" w:rsidP="008F25ED">
      <w:pPr>
        <w:autoSpaceDE w:val="0"/>
        <w:autoSpaceDN w:val="0"/>
        <w:adjustRightInd w:val="0"/>
        <w:spacing w:line="171" w:lineRule="atLeast"/>
        <w:rPr>
          <w:rFonts w:ascii="Dax" w:hAnsi="Dax" w:cs="Dax"/>
          <w:b/>
          <w:bCs/>
          <w:sz w:val="32"/>
          <w:szCs w:val="32"/>
        </w:rPr>
      </w:pPr>
    </w:p>
    <w:p w:rsidR="004B07BE" w:rsidRPr="00694F0C" w:rsidRDefault="004B07BE" w:rsidP="008F25ED">
      <w:pPr>
        <w:autoSpaceDE w:val="0"/>
        <w:autoSpaceDN w:val="0"/>
        <w:adjustRightInd w:val="0"/>
        <w:spacing w:line="171" w:lineRule="atLeast"/>
        <w:rPr>
          <w:rFonts w:ascii="Dax" w:hAnsi="Dax" w:cs="Dax"/>
          <w:sz w:val="32"/>
          <w:szCs w:val="32"/>
        </w:rPr>
      </w:pPr>
      <w:r w:rsidRPr="00694F0C">
        <w:rPr>
          <w:rFonts w:ascii="Dax" w:hAnsi="Dax" w:cs="Dax"/>
          <w:b/>
          <w:bCs/>
          <w:sz w:val="32"/>
          <w:szCs w:val="32"/>
        </w:rPr>
        <w:t>VONRAIG CR 6 (high)</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sz w:val="16"/>
          <w:szCs w:val="16"/>
        </w:rPr>
        <w:t>Dhampir oracle 7</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sz w:val="16"/>
          <w:szCs w:val="16"/>
        </w:rPr>
        <w:t xml:space="preserve">NE Medium humanoid </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Init </w:t>
      </w:r>
      <w:r w:rsidRPr="00694F0C">
        <w:rPr>
          <w:rFonts w:ascii="Dax" w:hAnsi="Dax" w:cs="Dax"/>
          <w:sz w:val="16"/>
          <w:szCs w:val="16"/>
        </w:rPr>
        <w:t xml:space="preserve">+7; </w:t>
      </w:r>
      <w:r w:rsidRPr="00694F0C">
        <w:rPr>
          <w:rFonts w:ascii="Dax" w:hAnsi="Dax" w:cs="Dax"/>
          <w:b/>
          <w:bCs/>
          <w:sz w:val="16"/>
          <w:szCs w:val="16"/>
        </w:rPr>
        <w:t xml:space="preserve">Senses </w:t>
      </w:r>
      <w:r w:rsidRPr="00694F0C">
        <w:rPr>
          <w:rFonts w:ascii="Dax" w:hAnsi="Dax" w:cs="Dax"/>
          <w:sz w:val="16"/>
          <w:szCs w:val="16"/>
        </w:rPr>
        <w:t xml:space="preserve">darkvision 60 ft., low-light vision; </w:t>
      </w:r>
      <w:r w:rsidRPr="00694F0C">
        <w:rPr>
          <w:rFonts w:ascii="Dax" w:hAnsi="Dax" w:cs="Dax"/>
          <w:b/>
          <w:bCs/>
          <w:sz w:val="16"/>
          <w:szCs w:val="16"/>
        </w:rPr>
        <w:t xml:space="preserve">Perception </w:t>
      </w:r>
      <w:r w:rsidRPr="00694F0C">
        <w:rPr>
          <w:rFonts w:ascii="Dax" w:hAnsi="Dax" w:cs="Dax"/>
          <w:sz w:val="16"/>
          <w:szCs w:val="16"/>
        </w:rPr>
        <w:t>+4</w:t>
      </w:r>
    </w:p>
    <w:p w:rsidR="004B07BE" w:rsidRPr="00694F0C" w:rsidRDefault="004B07BE" w:rsidP="008F25ED">
      <w:pPr>
        <w:autoSpaceDE w:val="0"/>
        <w:autoSpaceDN w:val="0"/>
        <w:adjustRightInd w:val="0"/>
        <w:spacing w:line="151" w:lineRule="atLeast"/>
        <w:rPr>
          <w:rFonts w:ascii="Dax" w:hAnsi="Dax" w:cs="Dax"/>
          <w:b/>
          <w:bCs/>
          <w:sz w:val="15"/>
          <w:szCs w:val="15"/>
        </w:rPr>
      </w:pPr>
    </w:p>
    <w:p w:rsidR="004B07BE" w:rsidRPr="00694F0C" w:rsidRDefault="004B07BE" w:rsidP="008F25ED">
      <w:pPr>
        <w:autoSpaceDE w:val="0"/>
        <w:autoSpaceDN w:val="0"/>
        <w:adjustRightInd w:val="0"/>
        <w:spacing w:line="151" w:lineRule="atLeast"/>
        <w:rPr>
          <w:rFonts w:ascii="Dax" w:hAnsi="Dax" w:cs="Dax"/>
          <w:sz w:val="15"/>
          <w:szCs w:val="15"/>
        </w:rPr>
      </w:pPr>
      <w:r w:rsidRPr="00694F0C">
        <w:rPr>
          <w:rFonts w:ascii="Dax" w:hAnsi="Dax" w:cs="Dax"/>
          <w:b/>
          <w:bCs/>
          <w:sz w:val="15"/>
          <w:szCs w:val="15"/>
        </w:rPr>
        <w:t>DEFENSE</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AC </w:t>
      </w:r>
      <w:r w:rsidRPr="00694F0C">
        <w:rPr>
          <w:rFonts w:ascii="Dax" w:hAnsi="Dax" w:cs="Dax"/>
          <w:sz w:val="16"/>
          <w:szCs w:val="16"/>
        </w:rPr>
        <w:t>20, touch 13, flat-footed 17 (+6 armor, +3 Dex, +1 shield)</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hp </w:t>
      </w:r>
      <w:r w:rsidRPr="00694F0C">
        <w:rPr>
          <w:rFonts w:ascii="Dax" w:hAnsi="Dax" w:cs="Dax"/>
          <w:sz w:val="16"/>
          <w:szCs w:val="16"/>
        </w:rPr>
        <w:t>53 (7d8+1d10+14)</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Fort </w:t>
      </w:r>
      <w:r w:rsidRPr="00694F0C">
        <w:rPr>
          <w:rFonts w:ascii="Dax" w:hAnsi="Dax" w:cs="Dax"/>
          <w:sz w:val="16"/>
          <w:szCs w:val="16"/>
        </w:rPr>
        <w:t xml:space="preserve">+2, </w:t>
      </w:r>
      <w:r w:rsidRPr="00694F0C">
        <w:rPr>
          <w:rFonts w:ascii="Dax" w:hAnsi="Dax" w:cs="Dax"/>
          <w:b/>
          <w:bCs/>
          <w:sz w:val="16"/>
          <w:szCs w:val="16"/>
        </w:rPr>
        <w:t xml:space="preserve">Ref </w:t>
      </w:r>
      <w:r w:rsidRPr="00694F0C">
        <w:rPr>
          <w:rFonts w:ascii="Dax" w:hAnsi="Dax" w:cs="Dax"/>
          <w:sz w:val="16"/>
          <w:szCs w:val="16"/>
        </w:rPr>
        <w:t xml:space="preserve">+5, </w:t>
      </w:r>
      <w:r w:rsidRPr="00694F0C">
        <w:rPr>
          <w:rFonts w:ascii="Dax" w:hAnsi="Dax" w:cs="Dax"/>
          <w:b/>
          <w:bCs/>
          <w:sz w:val="16"/>
          <w:szCs w:val="16"/>
        </w:rPr>
        <w:t xml:space="preserve">Will </w:t>
      </w:r>
      <w:r w:rsidRPr="00694F0C">
        <w:rPr>
          <w:rFonts w:ascii="Dax" w:hAnsi="Dax" w:cs="Dax"/>
          <w:sz w:val="16"/>
          <w:szCs w:val="16"/>
        </w:rPr>
        <w:t>+7; +2 racial bonus on saving throws against disease and mind–affecting effects</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Defensive Abilities </w:t>
      </w:r>
      <w:r w:rsidRPr="00694F0C">
        <w:rPr>
          <w:rFonts w:ascii="Dax" w:hAnsi="Dax" w:cs="Dax"/>
          <w:sz w:val="16"/>
          <w:szCs w:val="16"/>
        </w:rPr>
        <w:t>negative energy affinity, resist level drain</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Weaknesses </w:t>
      </w:r>
      <w:r w:rsidRPr="00694F0C">
        <w:rPr>
          <w:rFonts w:ascii="Dax" w:hAnsi="Dax" w:cs="Dax"/>
          <w:sz w:val="16"/>
          <w:szCs w:val="16"/>
        </w:rPr>
        <w:t>light sensitivity</w:t>
      </w:r>
    </w:p>
    <w:p w:rsidR="004B07BE" w:rsidRPr="00694F0C" w:rsidRDefault="004B07BE" w:rsidP="008F25ED">
      <w:pPr>
        <w:autoSpaceDE w:val="0"/>
        <w:autoSpaceDN w:val="0"/>
        <w:adjustRightInd w:val="0"/>
        <w:spacing w:line="151" w:lineRule="atLeast"/>
        <w:rPr>
          <w:rFonts w:ascii="Dax" w:hAnsi="Dax" w:cs="Dax"/>
          <w:b/>
          <w:bCs/>
          <w:sz w:val="15"/>
          <w:szCs w:val="15"/>
        </w:rPr>
      </w:pPr>
    </w:p>
    <w:p w:rsidR="004B07BE" w:rsidRPr="00694F0C" w:rsidRDefault="004B07BE" w:rsidP="008F25ED">
      <w:pPr>
        <w:autoSpaceDE w:val="0"/>
        <w:autoSpaceDN w:val="0"/>
        <w:adjustRightInd w:val="0"/>
        <w:spacing w:line="151" w:lineRule="atLeast"/>
        <w:rPr>
          <w:rFonts w:ascii="Dax" w:hAnsi="Dax" w:cs="Dax"/>
          <w:sz w:val="15"/>
          <w:szCs w:val="15"/>
        </w:rPr>
      </w:pPr>
      <w:r w:rsidRPr="00694F0C">
        <w:rPr>
          <w:rFonts w:ascii="Dax" w:hAnsi="Dax" w:cs="Dax"/>
          <w:b/>
          <w:bCs/>
          <w:sz w:val="15"/>
          <w:szCs w:val="15"/>
        </w:rPr>
        <w:t>OFFENSE</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Speed </w:t>
      </w:r>
      <w:r w:rsidRPr="00694F0C">
        <w:rPr>
          <w:rFonts w:ascii="Dax" w:hAnsi="Dax" w:cs="Dax"/>
          <w:sz w:val="16"/>
          <w:szCs w:val="16"/>
        </w:rPr>
        <w:t>30 ft.</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Melee </w:t>
      </w:r>
      <w:r w:rsidRPr="00694F0C">
        <w:rPr>
          <w:rFonts w:ascii="Dax" w:hAnsi="Dax" w:cs="Dax"/>
          <w:sz w:val="16"/>
          <w:szCs w:val="16"/>
        </w:rPr>
        <w:t>mwk shortspear +5 (1d6–1) or</w:t>
      </w:r>
      <w:r w:rsidRPr="00694F0C">
        <w:rPr>
          <w:rFonts w:ascii="Dax" w:hAnsi="Dax" w:cs="Dax"/>
          <w:i/>
          <w:iCs/>
          <w:sz w:val="16"/>
          <w:szCs w:val="16"/>
        </w:rPr>
        <w:t xml:space="preserve">+1 dagger </w:t>
      </w:r>
      <w:r w:rsidRPr="00694F0C">
        <w:rPr>
          <w:rFonts w:ascii="Dax" w:hAnsi="Dax" w:cs="Dax"/>
          <w:sz w:val="16"/>
          <w:szCs w:val="16"/>
        </w:rPr>
        <w:t xml:space="preserve">+5 (1d4/19–20) </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Ranged </w:t>
      </w:r>
      <w:r w:rsidRPr="00694F0C">
        <w:rPr>
          <w:rFonts w:ascii="Dax" w:hAnsi="Dax" w:cs="Dax"/>
          <w:sz w:val="16"/>
          <w:szCs w:val="16"/>
        </w:rPr>
        <w:t>mwk shortspear +9 (1d6–1)</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Spell-Like Abilities </w:t>
      </w:r>
      <w:r w:rsidRPr="00694F0C">
        <w:rPr>
          <w:rFonts w:ascii="Dax" w:hAnsi="Dax" w:cs="Dax"/>
          <w:sz w:val="16"/>
          <w:szCs w:val="16"/>
        </w:rPr>
        <w:t>(CL 7th; concentration +11)</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sz w:val="16"/>
          <w:szCs w:val="16"/>
        </w:rPr>
        <w:t>3/day—</w:t>
      </w:r>
      <w:r w:rsidRPr="00694F0C">
        <w:rPr>
          <w:rFonts w:ascii="Dax" w:hAnsi="Dax" w:cs="Dax"/>
          <w:i/>
          <w:iCs/>
          <w:sz w:val="16"/>
          <w:szCs w:val="16"/>
        </w:rPr>
        <w:t>detect undead</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Oracle Spells Known </w:t>
      </w:r>
      <w:r w:rsidRPr="00694F0C">
        <w:rPr>
          <w:rFonts w:ascii="Dax" w:hAnsi="Dax" w:cs="Dax"/>
          <w:sz w:val="16"/>
          <w:szCs w:val="16"/>
        </w:rPr>
        <w:t>(CL 7th; concentration +11)</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sz w:val="16"/>
          <w:szCs w:val="16"/>
        </w:rPr>
        <w:t xml:space="preserve">3rd (5/day)— </w:t>
      </w:r>
      <w:r w:rsidRPr="00694F0C">
        <w:rPr>
          <w:rFonts w:ascii="Dax" w:hAnsi="Dax" w:cs="Dax"/>
          <w:i/>
          <w:iCs/>
          <w:sz w:val="16"/>
          <w:szCs w:val="16"/>
        </w:rPr>
        <w:t>animate dead</w:t>
      </w:r>
      <w:r w:rsidRPr="00694F0C">
        <w:rPr>
          <w:rFonts w:ascii="Dax" w:hAnsi="Dax" w:cs="Dax"/>
          <w:sz w:val="16"/>
          <w:szCs w:val="16"/>
        </w:rPr>
        <w:t xml:space="preserve">, </w:t>
      </w:r>
      <w:r w:rsidRPr="00694F0C">
        <w:rPr>
          <w:rFonts w:ascii="Dax" w:hAnsi="Dax" w:cs="Dax"/>
          <w:i/>
          <w:iCs/>
          <w:sz w:val="16"/>
          <w:szCs w:val="16"/>
        </w:rPr>
        <w:t>dispel magic</w:t>
      </w:r>
      <w:r w:rsidRPr="00694F0C">
        <w:rPr>
          <w:rFonts w:ascii="Dax" w:hAnsi="Dax" w:cs="Dax"/>
          <w:sz w:val="16"/>
          <w:szCs w:val="16"/>
        </w:rPr>
        <w:t xml:space="preserve">, </w:t>
      </w:r>
      <w:r w:rsidRPr="00694F0C">
        <w:rPr>
          <w:rFonts w:ascii="Dax" w:hAnsi="Dax" w:cs="Dax"/>
          <w:i/>
          <w:iCs/>
          <w:sz w:val="16"/>
          <w:szCs w:val="16"/>
        </w:rPr>
        <w:t>inflict serious wounds</w:t>
      </w:r>
      <w:r w:rsidRPr="00694F0C">
        <w:rPr>
          <w:rFonts w:ascii="Dax" w:hAnsi="Dax" w:cs="Dax"/>
          <w:sz w:val="16"/>
          <w:szCs w:val="16"/>
        </w:rPr>
        <w:t xml:space="preserve">, </w:t>
      </w:r>
      <w:r w:rsidRPr="00694F0C">
        <w:rPr>
          <w:rFonts w:ascii="Dax" w:hAnsi="Dax" w:cs="Dax"/>
          <w:i/>
          <w:iCs/>
          <w:sz w:val="16"/>
          <w:szCs w:val="16"/>
        </w:rPr>
        <w:t>invisibility purge</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sz w:val="16"/>
          <w:szCs w:val="16"/>
        </w:rPr>
        <w:t>2nd (7/day)—</w:t>
      </w:r>
      <w:r w:rsidRPr="00694F0C">
        <w:rPr>
          <w:rFonts w:ascii="Dax" w:hAnsi="Dax" w:cs="Dax"/>
          <w:i/>
          <w:iCs/>
          <w:sz w:val="16"/>
          <w:szCs w:val="16"/>
        </w:rPr>
        <w:t>darkness</w:t>
      </w:r>
      <w:r w:rsidRPr="00694F0C">
        <w:rPr>
          <w:rFonts w:ascii="Dax" w:hAnsi="Dax" w:cs="Dax"/>
          <w:sz w:val="16"/>
          <w:szCs w:val="16"/>
        </w:rPr>
        <w:t xml:space="preserve">, </w:t>
      </w:r>
      <w:r w:rsidRPr="00694F0C">
        <w:rPr>
          <w:rFonts w:ascii="Dax" w:hAnsi="Dax" w:cs="Dax"/>
          <w:i/>
          <w:iCs/>
          <w:sz w:val="16"/>
          <w:szCs w:val="16"/>
        </w:rPr>
        <w:t>false life</w:t>
      </w:r>
      <w:r w:rsidRPr="00694F0C">
        <w:rPr>
          <w:rFonts w:ascii="Dax" w:hAnsi="Dax" w:cs="Dax"/>
          <w:sz w:val="16"/>
          <w:szCs w:val="16"/>
        </w:rPr>
        <w:t xml:space="preserve">, </w:t>
      </w:r>
      <w:r w:rsidRPr="00694F0C">
        <w:rPr>
          <w:rFonts w:ascii="Dax" w:hAnsi="Dax" w:cs="Dax"/>
          <w:i/>
          <w:iCs/>
          <w:sz w:val="16"/>
          <w:szCs w:val="16"/>
        </w:rPr>
        <w:t>inflict moderate wounds</w:t>
      </w:r>
      <w:r w:rsidRPr="00694F0C">
        <w:rPr>
          <w:rFonts w:ascii="Dax" w:hAnsi="Dax" w:cs="Dax"/>
          <w:sz w:val="16"/>
          <w:szCs w:val="16"/>
        </w:rPr>
        <w:t xml:space="preserve">, </w:t>
      </w:r>
      <w:r w:rsidRPr="00694F0C">
        <w:rPr>
          <w:rFonts w:ascii="Dax" w:hAnsi="Dax" w:cs="Dax"/>
          <w:i/>
          <w:iCs/>
          <w:sz w:val="16"/>
          <w:szCs w:val="16"/>
        </w:rPr>
        <w:t>levitate</w:t>
      </w:r>
      <w:r w:rsidRPr="00694F0C">
        <w:rPr>
          <w:rFonts w:ascii="Dax" w:hAnsi="Dax" w:cs="Dax"/>
          <w:sz w:val="16"/>
          <w:szCs w:val="16"/>
        </w:rPr>
        <w:t xml:space="preserve">, </w:t>
      </w:r>
      <w:r w:rsidRPr="00694F0C">
        <w:rPr>
          <w:rFonts w:ascii="Dax" w:hAnsi="Dax" w:cs="Dax"/>
          <w:i/>
          <w:iCs/>
          <w:sz w:val="16"/>
          <w:szCs w:val="16"/>
        </w:rPr>
        <w:t>minor image</w:t>
      </w:r>
      <w:r w:rsidRPr="00694F0C">
        <w:rPr>
          <w:rFonts w:ascii="Dax" w:hAnsi="Dax" w:cs="Dax"/>
          <w:sz w:val="16"/>
          <w:szCs w:val="16"/>
        </w:rPr>
        <w:t xml:space="preserve">, </w:t>
      </w:r>
      <w:r w:rsidRPr="00694F0C">
        <w:rPr>
          <w:rFonts w:ascii="Dax" w:hAnsi="Dax" w:cs="Dax"/>
          <w:i/>
          <w:iCs/>
          <w:sz w:val="16"/>
          <w:szCs w:val="16"/>
        </w:rPr>
        <w:t xml:space="preserve">sound burst </w:t>
      </w:r>
      <w:r w:rsidRPr="00694F0C">
        <w:rPr>
          <w:rFonts w:ascii="Dax" w:hAnsi="Dax" w:cs="Dax"/>
          <w:sz w:val="16"/>
          <w:szCs w:val="16"/>
        </w:rPr>
        <w:t xml:space="preserve">(DC 16), </w:t>
      </w:r>
      <w:r w:rsidRPr="00694F0C">
        <w:rPr>
          <w:rFonts w:ascii="Dax" w:hAnsi="Dax" w:cs="Dax"/>
          <w:i/>
          <w:iCs/>
          <w:sz w:val="16"/>
          <w:szCs w:val="16"/>
        </w:rPr>
        <w:t>spiritual weapon</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sz w:val="16"/>
          <w:szCs w:val="16"/>
        </w:rPr>
        <w:t>1st (7/day)—</w:t>
      </w:r>
      <w:r w:rsidRPr="00694F0C">
        <w:rPr>
          <w:rFonts w:ascii="Dax" w:hAnsi="Dax" w:cs="Dax"/>
          <w:i/>
          <w:iCs/>
          <w:sz w:val="16"/>
          <w:szCs w:val="16"/>
        </w:rPr>
        <w:t xml:space="preserve">bane </w:t>
      </w:r>
      <w:r w:rsidRPr="00694F0C">
        <w:rPr>
          <w:rFonts w:ascii="Dax" w:hAnsi="Dax" w:cs="Dax"/>
          <w:sz w:val="16"/>
          <w:szCs w:val="16"/>
        </w:rPr>
        <w:t xml:space="preserve">(DC 15), </w:t>
      </w:r>
      <w:r w:rsidRPr="00694F0C">
        <w:rPr>
          <w:rFonts w:ascii="Dax" w:hAnsi="Dax" w:cs="Dax"/>
          <w:i/>
          <w:iCs/>
          <w:sz w:val="16"/>
          <w:szCs w:val="16"/>
        </w:rPr>
        <w:t xml:space="preserve">command </w:t>
      </w:r>
      <w:r w:rsidRPr="00694F0C">
        <w:rPr>
          <w:rFonts w:ascii="Dax" w:hAnsi="Dax" w:cs="Dax"/>
          <w:sz w:val="16"/>
          <w:szCs w:val="16"/>
        </w:rPr>
        <w:t xml:space="preserve">(DC 15), </w:t>
      </w:r>
      <w:r w:rsidRPr="00694F0C">
        <w:rPr>
          <w:rFonts w:ascii="Dax" w:hAnsi="Dax" w:cs="Dax"/>
          <w:i/>
          <w:iCs/>
          <w:sz w:val="16"/>
          <w:szCs w:val="16"/>
        </w:rPr>
        <w:t>cure light wounds</w:t>
      </w:r>
      <w:r w:rsidRPr="00694F0C">
        <w:rPr>
          <w:rFonts w:ascii="Dax" w:hAnsi="Dax" w:cs="Dax"/>
          <w:sz w:val="16"/>
          <w:szCs w:val="16"/>
        </w:rPr>
        <w:t xml:space="preserve">, </w:t>
      </w:r>
      <w:r w:rsidRPr="00694F0C">
        <w:rPr>
          <w:rFonts w:ascii="Dax" w:hAnsi="Dax" w:cs="Dax"/>
          <w:i/>
          <w:iCs/>
          <w:sz w:val="16"/>
          <w:szCs w:val="16"/>
        </w:rPr>
        <w:t xml:space="preserve">doom </w:t>
      </w:r>
      <w:r w:rsidRPr="00694F0C">
        <w:rPr>
          <w:rFonts w:ascii="Dax" w:hAnsi="Dax" w:cs="Dax"/>
          <w:sz w:val="16"/>
          <w:szCs w:val="16"/>
        </w:rPr>
        <w:t xml:space="preserve">(DC 15), </w:t>
      </w:r>
      <w:r w:rsidRPr="00694F0C">
        <w:rPr>
          <w:rFonts w:ascii="Dax" w:hAnsi="Dax" w:cs="Dax"/>
          <w:i/>
          <w:iCs/>
          <w:sz w:val="16"/>
          <w:szCs w:val="16"/>
        </w:rPr>
        <w:t xml:space="preserve">cause fear </w:t>
      </w:r>
      <w:r w:rsidRPr="00694F0C">
        <w:rPr>
          <w:rFonts w:ascii="Dax" w:hAnsi="Dax" w:cs="Dax"/>
          <w:sz w:val="16"/>
          <w:szCs w:val="16"/>
        </w:rPr>
        <w:t xml:space="preserve">(DC 15), </w:t>
      </w:r>
      <w:r w:rsidRPr="00694F0C">
        <w:rPr>
          <w:rFonts w:ascii="Dax" w:hAnsi="Dax" w:cs="Dax"/>
          <w:i/>
          <w:iCs/>
          <w:sz w:val="16"/>
          <w:szCs w:val="16"/>
        </w:rPr>
        <w:t>inflict light wounds</w:t>
      </w:r>
      <w:r w:rsidRPr="00694F0C">
        <w:rPr>
          <w:rFonts w:ascii="Dax" w:hAnsi="Dax" w:cs="Dax"/>
          <w:sz w:val="16"/>
          <w:szCs w:val="16"/>
        </w:rPr>
        <w:t xml:space="preserve">, </w:t>
      </w:r>
      <w:r w:rsidRPr="00694F0C">
        <w:rPr>
          <w:rFonts w:ascii="Dax" w:hAnsi="Dax" w:cs="Dax"/>
          <w:i/>
          <w:iCs/>
          <w:sz w:val="16"/>
          <w:szCs w:val="16"/>
        </w:rPr>
        <w:t>shield of faith</w:t>
      </w:r>
    </w:p>
    <w:p w:rsidR="004B07BE" w:rsidRPr="00694F0C" w:rsidRDefault="004B07BE" w:rsidP="008F25ED">
      <w:pPr>
        <w:autoSpaceDE w:val="0"/>
        <w:autoSpaceDN w:val="0"/>
        <w:adjustRightInd w:val="0"/>
        <w:spacing w:line="161" w:lineRule="atLeast"/>
        <w:rPr>
          <w:rFonts w:ascii="Dax" w:hAnsi="Dax" w:cs="Dax"/>
          <w:sz w:val="9"/>
          <w:szCs w:val="9"/>
        </w:rPr>
      </w:pPr>
      <w:r w:rsidRPr="00694F0C">
        <w:rPr>
          <w:rFonts w:ascii="Dax" w:hAnsi="Dax" w:cs="Dax"/>
          <w:sz w:val="16"/>
          <w:szCs w:val="16"/>
        </w:rPr>
        <w:t>0 (at will)—</w:t>
      </w:r>
      <w:r w:rsidRPr="00694F0C">
        <w:rPr>
          <w:rFonts w:ascii="Dax" w:hAnsi="Dax" w:cs="Dax"/>
          <w:i/>
          <w:iCs/>
          <w:sz w:val="16"/>
          <w:szCs w:val="16"/>
        </w:rPr>
        <w:t xml:space="preserve">bleed </w:t>
      </w:r>
      <w:r w:rsidRPr="00694F0C">
        <w:rPr>
          <w:rFonts w:ascii="Dax" w:hAnsi="Dax" w:cs="Dax"/>
          <w:sz w:val="16"/>
          <w:szCs w:val="16"/>
        </w:rPr>
        <w:t xml:space="preserve">(DC 14), </w:t>
      </w:r>
      <w:r w:rsidRPr="00694F0C">
        <w:rPr>
          <w:rFonts w:ascii="Dax" w:hAnsi="Dax" w:cs="Dax"/>
          <w:i/>
          <w:iCs/>
          <w:sz w:val="16"/>
          <w:szCs w:val="16"/>
        </w:rPr>
        <w:t>detect magic</w:t>
      </w:r>
      <w:r w:rsidRPr="00694F0C">
        <w:rPr>
          <w:rFonts w:ascii="Dax" w:hAnsi="Dax" w:cs="Dax"/>
          <w:sz w:val="16"/>
          <w:szCs w:val="16"/>
        </w:rPr>
        <w:t xml:space="preserve">, </w:t>
      </w:r>
      <w:r w:rsidRPr="00694F0C">
        <w:rPr>
          <w:rFonts w:ascii="Dax" w:hAnsi="Dax" w:cs="Dax"/>
          <w:i/>
          <w:iCs/>
          <w:sz w:val="16"/>
          <w:szCs w:val="16"/>
        </w:rPr>
        <w:t>ghost sound</w:t>
      </w:r>
      <w:r w:rsidRPr="00694F0C">
        <w:rPr>
          <w:rFonts w:ascii="Dax" w:hAnsi="Dax" w:cs="Dax"/>
          <w:sz w:val="16"/>
          <w:szCs w:val="16"/>
        </w:rPr>
        <w:t xml:space="preserve">, </w:t>
      </w:r>
      <w:r w:rsidRPr="00694F0C">
        <w:rPr>
          <w:rFonts w:ascii="Dax" w:hAnsi="Dax" w:cs="Dax"/>
          <w:i/>
          <w:iCs/>
          <w:sz w:val="16"/>
          <w:szCs w:val="16"/>
        </w:rPr>
        <w:t>guidance</w:t>
      </w:r>
      <w:r w:rsidRPr="00694F0C">
        <w:rPr>
          <w:rFonts w:ascii="Dax" w:hAnsi="Dax" w:cs="Dax"/>
          <w:sz w:val="16"/>
          <w:szCs w:val="16"/>
        </w:rPr>
        <w:t xml:space="preserve">, </w:t>
      </w:r>
      <w:r w:rsidRPr="00694F0C">
        <w:rPr>
          <w:rFonts w:ascii="Dax" w:hAnsi="Dax" w:cs="Dax"/>
          <w:i/>
          <w:iCs/>
          <w:sz w:val="16"/>
          <w:szCs w:val="16"/>
        </w:rPr>
        <w:t>light</w:t>
      </w:r>
      <w:r w:rsidRPr="00694F0C">
        <w:rPr>
          <w:rFonts w:ascii="Dax" w:hAnsi="Dax" w:cs="Dax"/>
          <w:sz w:val="16"/>
          <w:szCs w:val="16"/>
        </w:rPr>
        <w:t xml:space="preserve">, </w:t>
      </w:r>
      <w:r w:rsidRPr="00694F0C">
        <w:rPr>
          <w:rFonts w:ascii="Dax" w:hAnsi="Dax" w:cs="Dax"/>
          <w:i/>
          <w:iCs/>
          <w:sz w:val="16"/>
          <w:szCs w:val="16"/>
        </w:rPr>
        <w:t>mage hand</w:t>
      </w:r>
      <w:r w:rsidRPr="00694F0C">
        <w:rPr>
          <w:rFonts w:ascii="Dax" w:hAnsi="Dax" w:cs="Dax"/>
          <w:sz w:val="16"/>
          <w:szCs w:val="16"/>
        </w:rPr>
        <w:t xml:space="preserve">, </w:t>
      </w:r>
      <w:r w:rsidRPr="00694F0C">
        <w:rPr>
          <w:rFonts w:ascii="Dax" w:hAnsi="Dax" w:cs="Dax"/>
          <w:i/>
          <w:iCs/>
          <w:sz w:val="16"/>
          <w:szCs w:val="16"/>
        </w:rPr>
        <w:t>read magic</w:t>
      </w:r>
      <w:r w:rsidRPr="00694F0C">
        <w:rPr>
          <w:rFonts w:ascii="Dax" w:hAnsi="Dax" w:cs="Dax"/>
          <w:sz w:val="16"/>
          <w:szCs w:val="16"/>
        </w:rPr>
        <w:t xml:space="preserve">, </w:t>
      </w:r>
      <w:r w:rsidRPr="00694F0C">
        <w:rPr>
          <w:rFonts w:ascii="Dax" w:hAnsi="Dax" w:cs="Dax"/>
          <w:i/>
          <w:iCs/>
          <w:sz w:val="16"/>
          <w:szCs w:val="16"/>
        </w:rPr>
        <w:t>resistance</w:t>
      </w:r>
      <w:r w:rsidRPr="00694F0C">
        <w:rPr>
          <w:rFonts w:ascii="Dax" w:hAnsi="Dax" w:cs="Dax"/>
          <w:sz w:val="16"/>
          <w:szCs w:val="16"/>
        </w:rPr>
        <w:t xml:space="preserve">, </w:t>
      </w:r>
      <w:r w:rsidRPr="00694F0C">
        <w:rPr>
          <w:rFonts w:ascii="Dax" w:hAnsi="Dax" w:cs="Dax"/>
          <w:i/>
          <w:iCs/>
          <w:sz w:val="16"/>
          <w:szCs w:val="16"/>
        </w:rPr>
        <w:t>spark</w:t>
      </w:r>
      <w:r w:rsidRPr="00694F0C">
        <w:rPr>
          <w:rFonts w:ascii="Dax" w:hAnsi="Dax" w:cs="Dax"/>
          <w:sz w:val="9"/>
          <w:szCs w:val="9"/>
        </w:rPr>
        <w:t>APG</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Mystery </w:t>
      </w:r>
      <w:r w:rsidRPr="00694F0C">
        <w:rPr>
          <w:rFonts w:ascii="Dax" w:hAnsi="Dax" w:cs="Dax"/>
          <w:sz w:val="16"/>
          <w:szCs w:val="16"/>
        </w:rPr>
        <w:t>bones</w:t>
      </w:r>
    </w:p>
    <w:p w:rsidR="004B07BE" w:rsidRPr="00694F0C" w:rsidRDefault="004B07BE" w:rsidP="008F25ED">
      <w:pPr>
        <w:autoSpaceDE w:val="0"/>
        <w:autoSpaceDN w:val="0"/>
        <w:adjustRightInd w:val="0"/>
        <w:spacing w:line="151" w:lineRule="atLeast"/>
        <w:rPr>
          <w:rFonts w:ascii="Dax" w:hAnsi="Dax" w:cs="Dax"/>
          <w:b/>
          <w:bCs/>
          <w:sz w:val="15"/>
          <w:szCs w:val="15"/>
        </w:rPr>
      </w:pPr>
    </w:p>
    <w:p w:rsidR="004B07BE" w:rsidRPr="00694F0C" w:rsidRDefault="004B07BE" w:rsidP="008F25ED">
      <w:pPr>
        <w:autoSpaceDE w:val="0"/>
        <w:autoSpaceDN w:val="0"/>
        <w:adjustRightInd w:val="0"/>
        <w:spacing w:line="151" w:lineRule="atLeast"/>
        <w:rPr>
          <w:rFonts w:ascii="Dax" w:hAnsi="Dax" w:cs="Dax"/>
          <w:sz w:val="15"/>
          <w:szCs w:val="15"/>
        </w:rPr>
      </w:pPr>
      <w:r w:rsidRPr="00694F0C">
        <w:rPr>
          <w:rFonts w:ascii="Dax" w:hAnsi="Dax" w:cs="Dax"/>
          <w:b/>
          <w:bCs/>
          <w:sz w:val="15"/>
          <w:szCs w:val="15"/>
        </w:rPr>
        <w:t>TACTICS</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Before Combat </w:t>
      </w:r>
      <w:r w:rsidRPr="00694F0C">
        <w:rPr>
          <w:rFonts w:ascii="Dax" w:hAnsi="Dax" w:cs="Dax"/>
          <w:sz w:val="16"/>
          <w:szCs w:val="16"/>
        </w:rPr>
        <w:t xml:space="preserve">Vonraig uses his armor of bones revelation and casts </w:t>
      </w:r>
      <w:r w:rsidRPr="00694F0C">
        <w:rPr>
          <w:rFonts w:ascii="Dax" w:hAnsi="Dax" w:cs="Dax"/>
          <w:i/>
          <w:iCs/>
          <w:sz w:val="16"/>
          <w:szCs w:val="16"/>
        </w:rPr>
        <w:t>false life</w:t>
      </w:r>
      <w:r w:rsidRPr="00694F0C">
        <w:rPr>
          <w:rFonts w:ascii="Dax" w:hAnsi="Dax" w:cs="Dax"/>
          <w:sz w:val="16"/>
          <w:szCs w:val="16"/>
        </w:rPr>
        <w:t>. These are already calculated into his stats.</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During Combat </w:t>
      </w:r>
      <w:r w:rsidRPr="00694F0C">
        <w:rPr>
          <w:rFonts w:ascii="Dax" w:hAnsi="Dax" w:cs="Dax"/>
          <w:sz w:val="16"/>
          <w:szCs w:val="16"/>
        </w:rPr>
        <w:t>Aware that he has a glass jaw, Vonraig prefers to have his hirelings lead the charge while he supports them with spells.</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Morale </w:t>
      </w:r>
      <w:r w:rsidRPr="00694F0C">
        <w:rPr>
          <w:rFonts w:ascii="Dax" w:hAnsi="Dax" w:cs="Dax"/>
          <w:sz w:val="16"/>
          <w:szCs w:val="16"/>
        </w:rPr>
        <w:t>Vonraig attempts to flee or surrender if reduced to 10 or fewer hit points.</w:t>
      </w:r>
    </w:p>
    <w:p w:rsidR="004B07BE" w:rsidRPr="00694F0C" w:rsidRDefault="004B07BE" w:rsidP="008F25ED">
      <w:pPr>
        <w:autoSpaceDE w:val="0"/>
        <w:autoSpaceDN w:val="0"/>
        <w:adjustRightInd w:val="0"/>
        <w:spacing w:line="151" w:lineRule="atLeast"/>
        <w:rPr>
          <w:rFonts w:ascii="Dax" w:hAnsi="Dax" w:cs="Dax"/>
          <w:b/>
          <w:bCs/>
          <w:sz w:val="15"/>
          <w:szCs w:val="15"/>
        </w:rPr>
      </w:pPr>
    </w:p>
    <w:p w:rsidR="004B07BE" w:rsidRPr="00694F0C" w:rsidRDefault="004B07BE" w:rsidP="008F25ED">
      <w:pPr>
        <w:autoSpaceDE w:val="0"/>
        <w:autoSpaceDN w:val="0"/>
        <w:adjustRightInd w:val="0"/>
        <w:spacing w:line="151" w:lineRule="atLeast"/>
        <w:rPr>
          <w:rFonts w:ascii="Dax" w:hAnsi="Dax" w:cs="Dax"/>
          <w:sz w:val="15"/>
          <w:szCs w:val="15"/>
        </w:rPr>
      </w:pPr>
      <w:r w:rsidRPr="00694F0C">
        <w:rPr>
          <w:rFonts w:ascii="Dax" w:hAnsi="Dax" w:cs="Dax"/>
          <w:b/>
          <w:bCs/>
          <w:sz w:val="15"/>
          <w:szCs w:val="15"/>
        </w:rPr>
        <w:t>STATISTICS</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Str </w:t>
      </w:r>
      <w:r w:rsidRPr="00694F0C">
        <w:rPr>
          <w:rFonts w:ascii="Dax" w:hAnsi="Dax" w:cs="Dax"/>
          <w:sz w:val="16"/>
          <w:szCs w:val="16"/>
        </w:rPr>
        <w:t xml:space="preserve">8, </w:t>
      </w:r>
      <w:r w:rsidRPr="00694F0C">
        <w:rPr>
          <w:rFonts w:ascii="Dax" w:hAnsi="Dax" w:cs="Dax"/>
          <w:b/>
          <w:bCs/>
          <w:sz w:val="16"/>
          <w:szCs w:val="16"/>
        </w:rPr>
        <w:t xml:space="preserve">Dex </w:t>
      </w:r>
      <w:r w:rsidRPr="00694F0C">
        <w:rPr>
          <w:rFonts w:ascii="Dax" w:hAnsi="Dax" w:cs="Dax"/>
          <w:sz w:val="16"/>
          <w:szCs w:val="16"/>
        </w:rPr>
        <w:t xml:space="preserve">16, </w:t>
      </w:r>
      <w:r w:rsidRPr="00694F0C">
        <w:rPr>
          <w:rFonts w:ascii="Dax" w:hAnsi="Dax" w:cs="Dax"/>
          <w:b/>
          <w:bCs/>
          <w:sz w:val="16"/>
          <w:szCs w:val="16"/>
        </w:rPr>
        <w:t xml:space="preserve">Con </w:t>
      </w:r>
      <w:r w:rsidRPr="00694F0C">
        <w:rPr>
          <w:rFonts w:ascii="Dax" w:hAnsi="Dax" w:cs="Dax"/>
          <w:sz w:val="16"/>
          <w:szCs w:val="16"/>
        </w:rPr>
        <w:t xml:space="preserve">8, </w:t>
      </w:r>
      <w:r w:rsidRPr="00694F0C">
        <w:rPr>
          <w:rFonts w:ascii="Dax" w:hAnsi="Dax" w:cs="Dax"/>
          <w:b/>
          <w:bCs/>
          <w:sz w:val="16"/>
          <w:szCs w:val="16"/>
        </w:rPr>
        <w:t xml:space="preserve">Int </w:t>
      </w:r>
      <w:r w:rsidRPr="00694F0C">
        <w:rPr>
          <w:rFonts w:ascii="Dax" w:hAnsi="Dax" w:cs="Dax"/>
          <w:sz w:val="16"/>
          <w:szCs w:val="16"/>
        </w:rPr>
        <w:t xml:space="preserve">12, </w:t>
      </w:r>
      <w:r w:rsidRPr="00694F0C">
        <w:rPr>
          <w:rFonts w:ascii="Dax" w:hAnsi="Dax" w:cs="Dax"/>
          <w:b/>
          <w:bCs/>
          <w:sz w:val="16"/>
          <w:szCs w:val="16"/>
        </w:rPr>
        <w:t xml:space="preserve">Wis </w:t>
      </w:r>
      <w:r w:rsidRPr="00694F0C">
        <w:rPr>
          <w:rFonts w:ascii="Dax" w:hAnsi="Dax" w:cs="Dax"/>
          <w:sz w:val="16"/>
          <w:szCs w:val="16"/>
        </w:rPr>
        <w:t xml:space="preserve">15, </w:t>
      </w:r>
      <w:r w:rsidRPr="00694F0C">
        <w:rPr>
          <w:rFonts w:ascii="Dax" w:hAnsi="Dax" w:cs="Dax"/>
          <w:b/>
          <w:bCs/>
          <w:sz w:val="16"/>
          <w:szCs w:val="16"/>
        </w:rPr>
        <w:t xml:space="preserve">Cha </w:t>
      </w:r>
      <w:r w:rsidRPr="00694F0C">
        <w:rPr>
          <w:rFonts w:ascii="Dax" w:hAnsi="Dax" w:cs="Dax"/>
          <w:sz w:val="16"/>
          <w:szCs w:val="16"/>
        </w:rPr>
        <w:t>18</w:t>
      </w:r>
    </w:p>
    <w:p w:rsidR="004B07BE" w:rsidRPr="00694F0C" w:rsidRDefault="004B07BE" w:rsidP="008F25ED">
      <w:pPr>
        <w:autoSpaceDE w:val="0"/>
        <w:autoSpaceDN w:val="0"/>
        <w:adjustRightInd w:val="0"/>
        <w:spacing w:line="161" w:lineRule="atLeast"/>
        <w:rPr>
          <w:rFonts w:ascii="Dax" w:hAnsi="Dax" w:cs="Dax"/>
          <w:b/>
          <w:bCs/>
          <w:sz w:val="16"/>
          <w:szCs w:val="16"/>
        </w:rPr>
      </w:pP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Base Atk </w:t>
      </w:r>
      <w:r w:rsidRPr="00694F0C">
        <w:rPr>
          <w:rFonts w:ascii="Dax" w:hAnsi="Dax" w:cs="Dax"/>
          <w:sz w:val="16"/>
          <w:szCs w:val="16"/>
        </w:rPr>
        <w:t xml:space="preserve">+5; </w:t>
      </w:r>
      <w:r w:rsidRPr="00694F0C">
        <w:rPr>
          <w:rFonts w:ascii="Dax" w:hAnsi="Dax" w:cs="Dax"/>
          <w:b/>
          <w:bCs/>
          <w:sz w:val="16"/>
          <w:szCs w:val="16"/>
        </w:rPr>
        <w:t xml:space="preserve">CMB </w:t>
      </w:r>
      <w:r w:rsidRPr="00694F0C">
        <w:rPr>
          <w:rFonts w:ascii="Dax" w:hAnsi="Dax" w:cs="Dax"/>
          <w:sz w:val="16"/>
          <w:szCs w:val="16"/>
        </w:rPr>
        <w:t xml:space="preserve">+5; </w:t>
      </w:r>
      <w:r w:rsidRPr="00694F0C">
        <w:rPr>
          <w:rFonts w:ascii="Dax" w:hAnsi="Dax" w:cs="Dax"/>
          <w:b/>
          <w:bCs/>
          <w:sz w:val="16"/>
          <w:szCs w:val="16"/>
        </w:rPr>
        <w:t xml:space="preserve">CMD </w:t>
      </w:r>
      <w:r w:rsidRPr="00694F0C">
        <w:rPr>
          <w:rFonts w:ascii="Dax" w:hAnsi="Dax" w:cs="Dax"/>
          <w:sz w:val="16"/>
          <w:szCs w:val="16"/>
        </w:rPr>
        <w:t>18</w:t>
      </w:r>
    </w:p>
    <w:p w:rsidR="004B07BE" w:rsidRPr="00694F0C" w:rsidRDefault="004B07BE" w:rsidP="008F25ED">
      <w:pPr>
        <w:autoSpaceDE w:val="0"/>
        <w:autoSpaceDN w:val="0"/>
        <w:adjustRightInd w:val="0"/>
        <w:spacing w:line="161" w:lineRule="atLeast"/>
        <w:rPr>
          <w:rFonts w:ascii="Dax" w:hAnsi="Dax" w:cs="Dax"/>
          <w:b/>
          <w:bCs/>
          <w:sz w:val="16"/>
          <w:szCs w:val="16"/>
        </w:rPr>
      </w:pP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Feats </w:t>
      </w:r>
      <w:r w:rsidRPr="00694F0C">
        <w:rPr>
          <w:rFonts w:ascii="Dax" w:hAnsi="Dax" w:cs="Dax"/>
          <w:sz w:val="16"/>
          <w:szCs w:val="16"/>
        </w:rPr>
        <w:t>Combat Casting, Great Fortitude, Improved Initiative, Toughness</w:t>
      </w:r>
    </w:p>
    <w:p w:rsidR="004B07BE" w:rsidRPr="00694F0C" w:rsidRDefault="004B07BE" w:rsidP="008F25ED">
      <w:pPr>
        <w:pStyle w:val="Pa20"/>
        <w:rPr>
          <w:sz w:val="16"/>
          <w:szCs w:val="16"/>
        </w:rPr>
      </w:pPr>
      <w:r w:rsidRPr="00694F0C">
        <w:rPr>
          <w:b/>
          <w:bCs/>
          <w:sz w:val="16"/>
          <w:szCs w:val="16"/>
        </w:rPr>
        <w:t xml:space="preserve">Skills </w:t>
      </w:r>
      <w:r w:rsidRPr="00694F0C">
        <w:rPr>
          <w:sz w:val="16"/>
          <w:szCs w:val="16"/>
        </w:rPr>
        <w:t xml:space="preserve">Bluff +13, Craft (alchemy) +6, Diplomacy +13, Intimidate +13, Knowledge (history) +8, Knowledge (religion) +6, Perception +4, Sense Motive +9, Spellcraft +11; </w:t>
      </w:r>
      <w:r w:rsidRPr="00694F0C">
        <w:rPr>
          <w:b/>
          <w:bCs/>
          <w:sz w:val="16"/>
          <w:szCs w:val="16"/>
        </w:rPr>
        <w:t xml:space="preserve">Racial Modifiers </w:t>
      </w:r>
      <w:r w:rsidRPr="00694F0C">
        <w:rPr>
          <w:sz w:val="16"/>
          <w:szCs w:val="16"/>
        </w:rPr>
        <w:t>+2 Bluff, +2 Perception</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Languages </w:t>
      </w:r>
      <w:r w:rsidRPr="00694F0C">
        <w:rPr>
          <w:rFonts w:ascii="Dax" w:hAnsi="Dax" w:cs="Dax"/>
          <w:sz w:val="16"/>
          <w:szCs w:val="16"/>
        </w:rPr>
        <w:t>Common, Osiriani</w:t>
      </w:r>
    </w:p>
    <w:p w:rsidR="004B07BE" w:rsidRPr="00694F0C" w:rsidRDefault="004B07BE"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SQ </w:t>
      </w:r>
      <w:r w:rsidRPr="00694F0C">
        <w:rPr>
          <w:rFonts w:ascii="Dax" w:hAnsi="Dax" w:cs="Dax"/>
          <w:sz w:val="16"/>
          <w:szCs w:val="16"/>
        </w:rPr>
        <w:t>oracle’s curse (haunted), revelations (armor of bones, death’s touch, soul siphon)</w:t>
      </w:r>
    </w:p>
    <w:p w:rsidR="004B07BE" w:rsidRPr="001C2D7E" w:rsidRDefault="004B07BE" w:rsidP="008F25ED">
      <w:pPr>
        <w:rPr>
          <w:rFonts w:ascii="Dax" w:hAnsi="Dax" w:cs="Dax"/>
          <w:b/>
          <w:bCs/>
          <w:color w:val="000000"/>
          <w:sz w:val="40"/>
          <w:szCs w:val="40"/>
        </w:rPr>
      </w:pPr>
      <w:r w:rsidRPr="00694F0C">
        <w:rPr>
          <w:rFonts w:ascii="Dax" w:hAnsi="Dax" w:cs="Dax"/>
          <w:b/>
          <w:bCs/>
          <w:sz w:val="16"/>
          <w:szCs w:val="16"/>
        </w:rPr>
        <w:t xml:space="preserve">Gear </w:t>
      </w:r>
      <w:r w:rsidRPr="00694F0C">
        <w:rPr>
          <w:rFonts w:ascii="Dax" w:hAnsi="Dax" w:cs="Dax"/>
          <w:sz w:val="16"/>
          <w:szCs w:val="16"/>
        </w:rPr>
        <w:t>light stee</w:t>
      </w:r>
      <w:r w:rsidRPr="008F25ED">
        <w:rPr>
          <w:rFonts w:ascii="Dax" w:hAnsi="Dax" w:cs="Dax"/>
          <w:color w:val="000000"/>
          <w:sz w:val="16"/>
          <w:szCs w:val="16"/>
        </w:rPr>
        <w:t xml:space="preserve">l shield, mwk shortspear, </w:t>
      </w:r>
      <w:r w:rsidRPr="008F25ED">
        <w:rPr>
          <w:rFonts w:ascii="Dax" w:hAnsi="Dax" w:cs="Dax"/>
          <w:i/>
          <w:iCs/>
          <w:color w:val="000000"/>
          <w:sz w:val="16"/>
          <w:szCs w:val="16"/>
        </w:rPr>
        <w:t>+1 dagger</w:t>
      </w:r>
      <w:r w:rsidRPr="008F25ED">
        <w:rPr>
          <w:rFonts w:ascii="Dax" w:hAnsi="Dax" w:cs="Dax"/>
          <w:color w:val="000000"/>
          <w:sz w:val="16"/>
          <w:szCs w:val="16"/>
        </w:rPr>
        <w:t xml:space="preserve">, </w:t>
      </w:r>
      <w:r w:rsidRPr="008F25ED">
        <w:rPr>
          <w:rFonts w:ascii="Dax" w:hAnsi="Dax" w:cs="Dax"/>
          <w:i/>
          <w:iCs/>
          <w:color w:val="000000"/>
          <w:sz w:val="16"/>
          <w:szCs w:val="16"/>
        </w:rPr>
        <w:t>headband of alluring charisma +2</w:t>
      </w:r>
    </w:p>
    <w:sectPr w:rsidR="004B07BE" w:rsidRPr="001C2D7E" w:rsidSect="004051FE">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MS Mincho">
    <w:altName w:val="?l?r ??fc"/>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Dax">
    <w:altName w:val="Dax"/>
    <w:panose1 w:val="00000000000000000000"/>
    <w:charset w:val="00"/>
    <w:family w:val="swiss"/>
    <w:notTrueType/>
    <w:pitch w:val="default"/>
    <w:sig w:usb0="00000003" w:usb1="00000000" w:usb2="00000000" w:usb3="00000000" w:csb0="00000001" w:csb1="00000000"/>
  </w:font>
  <w:font w:name="NexusSerifOT">
    <w:altName w:val="NexusSerifOT"/>
    <w:panose1 w:val="00000000000000000000"/>
    <w:charset w:val="00"/>
    <w:family w:val="roman"/>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stylePaneFormatFilter w:val="3F01"/>
  <w:defaultTabStop w:val="720"/>
  <w:characterSpacingControl w:val="doNotCompress"/>
  <w:doNotValidateAgainstSchema/>
  <w:doNotDemarcateInvalidXml/>
  <w:compat>
    <w:applyBreaking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C70E0"/>
    <w:rsid w:val="000C2705"/>
    <w:rsid w:val="000C6C8B"/>
    <w:rsid w:val="001607B9"/>
    <w:rsid w:val="001C2D7E"/>
    <w:rsid w:val="002A7C89"/>
    <w:rsid w:val="0030122B"/>
    <w:rsid w:val="00342920"/>
    <w:rsid w:val="004051FE"/>
    <w:rsid w:val="004659B7"/>
    <w:rsid w:val="004B07BE"/>
    <w:rsid w:val="004F37B7"/>
    <w:rsid w:val="004F5F91"/>
    <w:rsid w:val="00532261"/>
    <w:rsid w:val="00633E66"/>
    <w:rsid w:val="00694F0C"/>
    <w:rsid w:val="006D0B9A"/>
    <w:rsid w:val="006E5156"/>
    <w:rsid w:val="0072796C"/>
    <w:rsid w:val="007C66F0"/>
    <w:rsid w:val="00840D2B"/>
    <w:rsid w:val="008F25ED"/>
    <w:rsid w:val="009806A8"/>
    <w:rsid w:val="009A4A0D"/>
    <w:rsid w:val="009B1164"/>
    <w:rsid w:val="00A07BEC"/>
    <w:rsid w:val="00A85EF8"/>
    <w:rsid w:val="00AE4161"/>
    <w:rsid w:val="00B34694"/>
    <w:rsid w:val="00B92EA6"/>
    <w:rsid w:val="00CC6B30"/>
    <w:rsid w:val="00DC70E0"/>
    <w:rsid w:val="00E028FB"/>
    <w:rsid w:val="00EE11B8"/>
    <w:rsid w:val="00EE35A9"/>
    <w:rsid w:val="00FC074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stockticker"/>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6A8"/>
    <w:rPr>
      <w:sz w:val="24"/>
      <w:szCs w:val="24"/>
      <w:lang w:eastAsia="ja-JP"/>
    </w:rPr>
  </w:style>
  <w:style w:type="paragraph" w:styleId="Heading2">
    <w:name w:val="heading 2"/>
    <w:basedOn w:val="Normal"/>
    <w:next w:val="Normal"/>
    <w:link w:val="Heading2Char"/>
    <w:uiPriority w:val="99"/>
    <w:qFormat/>
    <w:rsid w:val="00B34694"/>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9"/>
    <w:qFormat/>
    <w:rsid w:val="004659B7"/>
    <w:pPr>
      <w:spacing w:before="100" w:beforeAutospacing="1" w:after="100" w:afterAutospacing="1"/>
      <w:outlineLvl w:val="2"/>
    </w:pPr>
    <w:rPr>
      <w:b/>
      <w:bCs/>
      <w:sz w:val="27"/>
      <w:szCs w:val="27"/>
    </w:rPr>
  </w:style>
  <w:style w:type="paragraph" w:styleId="Heading4">
    <w:name w:val="heading 4"/>
    <w:basedOn w:val="Normal"/>
    <w:link w:val="Heading4Char"/>
    <w:uiPriority w:val="99"/>
    <w:qFormat/>
    <w:rsid w:val="004659B7"/>
    <w:pPr>
      <w:spacing w:before="100" w:beforeAutospacing="1" w:after="100" w:afterAutospacing="1"/>
      <w:outlineLvl w:val="3"/>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rsid w:val="00A85EF8"/>
    <w:rPr>
      <w:rFonts w:ascii="Cambria" w:hAnsi="Cambria" w:cs="Cambria"/>
      <w:b/>
      <w:bCs/>
      <w:i/>
      <w:iCs/>
      <w:sz w:val="28"/>
      <w:szCs w:val="28"/>
      <w:lang w:eastAsia="ja-JP"/>
    </w:rPr>
  </w:style>
  <w:style w:type="character" w:customStyle="1" w:styleId="Heading3Char">
    <w:name w:val="Heading 3 Char"/>
    <w:basedOn w:val="DefaultParagraphFont"/>
    <w:link w:val="Heading3"/>
    <w:uiPriority w:val="99"/>
    <w:semiHidden/>
    <w:rsid w:val="00A85EF8"/>
    <w:rPr>
      <w:rFonts w:ascii="Cambria" w:hAnsi="Cambria" w:cs="Cambria"/>
      <w:b/>
      <w:bCs/>
      <w:sz w:val="26"/>
      <w:szCs w:val="26"/>
      <w:lang w:eastAsia="ja-JP"/>
    </w:rPr>
  </w:style>
  <w:style w:type="character" w:customStyle="1" w:styleId="Heading4Char">
    <w:name w:val="Heading 4 Char"/>
    <w:basedOn w:val="DefaultParagraphFont"/>
    <w:link w:val="Heading4"/>
    <w:uiPriority w:val="99"/>
    <w:semiHidden/>
    <w:rsid w:val="00A85EF8"/>
    <w:rPr>
      <w:rFonts w:ascii="Calibri" w:hAnsi="Calibri" w:cs="Calibri"/>
      <w:b/>
      <w:bCs/>
      <w:sz w:val="28"/>
      <w:szCs w:val="28"/>
      <w:lang w:eastAsia="ja-JP"/>
    </w:rPr>
  </w:style>
  <w:style w:type="paragraph" w:customStyle="1" w:styleId="stat-block-title">
    <w:name w:val="stat-block-title"/>
    <w:basedOn w:val="Normal"/>
    <w:uiPriority w:val="99"/>
    <w:rsid w:val="00DC70E0"/>
    <w:pPr>
      <w:spacing w:before="100" w:beforeAutospacing="1" w:after="100" w:afterAutospacing="1"/>
    </w:pPr>
  </w:style>
  <w:style w:type="paragraph" w:customStyle="1" w:styleId="stat-block-xp">
    <w:name w:val="stat-block-xp"/>
    <w:basedOn w:val="Normal"/>
    <w:uiPriority w:val="99"/>
    <w:rsid w:val="00DC70E0"/>
    <w:pPr>
      <w:spacing w:before="100" w:beforeAutospacing="1" w:after="100" w:afterAutospacing="1"/>
    </w:pPr>
  </w:style>
  <w:style w:type="paragraph" w:customStyle="1" w:styleId="stat-block-1">
    <w:name w:val="stat-block-1"/>
    <w:basedOn w:val="Normal"/>
    <w:uiPriority w:val="99"/>
    <w:rsid w:val="00DC70E0"/>
    <w:pPr>
      <w:spacing w:before="100" w:beforeAutospacing="1" w:after="100" w:afterAutospacing="1"/>
    </w:pPr>
  </w:style>
  <w:style w:type="character" w:styleId="Hyperlink">
    <w:name w:val="Hyperlink"/>
    <w:basedOn w:val="DefaultParagraphFont"/>
    <w:uiPriority w:val="99"/>
    <w:rsid w:val="00DC70E0"/>
    <w:rPr>
      <w:color w:val="0000FF"/>
      <w:u w:val="single"/>
    </w:rPr>
  </w:style>
  <w:style w:type="paragraph" w:customStyle="1" w:styleId="stat-block-breaker">
    <w:name w:val="stat-block-breaker"/>
    <w:basedOn w:val="Normal"/>
    <w:uiPriority w:val="99"/>
    <w:rsid w:val="00DC70E0"/>
    <w:pPr>
      <w:spacing w:before="100" w:beforeAutospacing="1" w:after="100" w:afterAutospacing="1"/>
    </w:pPr>
  </w:style>
  <w:style w:type="paragraph" w:styleId="NormalWeb">
    <w:name w:val="Normal (Web)"/>
    <w:basedOn w:val="Normal"/>
    <w:uiPriority w:val="99"/>
    <w:rsid w:val="00DC70E0"/>
    <w:pPr>
      <w:spacing w:before="100" w:beforeAutospacing="1" w:after="100" w:afterAutospacing="1"/>
    </w:pPr>
  </w:style>
  <w:style w:type="character" w:customStyle="1" w:styleId="stat-block-cr">
    <w:name w:val="stat-block-cr"/>
    <w:basedOn w:val="DefaultParagraphFont"/>
    <w:uiPriority w:val="99"/>
    <w:rsid w:val="00DC70E0"/>
  </w:style>
  <w:style w:type="paragraph" w:customStyle="1" w:styleId="Pa19">
    <w:name w:val="Pa19"/>
    <w:basedOn w:val="Normal"/>
    <w:next w:val="Normal"/>
    <w:uiPriority w:val="99"/>
    <w:rsid w:val="00A07BEC"/>
    <w:pPr>
      <w:autoSpaceDE w:val="0"/>
      <w:autoSpaceDN w:val="0"/>
      <w:adjustRightInd w:val="0"/>
      <w:spacing w:line="171" w:lineRule="atLeast"/>
    </w:pPr>
    <w:rPr>
      <w:rFonts w:ascii="Dax" w:hAnsi="Dax" w:cs="Dax"/>
    </w:rPr>
  </w:style>
  <w:style w:type="paragraph" w:customStyle="1" w:styleId="Pa20">
    <w:name w:val="Pa20"/>
    <w:basedOn w:val="Normal"/>
    <w:next w:val="Normal"/>
    <w:uiPriority w:val="99"/>
    <w:rsid w:val="00A07BEC"/>
    <w:pPr>
      <w:autoSpaceDE w:val="0"/>
      <w:autoSpaceDN w:val="0"/>
      <w:adjustRightInd w:val="0"/>
      <w:spacing w:line="161" w:lineRule="atLeast"/>
    </w:pPr>
    <w:rPr>
      <w:rFonts w:ascii="Dax" w:hAnsi="Dax" w:cs="Dax"/>
    </w:rPr>
  </w:style>
  <w:style w:type="paragraph" w:customStyle="1" w:styleId="Pa21">
    <w:name w:val="Pa21"/>
    <w:basedOn w:val="Normal"/>
    <w:next w:val="Normal"/>
    <w:uiPriority w:val="99"/>
    <w:rsid w:val="00A07BEC"/>
    <w:pPr>
      <w:autoSpaceDE w:val="0"/>
      <w:autoSpaceDN w:val="0"/>
      <w:adjustRightInd w:val="0"/>
      <w:spacing w:line="151" w:lineRule="atLeast"/>
    </w:pPr>
    <w:rPr>
      <w:rFonts w:ascii="Dax" w:hAnsi="Dax" w:cs="Dax"/>
    </w:rPr>
  </w:style>
  <w:style w:type="character" w:customStyle="1" w:styleId="A16">
    <w:name w:val="A16"/>
    <w:uiPriority w:val="99"/>
    <w:rsid w:val="00A07BEC"/>
    <w:rPr>
      <w:color w:val="000000"/>
      <w:sz w:val="9"/>
      <w:szCs w:val="9"/>
    </w:rPr>
  </w:style>
  <w:style w:type="paragraph" w:customStyle="1" w:styleId="Pa24">
    <w:name w:val="Pa24"/>
    <w:basedOn w:val="Normal"/>
    <w:next w:val="Normal"/>
    <w:uiPriority w:val="99"/>
    <w:rsid w:val="00A07BEC"/>
    <w:pPr>
      <w:autoSpaceDE w:val="0"/>
      <w:autoSpaceDN w:val="0"/>
      <w:adjustRightInd w:val="0"/>
      <w:spacing w:line="161" w:lineRule="atLeast"/>
    </w:pPr>
    <w:rPr>
      <w:rFonts w:ascii="Dax" w:hAnsi="Dax" w:cs="Dax"/>
    </w:rPr>
  </w:style>
  <w:style w:type="paragraph" w:customStyle="1" w:styleId="Pa17">
    <w:name w:val="Pa17"/>
    <w:basedOn w:val="Normal"/>
    <w:next w:val="Normal"/>
    <w:uiPriority w:val="99"/>
    <w:rsid w:val="004659B7"/>
    <w:pPr>
      <w:autoSpaceDE w:val="0"/>
      <w:autoSpaceDN w:val="0"/>
      <w:adjustRightInd w:val="0"/>
      <w:spacing w:line="241" w:lineRule="atLeast"/>
    </w:pPr>
    <w:rPr>
      <w:rFonts w:ascii="NexusSerifOT" w:hAnsi="NexusSerifOT" w:cs="NexusSerifOT"/>
    </w:rPr>
  </w:style>
  <w:style w:type="paragraph" w:customStyle="1" w:styleId="Pa9">
    <w:name w:val="Pa9"/>
    <w:basedOn w:val="Normal"/>
    <w:next w:val="Normal"/>
    <w:uiPriority w:val="99"/>
    <w:rsid w:val="000C2705"/>
    <w:pPr>
      <w:autoSpaceDE w:val="0"/>
      <w:autoSpaceDN w:val="0"/>
      <w:adjustRightInd w:val="0"/>
      <w:spacing w:line="241" w:lineRule="atLeast"/>
    </w:pPr>
    <w:rPr>
      <w:rFonts w:ascii="Dax" w:hAnsi="Dax" w:cs="Dax"/>
    </w:rPr>
  </w:style>
  <w:style w:type="paragraph" w:customStyle="1" w:styleId="Pa10">
    <w:name w:val="Pa10"/>
    <w:basedOn w:val="Normal"/>
    <w:next w:val="Normal"/>
    <w:uiPriority w:val="99"/>
    <w:rsid w:val="000C2705"/>
    <w:pPr>
      <w:autoSpaceDE w:val="0"/>
      <w:autoSpaceDN w:val="0"/>
      <w:adjustRightInd w:val="0"/>
      <w:spacing w:line="161" w:lineRule="atLeast"/>
    </w:pPr>
    <w:rPr>
      <w:rFonts w:ascii="Dax" w:hAnsi="Dax" w:cs="Dax"/>
    </w:rPr>
  </w:style>
  <w:style w:type="paragraph" w:customStyle="1" w:styleId="Pa23">
    <w:name w:val="Pa23"/>
    <w:basedOn w:val="Normal"/>
    <w:next w:val="Normal"/>
    <w:uiPriority w:val="99"/>
    <w:rsid w:val="000C2705"/>
    <w:pPr>
      <w:autoSpaceDE w:val="0"/>
      <w:autoSpaceDN w:val="0"/>
      <w:adjustRightInd w:val="0"/>
      <w:spacing w:line="161" w:lineRule="atLeast"/>
    </w:pPr>
    <w:rPr>
      <w:rFonts w:ascii="Dax" w:hAnsi="Dax" w:cs="Dax"/>
    </w:rPr>
  </w:style>
  <w:style w:type="paragraph" w:customStyle="1" w:styleId="Pa0">
    <w:name w:val="Pa0"/>
    <w:basedOn w:val="Normal"/>
    <w:next w:val="Normal"/>
    <w:uiPriority w:val="99"/>
    <w:rsid w:val="000C2705"/>
    <w:pPr>
      <w:autoSpaceDE w:val="0"/>
      <w:autoSpaceDN w:val="0"/>
      <w:adjustRightInd w:val="0"/>
      <w:spacing w:line="241" w:lineRule="atLeast"/>
    </w:pPr>
    <w:rPr>
      <w:rFonts w:ascii="Dax" w:hAnsi="Dax" w:cs="Dax"/>
    </w:rPr>
  </w:style>
  <w:style w:type="paragraph" w:customStyle="1" w:styleId="stat-block-2">
    <w:name w:val="stat-block-2"/>
    <w:basedOn w:val="Normal"/>
    <w:uiPriority w:val="99"/>
    <w:rsid w:val="00EE35A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79279197">
      <w:marLeft w:val="0"/>
      <w:marRight w:val="0"/>
      <w:marTop w:val="0"/>
      <w:marBottom w:val="0"/>
      <w:divBdr>
        <w:top w:val="none" w:sz="0" w:space="0" w:color="auto"/>
        <w:left w:val="none" w:sz="0" w:space="0" w:color="auto"/>
        <w:bottom w:val="none" w:sz="0" w:space="0" w:color="auto"/>
        <w:right w:val="none" w:sz="0" w:space="0" w:color="auto"/>
      </w:divBdr>
      <w:divsChild>
        <w:div w:id="1379279235">
          <w:marLeft w:val="0"/>
          <w:marRight w:val="0"/>
          <w:marTop w:val="0"/>
          <w:marBottom w:val="0"/>
          <w:divBdr>
            <w:top w:val="none" w:sz="0" w:space="0" w:color="auto"/>
            <w:left w:val="none" w:sz="0" w:space="0" w:color="auto"/>
            <w:bottom w:val="none" w:sz="0" w:space="0" w:color="auto"/>
            <w:right w:val="none" w:sz="0" w:space="0" w:color="auto"/>
          </w:divBdr>
          <w:divsChild>
            <w:div w:id="1379279234">
              <w:marLeft w:val="0"/>
              <w:marRight w:val="0"/>
              <w:marTop w:val="0"/>
              <w:marBottom w:val="0"/>
              <w:divBdr>
                <w:top w:val="none" w:sz="0" w:space="0" w:color="auto"/>
                <w:left w:val="none" w:sz="0" w:space="0" w:color="auto"/>
                <w:bottom w:val="none" w:sz="0" w:space="0" w:color="auto"/>
                <w:right w:val="none" w:sz="0" w:space="0" w:color="auto"/>
              </w:divBdr>
              <w:divsChild>
                <w:div w:id="1379279238">
                  <w:marLeft w:val="0"/>
                  <w:marRight w:val="0"/>
                  <w:marTop w:val="0"/>
                  <w:marBottom w:val="0"/>
                  <w:divBdr>
                    <w:top w:val="none" w:sz="0" w:space="0" w:color="auto"/>
                    <w:left w:val="none" w:sz="0" w:space="0" w:color="auto"/>
                    <w:bottom w:val="none" w:sz="0" w:space="0" w:color="auto"/>
                    <w:right w:val="none" w:sz="0" w:space="0" w:color="auto"/>
                  </w:divBdr>
                  <w:divsChild>
                    <w:div w:id="137927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279203">
      <w:marLeft w:val="0"/>
      <w:marRight w:val="0"/>
      <w:marTop w:val="0"/>
      <w:marBottom w:val="0"/>
      <w:divBdr>
        <w:top w:val="none" w:sz="0" w:space="0" w:color="auto"/>
        <w:left w:val="none" w:sz="0" w:space="0" w:color="auto"/>
        <w:bottom w:val="none" w:sz="0" w:space="0" w:color="auto"/>
        <w:right w:val="none" w:sz="0" w:space="0" w:color="auto"/>
      </w:divBdr>
      <w:divsChild>
        <w:div w:id="1379279200">
          <w:marLeft w:val="0"/>
          <w:marRight w:val="0"/>
          <w:marTop w:val="0"/>
          <w:marBottom w:val="0"/>
          <w:divBdr>
            <w:top w:val="none" w:sz="0" w:space="0" w:color="auto"/>
            <w:left w:val="none" w:sz="0" w:space="0" w:color="auto"/>
            <w:bottom w:val="none" w:sz="0" w:space="0" w:color="auto"/>
            <w:right w:val="none" w:sz="0" w:space="0" w:color="auto"/>
          </w:divBdr>
          <w:divsChild>
            <w:div w:id="1379279201">
              <w:marLeft w:val="0"/>
              <w:marRight w:val="0"/>
              <w:marTop w:val="0"/>
              <w:marBottom w:val="0"/>
              <w:divBdr>
                <w:top w:val="none" w:sz="0" w:space="0" w:color="auto"/>
                <w:left w:val="none" w:sz="0" w:space="0" w:color="auto"/>
                <w:bottom w:val="none" w:sz="0" w:space="0" w:color="auto"/>
                <w:right w:val="none" w:sz="0" w:space="0" w:color="auto"/>
              </w:divBdr>
              <w:divsChild>
                <w:div w:id="137927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279206">
          <w:marLeft w:val="0"/>
          <w:marRight w:val="0"/>
          <w:marTop w:val="0"/>
          <w:marBottom w:val="0"/>
          <w:divBdr>
            <w:top w:val="none" w:sz="0" w:space="0" w:color="auto"/>
            <w:left w:val="none" w:sz="0" w:space="0" w:color="auto"/>
            <w:bottom w:val="none" w:sz="0" w:space="0" w:color="auto"/>
            <w:right w:val="none" w:sz="0" w:space="0" w:color="auto"/>
          </w:divBdr>
        </w:div>
        <w:div w:id="1379279220">
          <w:marLeft w:val="0"/>
          <w:marRight w:val="0"/>
          <w:marTop w:val="0"/>
          <w:marBottom w:val="0"/>
          <w:divBdr>
            <w:top w:val="none" w:sz="0" w:space="0" w:color="auto"/>
            <w:left w:val="none" w:sz="0" w:space="0" w:color="auto"/>
            <w:bottom w:val="none" w:sz="0" w:space="0" w:color="auto"/>
            <w:right w:val="none" w:sz="0" w:space="0" w:color="auto"/>
          </w:divBdr>
          <w:divsChild>
            <w:div w:id="1379279223">
              <w:marLeft w:val="0"/>
              <w:marRight w:val="0"/>
              <w:marTop w:val="0"/>
              <w:marBottom w:val="0"/>
              <w:divBdr>
                <w:top w:val="none" w:sz="0" w:space="0" w:color="auto"/>
                <w:left w:val="none" w:sz="0" w:space="0" w:color="auto"/>
                <w:bottom w:val="none" w:sz="0" w:space="0" w:color="auto"/>
                <w:right w:val="none" w:sz="0" w:space="0" w:color="auto"/>
              </w:divBdr>
            </w:div>
          </w:divsChild>
        </w:div>
        <w:div w:id="1379279230">
          <w:marLeft w:val="0"/>
          <w:marRight w:val="0"/>
          <w:marTop w:val="0"/>
          <w:marBottom w:val="0"/>
          <w:divBdr>
            <w:top w:val="none" w:sz="0" w:space="0" w:color="auto"/>
            <w:left w:val="none" w:sz="0" w:space="0" w:color="auto"/>
            <w:bottom w:val="none" w:sz="0" w:space="0" w:color="auto"/>
            <w:right w:val="none" w:sz="0" w:space="0" w:color="auto"/>
          </w:divBdr>
          <w:divsChild>
            <w:div w:id="137927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279204">
      <w:marLeft w:val="0"/>
      <w:marRight w:val="0"/>
      <w:marTop w:val="0"/>
      <w:marBottom w:val="0"/>
      <w:divBdr>
        <w:top w:val="none" w:sz="0" w:space="0" w:color="auto"/>
        <w:left w:val="none" w:sz="0" w:space="0" w:color="auto"/>
        <w:bottom w:val="none" w:sz="0" w:space="0" w:color="auto"/>
        <w:right w:val="none" w:sz="0" w:space="0" w:color="auto"/>
      </w:divBdr>
    </w:div>
    <w:div w:id="1379279205">
      <w:marLeft w:val="0"/>
      <w:marRight w:val="0"/>
      <w:marTop w:val="0"/>
      <w:marBottom w:val="0"/>
      <w:divBdr>
        <w:top w:val="none" w:sz="0" w:space="0" w:color="auto"/>
        <w:left w:val="none" w:sz="0" w:space="0" w:color="auto"/>
        <w:bottom w:val="none" w:sz="0" w:space="0" w:color="auto"/>
        <w:right w:val="none" w:sz="0" w:space="0" w:color="auto"/>
      </w:divBdr>
    </w:div>
    <w:div w:id="1379279207">
      <w:marLeft w:val="0"/>
      <w:marRight w:val="0"/>
      <w:marTop w:val="0"/>
      <w:marBottom w:val="0"/>
      <w:divBdr>
        <w:top w:val="none" w:sz="0" w:space="0" w:color="auto"/>
        <w:left w:val="none" w:sz="0" w:space="0" w:color="auto"/>
        <w:bottom w:val="none" w:sz="0" w:space="0" w:color="auto"/>
        <w:right w:val="none" w:sz="0" w:space="0" w:color="auto"/>
      </w:divBdr>
    </w:div>
    <w:div w:id="1379279208">
      <w:marLeft w:val="0"/>
      <w:marRight w:val="0"/>
      <w:marTop w:val="0"/>
      <w:marBottom w:val="0"/>
      <w:divBdr>
        <w:top w:val="none" w:sz="0" w:space="0" w:color="auto"/>
        <w:left w:val="none" w:sz="0" w:space="0" w:color="auto"/>
        <w:bottom w:val="none" w:sz="0" w:space="0" w:color="auto"/>
        <w:right w:val="none" w:sz="0" w:space="0" w:color="auto"/>
      </w:divBdr>
    </w:div>
    <w:div w:id="1379279210">
      <w:marLeft w:val="0"/>
      <w:marRight w:val="0"/>
      <w:marTop w:val="0"/>
      <w:marBottom w:val="0"/>
      <w:divBdr>
        <w:top w:val="none" w:sz="0" w:space="0" w:color="auto"/>
        <w:left w:val="none" w:sz="0" w:space="0" w:color="auto"/>
        <w:bottom w:val="none" w:sz="0" w:space="0" w:color="auto"/>
        <w:right w:val="none" w:sz="0" w:space="0" w:color="auto"/>
      </w:divBdr>
    </w:div>
    <w:div w:id="1379279211">
      <w:marLeft w:val="0"/>
      <w:marRight w:val="0"/>
      <w:marTop w:val="0"/>
      <w:marBottom w:val="0"/>
      <w:divBdr>
        <w:top w:val="none" w:sz="0" w:space="0" w:color="auto"/>
        <w:left w:val="none" w:sz="0" w:space="0" w:color="auto"/>
        <w:bottom w:val="none" w:sz="0" w:space="0" w:color="auto"/>
        <w:right w:val="none" w:sz="0" w:space="0" w:color="auto"/>
      </w:divBdr>
    </w:div>
    <w:div w:id="1379279218">
      <w:marLeft w:val="0"/>
      <w:marRight w:val="0"/>
      <w:marTop w:val="0"/>
      <w:marBottom w:val="0"/>
      <w:divBdr>
        <w:top w:val="none" w:sz="0" w:space="0" w:color="auto"/>
        <w:left w:val="none" w:sz="0" w:space="0" w:color="auto"/>
        <w:bottom w:val="none" w:sz="0" w:space="0" w:color="auto"/>
        <w:right w:val="none" w:sz="0" w:space="0" w:color="auto"/>
      </w:divBdr>
    </w:div>
    <w:div w:id="1379279221">
      <w:marLeft w:val="0"/>
      <w:marRight w:val="0"/>
      <w:marTop w:val="0"/>
      <w:marBottom w:val="0"/>
      <w:divBdr>
        <w:top w:val="none" w:sz="0" w:space="0" w:color="auto"/>
        <w:left w:val="none" w:sz="0" w:space="0" w:color="auto"/>
        <w:bottom w:val="none" w:sz="0" w:space="0" w:color="auto"/>
        <w:right w:val="none" w:sz="0" w:space="0" w:color="auto"/>
      </w:divBdr>
      <w:divsChild>
        <w:div w:id="1379279224">
          <w:marLeft w:val="0"/>
          <w:marRight w:val="0"/>
          <w:marTop w:val="0"/>
          <w:marBottom w:val="0"/>
          <w:divBdr>
            <w:top w:val="none" w:sz="0" w:space="0" w:color="auto"/>
            <w:left w:val="none" w:sz="0" w:space="0" w:color="auto"/>
            <w:bottom w:val="none" w:sz="0" w:space="0" w:color="auto"/>
            <w:right w:val="none" w:sz="0" w:space="0" w:color="auto"/>
          </w:divBdr>
          <w:divsChild>
            <w:div w:id="1379279215">
              <w:marLeft w:val="0"/>
              <w:marRight w:val="0"/>
              <w:marTop w:val="0"/>
              <w:marBottom w:val="0"/>
              <w:divBdr>
                <w:top w:val="none" w:sz="0" w:space="0" w:color="auto"/>
                <w:left w:val="none" w:sz="0" w:space="0" w:color="auto"/>
                <w:bottom w:val="none" w:sz="0" w:space="0" w:color="auto"/>
                <w:right w:val="none" w:sz="0" w:space="0" w:color="auto"/>
              </w:divBdr>
              <w:divsChild>
                <w:div w:id="1379279228">
                  <w:marLeft w:val="0"/>
                  <w:marRight w:val="0"/>
                  <w:marTop w:val="0"/>
                  <w:marBottom w:val="0"/>
                  <w:divBdr>
                    <w:top w:val="none" w:sz="0" w:space="0" w:color="auto"/>
                    <w:left w:val="none" w:sz="0" w:space="0" w:color="auto"/>
                    <w:bottom w:val="none" w:sz="0" w:space="0" w:color="auto"/>
                    <w:right w:val="none" w:sz="0" w:space="0" w:color="auto"/>
                  </w:divBdr>
                  <w:divsChild>
                    <w:div w:id="1379279199">
                      <w:marLeft w:val="0"/>
                      <w:marRight w:val="0"/>
                      <w:marTop w:val="0"/>
                      <w:marBottom w:val="0"/>
                      <w:divBdr>
                        <w:top w:val="none" w:sz="0" w:space="0" w:color="auto"/>
                        <w:left w:val="none" w:sz="0" w:space="0" w:color="auto"/>
                        <w:bottom w:val="none" w:sz="0" w:space="0" w:color="auto"/>
                        <w:right w:val="none" w:sz="0" w:space="0" w:color="auto"/>
                      </w:divBdr>
                      <w:divsChild>
                        <w:div w:id="1379279212">
                          <w:marLeft w:val="0"/>
                          <w:marRight w:val="0"/>
                          <w:marTop w:val="0"/>
                          <w:marBottom w:val="0"/>
                          <w:divBdr>
                            <w:top w:val="none" w:sz="0" w:space="0" w:color="auto"/>
                            <w:left w:val="none" w:sz="0" w:space="0" w:color="auto"/>
                            <w:bottom w:val="none" w:sz="0" w:space="0" w:color="auto"/>
                            <w:right w:val="none" w:sz="0" w:space="0" w:color="auto"/>
                          </w:divBdr>
                        </w:div>
                      </w:divsChild>
                    </w:div>
                    <w:div w:id="1379279219">
                      <w:marLeft w:val="0"/>
                      <w:marRight w:val="0"/>
                      <w:marTop w:val="0"/>
                      <w:marBottom w:val="0"/>
                      <w:divBdr>
                        <w:top w:val="none" w:sz="0" w:space="0" w:color="auto"/>
                        <w:left w:val="none" w:sz="0" w:space="0" w:color="auto"/>
                        <w:bottom w:val="none" w:sz="0" w:space="0" w:color="auto"/>
                        <w:right w:val="none" w:sz="0" w:space="0" w:color="auto"/>
                      </w:divBdr>
                      <w:divsChild>
                        <w:div w:id="1379279213">
                          <w:marLeft w:val="0"/>
                          <w:marRight w:val="0"/>
                          <w:marTop w:val="0"/>
                          <w:marBottom w:val="0"/>
                          <w:divBdr>
                            <w:top w:val="none" w:sz="0" w:space="0" w:color="auto"/>
                            <w:left w:val="none" w:sz="0" w:space="0" w:color="auto"/>
                            <w:bottom w:val="none" w:sz="0" w:space="0" w:color="auto"/>
                            <w:right w:val="none" w:sz="0" w:space="0" w:color="auto"/>
                          </w:divBdr>
                        </w:div>
                      </w:divsChild>
                    </w:div>
                    <w:div w:id="1379279236">
                      <w:marLeft w:val="0"/>
                      <w:marRight w:val="0"/>
                      <w:marTop w:val="0"/>
                      <w:marBottom w:val="0"/>
                      <w:divBdr>
                        <w:top w:val="none" w:sz="0" w:space="0" w:color="auto"/>
                        <w:left w:val="none" w:sz="0" w:space="0" w:color="auto"/>
                        <w:bottom w:val="none" w:sz="0" w:space="0" w:color="auto"/>
                        <w:right w:val="none" w:sz="0" w:space="0" w:color="auto"/>
                      </w:divBdr>
                    </w:div>
                    <w:div w:id="1379279237">
                      <w:marLeft w:val="0"/>
                      <w:marRight w:val="0"/>
                      <w:marTop w:val="0"/>
                      <w:marBottom w:val="0"/>
                      <w:divBdr>
                        <w:top w:val="none" w:sz="0" w:space="0" w:color="auto"/>
                        <w:left w:val="none" w:sz="0" w:space="0" w:color="auto"/>
                        <w:bottom w:val="none" w:sz="0" w:space="0" w:color="auto"/>
                        <w:right w:val="none" w:sz="0" w:space="0" w:color="auto"/>
                      </w:divBdr>
                      <w:divsChild>
                        <w:div w:id="1379279232">
                          <w:marLeft w:val="0"/>
                          <w:marRight w:val="0"/>
                          <w:marTop w:val="0"/>
                          <w:marBottom w:val="0"/>
                          <w:divBdr>
                            <w:top w:val="none" w:sz="0" w:space="0" w:color="auto"/>
                            <w:left w:val="none" w:sz="0" w:space="0" w:color="auto"/>
                            <w:bottom w:val="none" w:sz="0" w:space="0" w:color="auto"/>
                            <w:right w:val="none" w:sz="0" w:space="0" w:color="auto"/>
                          </w:divBdr>
                          <w:divsChild>
                            <w:div w:id="137927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279222">
      <w:marLeft w:val="0"/>
      <w:marRight w:val="0"/>
      <w:marTop w:val="0"/>
      <w:marBottom w:val="0"/>
      <w:divBdr>
        <w:top w:val="none" w:sz="0" w:space="0" w:color="auto"/>
        <w:left w:val="none" w:sz="0" w:space="0" w:color="auto"/>
        <w:bottom w:val="none" w:sz="0" w:space="0" w:color="auto"/>
        <w:right w:val="none" w:sz="0" w:space="0" w:color="auto"/>
      </w:divBdr>
    </w:div>
    <w:div w:id="1379279225">
      <w:marLeft w:val="0"/>
      <w:marRight w:val="0"/>
      <w:marTop w:val="0"/>
      <w:marBottom w:val="0"/>
      <w:divBdr>
        <w:top w:val="none" w:sz="0" w:space="0" w:color="auto"/>
        <w:left w:val="none" w:sz="0" w:space="0" w:color="auto"/>
        <w:bottom w:val="none" w:sz="0" w:space="0" w:color="auto"/>
        <w:right w:val="none" w:sz="0" w:space="0" w:color="auto"/>
      </w:divBdr>
      <w:divsChild>
        <w:div w:id="1379279202">
          <w:marLeft w:val="230"/>
          <w:marRight w:val="0"/>
          <w:marTop w:val="0"/>
          <w:marBottom w:val="0"/>
          <w:divBdr>
            <w:top w:val="none" w:sz="0" w:space="0" w:color="auto"/>
            <w:left w:val="none" w:sz="0" w:space="0" w:color="auto"/>
            <w:bottom w:val="none" w:sz="0" w:space="0" w:color="auto"/>
            <w:right w:val="none" w:sz="0" w:space="0" w:color="auto"/>
          </w:divBdr>
        </w:div>
        <w:div w:id="1379279229">
          <w:marLeft w:val="230"/>
          <w:marRight w:val="0"/>
          <w:marTop w:val="0"/>
          <w:marBottom w:val="0"/>
          <w:divBdr>
            <w:top w:val="none" w:sz="0" w:space="0" w:color="auto"/>
            <w:left w:val="none" w:sz="0" w:space="0" w:color="auto"/>
            <w:bottom w:val="none" w:sz="0" w:space="0" w:color="auto"/>
            <w:right w:val="none" w:sz="0" w:space="0" w:color="auto"/>
          </w:divBdr>
        </w:div>
      </w:divsChild>
    </w:div>
    <w:div w:id="1379279227">
      <w:marLeft w:val="0"/>
      <w:marRight w:val="0"/>
      <w:marTop w:val="0"/>
      <w:marBottom w:val="0"/>
      <w:divBdr>
        <w:top w:val="none" w:sz="0" w:space="0" w:color="auto"/>
        <w:left w:val="none" w:sz="0" w:space="0" w:color="auto"/>
        <w:bottom w:val="none" w:sz="0" w:space="0" w:color="auto"/>
        <w:right w:val="none" w:sz="0" w:space="0" w:color="auto"/>
      </w:divBdr>
    </w:div>
    <w:div w:id="1379279239">
      <w:marLeft w:val="0"/>
      <w:marRight w:val="0"/>
      <w:marTop w:val="0"/>
      <w:marBottom w:val="0"/>
      <w:divBdr>
        <w:top w:val="none" w:sz="0" w:space="0" w:color="auto"/>
        <w:left w:val="none" w:sz="0" w:space="0" w:color="auto"/>
        <w:bottom w:val="none" w:sz="0" w:space="0" w:color="auto"/>
        <w:right w:val="none" w:sz="0" w:space="0" w:color="auto"/>
      </w:divBdr>
      <w:divsChild>
        <w:div w:id="1379279209">
          <w:marLeft w:val="0"/>
          <w:marRight w:val="0"/>
          <w:marTop w:val="0"/>
          <w:marBottom w:val="0"/>
          <w:divBdr>
            <w:top w:val="none" w:sz="0" w:space="0" w:color="auto"/>
            <w:left w:val="none" w:sz="0" w:space="0" w:color="auto"/>
            <w:bottom w:val="none" w:sz="0" w:space="0" w:color="auto"/>
            <w:right w:val="none" w:sz="0" w:space="0" w:color="auto"/>
          </w:divBdr>
          <w:divsChild>
            <w:div w:id="1379279217">
              <w:marLeft w:val="0"/>
              <w:marRight w:val="0"/>
              <w:marTop w:val="0"/>
              <w:marBottom w:val="0"/>
              <w:divBdr>
                <w:top w:val="none" w:sz="0" w:space="0" w:color="auto"/>
                <w:left w:val="none" w:sz="0" w:space="0" w:color="auto"/>
                <w:bottom w:val="none" w:sz="0" w:space="0" w:color="auto"/>
                <w:right w:val="none" w:sz="0" w:space="0" w:color="auto"/>
              </w:divBdr>
              <w:divsChild>
                <w:div w:id="1379279198">
                  <w:marLeft w:val="0"/>
                  <w:marRight w:val="0"/>
                  <w:marTop w:val="0"/>
                  <w:marBottom w:val="0"/>
                  <w:divBdr>
                    <w:top w:val="none" w:sz="0" w:space="0" w:color="auto"/>
                    <w:left w:val="none" w:sz="0" w:space="0" w:color="auto"/>
                    <w:bottom w:val="none" w:sz="0" w:space="0" w:color="auto"/>
                    <w:right w:val="none" w:sz="0" w:space="0" w:color="auto"/>
                  </w:divBdr>
                  <w:divsChild>
                    <w:div w:id="137927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279240">
      <w:marLeft w:val="0"/>
      <w:marRight w:val="0"/>
      <w:marTop w:val="0"/>
      <w:marBottom w:val="0"/>
      <w:divBdr>
        <w:top w:val="none" w:sz="0" w:space="0" w:color="auto"/>
        <w:left w:val="none" w:sz="0" w:space="0" w:color="auto"/>
        <w:bottom w:val="none" w:sz="0" w:space="0" w:color="auto"/>
        <w:right w:val="none" w:sz="0" w:space="0" w:color="auto"/>
      </w:divBdr>
    </w:div>
    <w:div w:id="1379279242">
      <w:marLeft w:val="0"/>
      <w:marRight w:val="0"/>
      <w:marTop w:val="0"/>
      <w:marBottom w:val="0"/>
      <w:divBdr>
        <w:top w:val="none" w:sz="0" w:space="0" w:color="auto"/>
        <w:left w:val="none" w:sz="0" w:space="0" w:color="auto"/>
        <w:bottom w:val="none" w:sz="0" w:space="0" w:color="auto"/>
        <w:right w:val="none" w:sz="0" w:space="0" w:color="auto"/>
      </w:divBdr>
      <w:divsChild>
        <w:div w:id="1379279245">
          <w:marLeft w:val="0"/>
          <w:marRight w:val="0"/>
          <w:marTop w:val="0"/>
          <w:marBottom w:val="0"/>
          <w:divBdr>
            <w:top w:val="none" w:sz="0" w:space="0" w:color="auto"/>
            <w:left w:val="none" w:sz="0" w:space="0" w:color="auto"/>
            <w:bottom w:val="none" w:sz="0" w:space="0" w:color="auto"/>
            <w:right w:val="none" w:sz="0" w:space="0" w:color="auto"/>
          </w:divBdr>
          <w:divsChild>
            <w:div w:id="1379279249">
              <w:marLeft w:val="0"/>
              <w:marRight w:val="0"/>
              <w:marTop w:val="0"/>
              <w:marBottom w:val="0"/>
              <w:divBdr>
                <w:top w:val="none" w:sz="0" w:space="0" w:color="auto"/>
                <w:left w:val="none" w:sz="0" w:space="0" w:color="auto"/>
                <w:bottom w:val="none" w:sz="0" w:space="0" w:color="auto"/>
                <w:right w:val="none" w:sz="0" w:space="0" w:color="auto"/>
              </w:divBdr>
              <w:divsChild>
                <w:div w:id="1379279248">
                  <w:marLeft w:val="0"/>
                  <w:marRight w:val="0"/>
                  <w:marTop w:val="0"/>
                  <w:marBottom w:val="0"/>
                  <w:divBdr>
                    <w:top w:val="none" w:sz="0" w:space="0" w:color="auto"/>
                    <w:left w:val="none" w:sz="0" w:space="0" w:color="auto"/>
                    <w:bottom w:val="none" w:sz="0" w:space="0" w:color="auto"/>
                    <w:right w:val="none" w:sz="0" w:space="0" w:color="auto"/>
                  </w:divBdr>
                  <w:divsChild>
                    <w:div w:id="137927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279246">
      <w:marLeft w:val="0"/>
      <w:marRight w:val="0"/>
      <w:marTop w:val="0"/>
      <w:marBottom w:val="0"/>
      <w:divBdr>
        <w:top w:val="none" w:sz="0" w:space="0" w:color="auto"/>
        <w:left w:val="none" w:sz="0" w:space="0" w:color="auto"/>
        <w:bottom w:val="none" w:sz="0" w:space="0" w:color="auto"/>
        <w:right w:val="none" w:sz="0" w:space="0" w:color="auto"/>
      </w:divBdr>
      <w:divsChild>
        <w:div w:id="1379279244">
          <w:marLeft w:val="0"/>
          <w:marRight w:val="0"/>
          <w:marTop w:val="0"/>
          <w:marBottom w:val="0"/>
          <w:divBdr>
            <w:top w:val="none" w:sz="0" w:space="0" w:color="auto"/>
            <w:left w:val="none" w:sz="0" w:space="0" w:color="auto"/>
            <w:bottom w:val="none" w:sz="0" w:space="0" w:color="auto"/>
            <w:right w:val="none" w:sz="0" w:space="0" w:color="auto"/>
          </w:divBdr>
          <w:divsChild>
            <w:div w:id="1379279241">
              <w:marLeft w:val="0"/>
              <w:marRight w:val="0"/>
              <w:marTop w:val="0"/>
              <w:marBottom w:val="0"/>
              <w:divBdr>
                <w:top w:val="none" w:sz="0" w:space="0" w:color="auto"/>
                <w:left w:val="none" w:sz="0" w:space="0" w:color="auto"/>
                <w:bottom w:val="none" w:sz="0" w:space="0" w:color="auto"/>
                <w:right w:val="none" w:sz="0" w:space="0" w:color="auto"/>
              </w:divBdr>
              <w:divsChild>
                <w:div w:id="1379279243">
                  <w:marLeft w:val="0"/>
                  <w:marRight w:val="0"/>
                  <w:marTop w:val="0"/>
                  <w:marBottom w:val="0"/>
                  <w:divBdr>
                    <w:top w:val="none" w:sz="0" w:space="0" w:color="auto"/>
                    <w:left w:val="none" w:sz="0" w:space="0" w:color="auto"/>
                    <w:bottom w:val="none" w:sz="0" w:space="0" w:color="auto"/>
                    <w:right w:val="none" w:sz="0" w:space="0" w:color="auto"/>
                  </w:divBdr>
                  <w:divsChild>
                    <w:div w:id="137927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2792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d20pfsrd.com/bestiary/rules-for-monsters/universal-monster-rules" TargetMode="External"/><Relationship Id="rId299" Type="http://schemas.openxmlformats.org/officeDocument/2006/relationships/hyperlink" Target="http://www.d20pfsrd.com/classes/core-classes/rogue" TargetMode="External"/><Relationship Id="rId303" Type="http://schemas.openxmlformats.org/officeDocument/2006/relationships/hyperlink" Target="http://www.d20pfsrd.com/equipment---final/weapons/weapon-descriptions/axe-great" TargetMode="External"/><Relationship Id="rId21" Type="http://schemas.openxmlformats.org/officeDocument/2006/relationships/hyperlink" Target="http://paizo.com/pathfinderRPG/prd/spells/bearSEndurance.html" TargetMode="External"/><Relationship Id="rId42" Type="http://schemas.openxmlformats.org/officeDocument/2006/relationships/hyperlink" Target="http://paizo.com/pathfinderRPG/prd/monsters/creatureTypes.html" TargetMode="External"/><Relationship Id="rId63" Type="http://schemas.openxmlformats.org/officeDocument/2006/relationships/hyperlink" Target="http://paizo.com/pathfinderRPG/prd/monsters/creatureTypes.html" TargetMode="External"/><Relationship Id="rId84" Type="http://schemas.openxmlformats.org/officeDocument/2006/relationships/hyperlink" Target="http://www.d20pfsrd.com/bestiary/rules-for-monsters/universal-monster-rules" TargetMode="External"/><Relationship Id="rId138" Type="http://schemas.openxmlformats.org/officeDocument/2006/relationships/hyperlink" Target="http://www.d20pfsrd.com/magic/all-spells/g/grease" TargetMode="External"/><Relationship Id="rId159" Type="http://schemas.openxmlformats.org/officeDocument/2006/relationships/hyperlink" Target="http://paizo.com/pathfinderRPG/prd/feats.html" TargetMode="External"/><Relationship Id="rId324" Type="http://schemas.openxmlformats.org/officeDocument/2006/relationships/hyperlink" Target="http://www.d20pfsrd.com/magic-items/potions" TargetMode="External"/><Relationship Id="rId170" Type="http://schemas.openxmlformats.org/officeDocument/2006/relationships/hyperlink" Target="http://www.d20pfsrd.com/basics-ability-scores/ability-scores" TargetMode="External"/><Relationship Id="rId191" Type="http://schemas.openxmlformats.org/officeDocument/2006/relationships/hyperlink" Target="http://www.d20pfsrd.com/magic/all-spells/p/plane-shift" TargetMode="External"/><Relationship Id="rId205" Type="http://schemas.openxmlformats.org/officeDocument/2006/relationships/hyperlink" Target="http://www.d20pfsrd.com/bestiary/rules-for-monsters/universal-monster-rules" TargetMode="External"/><Relationship Id="rId226" Type="http://schemas.openxmlformats.org/officeDocument/2006/relationships/hyperlink" Target="http://www.d20pfsrd.com/gamemastering/environment/the-planes" TargetMode="External"/><Relationship Id="rId247" Type="http://schemas.openxmlformats.org/officeDocument/2006/relationships/hyperlink" Target="http://www.d20pfsrd.com/gamemastering/combat" TargetMode="External"/><Relationship Id="rId107" Type="http://schemas.openxmlformats.org/officeDocument/2006/relationships/hyperlink" Target="http://www.d20pfsrd.com/basics-ability-scores/ability-scores" TargetMode="External"/><Relationship Id="rId268" Type="http://schemas.openxmlformats.org/officeDocument/2006/relationships/hyperlink" Target="http://www.d20pfsrd.com/classes/core-classes/barbarian/rage-powers/paizo---rage-powers/knockback-ex" TargetMode="External"/><Relationship Id="rId289" Type="http://schemas.openxmlformats.org/officeDocument/2006/relationships/hyperlink" Target="http://www.d20pfsrd.com/gamemastering/special-abilities" TargetMode="External"/><Relationship Id="rId11" Type="http://schemas.openxmlformats.org/officeDocument/2006/relationships/hyperlink" Target="http://paizo.com/pathfinderRPG/prd/skills/senseMotive.html" TargetMode="External"/><Relationship Id="rId32" Type="http://schemas.openxmlformats.org/officeDocument/2006/relationships/hyperlink" Target="http://paizo.com/pathfinderRPG/prd/monsters/universalMonsterRules.html" TargetMode="External"/><Relationship Id="rId53" Type="http://schemas.openxmlformats.org/officeDocument/2006/relationships/hyperlink" Target="http://paizo.com/pathfinderRPG/prd/skills/escapeArtist.html" TargetMode="External"/><Relationship Id="rId74" Type="http://schemas.openxmlformats.org/officeDocument/2006/relationships/hyperlink" Target="http://paizo.com/pathfinderRPG/prd/monsters/universalMonsterRules.html" TargetMode="External"/><Relationship Id="rId128" Type="http://schemas.openxmlformats.org/officeDocument/2006/relationships/hyperlink" Target="http://www.d20pfsrd.com/gamemastering/combat" TargetMode="External"/><Relationship Id="rId149" Type="http://schemas.openxmlformats.org/officeDocument/2006/relationships/hyperlink" Target="http://paizo.com/pathfinderRPG/prd/skills/intimidate.html" TargetMode="External"/><Relationship Id="rId314" Type="http://schemas.openxmlformats.org/officeDocument/2006/relationships/hyperlink" Target="http://www.d20pfsrd.com/skills/intimidate" TargetMode="External"/><Relationship Id="rId5" Type="http://schemas.openxmlformats.org/officeDocument/2006/relationships/hyperlink" Target="http://paizo.com/pathfinderRPG/prd/feats.html" TargetMode="External"/><Relationship Id="rId95" Type="http://schemas.openxmlformats.org/officeDocument/2006/relationships/hyperlink" Target="http://www.d20pfsrd.com/gamemastering/combat" TargetMode="External"/><Relationship Id="rId160" Type="http://schemas.openxmlformats.org/officeDocument/2006/relationships/hyperlink" Target="http://paizo.com/pathfinderRPG/prd/feats.html" TargetMode="External"/><Relationship Id="rId181" Type="http://schemas.openxmlformats.org/officeDocument/2006/relationships/hyperlink" Target="http://www.d20pfsrd.com/basics-ability-scores/glossary" TargetMode="External"/><Relationship Id="rId216" Type="http://schemas.openxmlformats.org/officeDocument/2006/relationships/hyperlink" Target="http://www.d20pfsrd.com/bestiary/rules-for-monsters/universal-monster-rules" TargetMode="External"/><Relationship Id="rId237" Type="http://schemas.openxmlformats.org/officeDocument/2006/relationships/hyperlink" Target="http://paizo.com/prd/skills/survival.html" TargetMode="External"/><Relationship Id="rId258" Type="http://schemas.openxmlformats.org/officeDocument/2006/relationships/hyperlink" Target="http://www.d20pfsrd.com/equipment---final/weapons/weapon-descriptions/waraxe-dwarven" TargetMode="External"/><Relationship Id="rId279" Type="http://schemas.openxmlformats.org/officeDocument/2006/relationships/hyperlink" Target="http://www.d20pfsrd.com/skills/knowledge" TargetMode="External"/><Relationship Id="rId22" Type="http://schemas.openxmlformats.org/officeDocument/2006/relationships/hyperlink" Target="http://paizo.com/pathfinderRPG/prd/spells/cureModerateWounds.html" TargetMode="External"/><Relationship Id="rId43" Type="http://schemas.openxmlformats.org/officeDocument/2006/relationships/hyperlink" Target="http://paizo.com/pathfinderRPG/prd/monsters/creatureTypes.html" TargetMode="External"/><Relationship Id="rId64" Type="http://schemas.openxmlformats.org/officeDocument/2006/relationships/hyperlink" Target="http://paizo.com/pathfinderRPG/prd/monsters/universalMonsterRules.html" TargetMode="External"/><Relationship Id="rId118" Type="http://schemas.openxmlformats.org/officeDocument/2006/relationships/hyperlink" Target="http://www.d20pfsrd.com/bestiary/rules-for-monsters/universal-monster-rules" TargetMode="External"/><Relationship Id="rId139" Type="http://schemas.openxmlformats.org/officeDocument/2006/relationships/hyperlink" Target="http://www.d20pfsrd.com/gamemastering/combat" TargetMode="External"/><Relationship Id="rId290" Type="http://schemas.openxmlformats.org/officeDocument/2006/relationships/hyperlink" Target="http://www.d20pfsrd.com/skills/perception" TargetMode="External"/><Relationship Id="rId304" Type="http://schemas.openxmlformats.org/officeDocument/2006/relationships/hyperlink" Target="http://www.d20pfsrd.com/equipment---final/weapons/weapon-descriptions/axe-great" TargetMode="External"/><Relationship Id="rId325" Type="http://schemas.openxmlformats.org/officeDocument/2006/relationships/hyperlink" Target="http://www.d20pfsrd.com/magic/all-spells/c/cure-light-wounds" TargetMode="External"/><Relationship Id="rId85" Type="http://schemas.openxmlformats.org/officeDocument/2006/relationships/hyperlink" Target="http://www.d20pfsrd.com/bestiary/rules-for-monsters/universal-monster-rules" TargetMode="External"/><Relationship Id="rId150" Type="http://schemas.openxmlformats.org/officeDocument/2006/relationships/hyperlink" Target="http://paizo.com/pathfinderRPG/prd/skills/ride.html" TargetMode="External"/><Relationship Id="rId171" Type="http://schemas.openxmlformats.org/officeDocument/2006/relationships/hyperlink" Target="http://www.d20pfsrd.com/gamemastering/combat" TargetMode="External"/><Relationship Id="rId192" Type="http://schemas.openxmlformats.org/officeDocument/2006/relationships/hyperlink" Target="http://www.d20pfsrd.com/gamemastering/environment/the-planes" TargetMode="External"/><Relationship Id="rId206" Type="http://schemas.openxmlformats.org/officeDocument/2006/relationships/hyperlink" Target="http://www.d20pfsrd.com/gamemastering/combat" TargetMode="External"/><Relationship Id="rId227" Type="http://schemas.openxmlformats.org/officeDocument/2006/relationships/hyperlink" Target="http://www.d20pfsrd.com/gamemastering/environment/the-planes" TargetMode="External"/><Relationship Id="rId248" Type="http://schemas.openxmlformats.org/officeDocument/2006/relationships/hyperlink" Target="http://www.d20pfsrd.com/gamemastering/conditions" TargetMode="External"/><Relationship Id="rId269" Type="http://schemas.openxmlformats.org/officeDocument/2006/relationships/hyperlink" Target="http://www.d20pfsrd.com/classes/core-classes/barbarian" TargetMode="External"/><Relationship Id="rId12" Type="http://schemas.openxmlformats.org/officeDocument/2006/relationships/hyperlink" Target="http://paizo.com/pathfinderRPG/prd/spells/cureLightWounds.html" TargetMode="External"/><Relationship Id="rId33" Type="http://schemas.openxmlformats.org/officeDocument/2006/relationships/hyperlink" Target="http://paizo.com/pathfinderRPG/prd/feats.html" TargetMode="External"/><Relationship Id="rId108" Type="http://schemas.openxmlformats.org/officeDocument/2006/relationships/hyperlink" Target="http://www.d20pfsrd.com/bestiary/rules-for-monsters/creature-types" TargetMode="External"/><Relationship Id="rId129" Type="http://schemas.openxmlformats.org/officeDocument/2006/relationships/hyperlink" Target="http://www.d20pfsrd.com/basics-ability-scores/ability-scores" TargetMode="External"/><Relationship Id="rId280" Type="http://schemas.openxmlformats.org/officeDocument/2006/relationships/hyperlink" Target="http://www.d20pfsrd.com/skills/perception" TargetMode="External"/><Relationship Id="rId315" Type="http://schemas.openxmlformats.org/officeDocument/2006/relationships/hyperlink" Target="http://www.d20pfsrd.com/skills/swim" TargetMode="External"/><Relationship Id="rId54" Type="http://schemas.openxmlformats.org/officeDocument/2006/relationships/hyperlink" Target="http://paizo.com/pathfinderRPG/prd/skills/perception.html" TargetMode="External"/><Relationship Id="rId75" Type="http://schemas.openxmlformats.org/officeDocument/2006/relationships/hyperlink" Target="http://paizo.com/pathfinderRPG/prd/monsters/universalMonsterRules.html" TargetMode="External"/><Relationship Id="rId96" Type="http://schemas.openxmlformats.org/officeDocument/2006/relationships/hyperlink" Target="http://www.d20pfsrd.com/basics-ability-scores/ability-scores" TargetMode="External"/><Relationship Id="rId140" Type="http://schemas.openxmlformats.org/officeDocument/2006/relationships/hyperlink" Target="http://www.d20pfsrd.com/basics-ability-scores/ability-scores" TargetMode="External"/><Relationship Id="rId161" Type="http://schemas.openxmlformats.org/officeDocument/2006/relationships/hyperlink" Target="http://paizo.com/pathfinderRPG/prd/skills/climb.html" TargetMode="External"/><Relationship Id="rId182" Type="http://schemas.openxmlformats.org/officeDocument/2006/relationships/hyperlink" Target="http://www.d20pfsrd.com/classes/base-classes/alchemist/discoveries/paizo---alchemist-grand-discoveri/fast-healing" TargetMode="External"/><Relationship Id="rId217" Type="http://schemas.openxmlformats.org/officeDocument/2006/relationships/hyperlink" Target="http://www.d20pfsrd.com/bestiary/rules-for-monsters/creature-types" TargetMode="External"/><Relationship Id="rId6" Type="http://schemas.openxmlformats.org/officeDocument/2006/relationships/hyperlink" Target="http://paizo.com/pathfinderRPG/prd/feats.html" TargetMode="External"/><Relationship Id="rId238" Type="http://schemas.openxmlformats.org/officeDocument/2006/relationships/hyperlink" Target="http://paizo.com/prd/skills/acrobatics.html" TargetMode="External"/><Relationship Id="rId259" Type="http://schemas.openxmlformats.org/officeDocument/2006/relationships/hyperlink" Target="http://www.d20pfsrd.com/equipment---final/weapons/weapon-descriptions/waraxe-dwarven" TargetMode="External"/><Relationship Id="rId23" Type="http://schemas.openxmlformats.org/officeDocument/2006/relationships/hyperlink" Target="http://paizo.com/pathfinderRPG/prd/magicItems/weapons.html" TargetMode="External"/><Relationship Id="rId119" Type="http://schemas.openxmlformats.org/officeDocument/2006/relationships/hyperlink" Target="http://www.d20pfsrd.com/bestiary/rules-for-monsters/creature-types" TargetMode="External"/><Relationship Id="rId270" Type="http://schemas.openxmlformats.org/officeDocument/2006/relationships/hyperlink" Target="http://www.d20pfsrd.com/gamemastering/combat" TargetMode="External"/><Relationship Id="rId291" Type="http://schemas.openxmlformats.org/officeDocument/2006/relationships/hyperlink" Target="http://www.d20pfsrd.com/gamemastering/combat" TargetMode="External"/><Relationship Id="rId305" Type="http://schemas.openxmlformats.org/officeDocument/2006/relationships/hyperlink" Target="http://www.d20pfsrd.com/classes/core-classes/barbarian" TargetMode="External"/><Relationship Id="rId326" Type="http://schemas.openxmlformats.org/officeDocument/2006/relationships/hyperlink" Target="http://www.d20pfsrd.com/magic-items/potions" TargetMode="External"/><Relationship Id="rId44" Type="http://schemas.openxmlformats.org/officeDocument/2006/relationships/hyperlink" Target="http://paizo.com/pathfinderRPG/prd/monsters/universalMonsterRules.html" TargetMode="External"/><Relationship Id="rId65" Type="http://schemas.openxmlformats.org/officeDocument/2006/relationships/hyperlink" Target="http://paizo.com/pathfinderRPG/prd/monsters/universalMonsterRules.html" TargetMode="External"/><Relationship Id="rId86" Type="http://schemas.openxmlformats.org/officeDocument/2006/relationships/hyperlink" Target="http://www.d20pfsrd.com/bestiary/rules-for-monsters/creature-types" TargetMode="External"/><Relationship Id="rId130" Type="http://schemas.openxmlformats.org/officeDocument/2006/relationships/hyperlink" Target="http://www.d20pfsrd.com/basics-ability-scores/ability-scores" TargetMode="External"/><Relationship Id="rId151" Type="http://schemas.openxmlformats.org/officeDocument/2006/relationships/hyperlink" Target="http://paizo.com/pathfinderRPG/prd/skills/senseMotive.html" TargetMode="External"/><Relationship Id="rId172" Type="http://schemas.openxmlformats.org/officeDocument/2006/relationships/hyperlink" Target="http://www.d20pfsrd.com/basics-ability-scores/ability-scores" TargetMode="External"/><Relationship Id="rId193" Type="http://schemas.openxmlformats.org/officeDocument/2006/relationships/hyperlink" Target="http://www.d20pfsrd.com/feats/combat-feats/dodge-combat---final" TargetMode="External"/><Relationship Id="rId207" Type="http://schemas.openxmlformats.org/officeDocument/2006/relationships/hyperlink" Target="http://www.d20pfsrd.com/gamemastering/combat" TargetMode="External"/><Relationship Id="rId228" Type="http://schemas.openxmlformats.org/officeDocument/2006/relationships/hyperlink" Target="http://www.d20pfsrd.com/bestiary/rules-for-monsters/creature-types" TargetMode="External"/><Relationship Id="rId249" Type="http://schemas.openxmlformats.org/officeDocument/2006/relationships/hyperlink" Target="http://www.d20pfsrd.com/basics-ability-scores/glossary" TargetMode="External"/><Relationship Id="rId13" Type="http://schemas.openxmlformats.org/officeDocument/2006/relationships/hyperlink" Target="http://paizo.com/pathfinderRPG/prd/advanced/advancedFeats.html" TargetMode="External"/><Relationship Id="rId109" Type="http://schemas.openxmlformats.org/officeDocument/2006/relationships/hyperlink" Target="http://www.d20pfsrd.com/gamemastering/special-abilities" TargetMode="External"/><Relationship Id="rId260" Type="http://schemas.openxmlformats.org/officeDocument/2006/relationships/hyperlink" Target="http://www.d20pfsrd.com/equipment---final/weapons/weapon-descriptions/waraxe-dwarven" TargetMode="External"/><Relationship Id="rId281" Type="http://schemas.openxmlformats.org/officeDocument/2006/relationships/hyperlink" Target="http://www.d20pfsrd.com/skills/survival" TargetMode="External"/><Relationship Id="rId316" Type="http://schemas.openxmlformats.org/officeDocument/2006/relationships/hyperlink" Target="http://www.d20pfsrd.com/feats/combat-feats/intimidating-prowess-combat---final" TargetMode="External"/><Relationship Id="rId34" Type="http://schemas.openxmlformats.org/officeDocument/2006/relationships/hyperlink" Target="http://paizo.com/pathfinderRPG/prd/feats.html" TargetMode="External"/><Relationship Id="rId55" Type="http://schemas.openxmlformats.org/officeDocument/2006/relationships/hyperlink" Target="http://paizo.com/pathfinderRPG/prd/skills/stealth.html" TargetMode="External"/><Relationship Id="rId76" Type="http://schemas.openxmlformats.org/officeDocument/2006/relationships/hyperlink" Target="http://www.d20pfsrd.com/gamemastering/special-abilities" TargetMode="External"/><Relationship Id="rId97" Type="http://schemas.openxmlformats.org/officeDocument/2006/relationships/hyperlink" Target="http://www.d20pfsrd.com/basics-ability-scores/ability-scores" TargetMode="External"/><Relationship Id="rId120" Type="http://schemas.openxmlformats.org/officeDocument/2006/relationships/hyperlink" Target="http://www.d20pfsrd.com/gamemastering/afflictions/diseases" TargetMode="External"/><Relationship Id="rId141" Type="http://schemas.openxmlformats.org/officeDocument/2006/relationships/hyperlink" Target="http://www.d20pfsrd.com/classes/base-classes/alchemist" TargetMode="External"/><Relationship Id="rId7" Type="http://schemas.openxmlformats.org/officeDocument/2006/relationships/hyperlink" Target="http://paizo.com/pathfinderRPG/prd/feats.html" TargetMode="External"/><Relationship Id="rId162" Type="http://schemas.openxmlformats.org/officeDocument/2006/relationships/hyperlink" Target="http://paizo.com/pathfinderRPG/prd/skills/handleAnimal.html" TargetMode="External"/><Relationship Id="rId183" Type="http://schemas.openxmlformats.org/officeDocument/2006/relationships/hyperlink" Target="http://www.d20pfsrd.com/bestiary/rules-for-monsters/universal-monster-rules" TargetMode="External"/><Relationship Id="rId218" Type="http://schemas.openxmlformats.org/officeDocument/2006/relationships/hyperlink" Target="http://www.d20pfsrd.com/bestiary/rules-for-monsters/creature-types" TargetMode="External"/><Relationship Id="rId239" Type="http://schemas.openxmlformats.org/officeDocument/2006/relationships/hyperlink" Target="http://paizo.com/prd/skills/survival.html" TargetMode="External"/><Relationship Id="rId250" Type="http://schemas.openxmlformats.org/officeDocument/2006/relationships/hyperlink" Target="http://www.d20pfsrd.com/basics-ability-scores/ability-scores" TargetMode="External"/><Relationship Id="rId271" Type="http://schemas.openxmlformats.org/officeDocument/2006/relationships/hyperlink" Target="http://www.d20pfsrd.com/gamemastering/conditions" TargetMode="External"/><Relationship Id="rId292" Type="http://schemas.openxmlformats.org/officeDocument/2006/relationships/hyperlink" Target="http://www.d20pfsrd.com/gamemastering/conditions" TargetMode="External"/><Relationship Id="rId306" Type="http://schemas.openxmlformats.org/officeDocument/2006/relationships/hyperlink" Target="http://www.d20pfsrd.com/classes/core-classes/barbarian/rage-powers/paizo---rage-powers/intimidating-glare-ex" TargetMode="External"/><Relationship Id="rId24" Type="http://schemas.openxmlformats.org/officeDocument/2006/relationships/hyperlink" Target="http://paizo.com/prd/feats.html" TargetMode="External"/><Relationship Id="rId45" Type="http://schemas.openxmlformats.org/officeDocument/2006/relationships/hyperlink" Target="http://paizo.com/pathfinderRPG/prd/skills/perception.html" TargetMode="External"/><Relationship Id="rId66" Type="http://schemas.openxmlformats.org/officeDocument/2006/relationships/hyperlink" Target="http://paizo.com/pathfinderRPG/prd/monsters/universalMonsterRules.html" TargetMode="External"/><Relationship Id="rId87" Type="http://schemas.openxmlformats.org/officeDocument/2006/relationships/hyperlink" Target="http://www.d20pfsrd.com/gamemastering/afflictions/diseases" TargetMode="External"/><Relationship Id="rId110" Type="http://schemas.openxmlformats.org/officeDocument/2006/relationships/hyperlink" Target="http://www.d20pfsrd.com/gamemastering/special-abilities" TargetMode="External"/><Relationship Id="rId131" Type="http://schemas.openxmlformats.org/officeDocument/2006/relationships/hyperlink" Target="http://www.d20pfsrd.com/basics-ability-scores/ability-scores" TargetMode="External"/><Relationship Id="rId327" Type="http://schemas.openxmlformats.org/officeDocument/2006/relationships/hyperlink" Target="http://www.d20pfsrd.com/magic/all-spells/r/restoration" TargetMode="External"/><Relationship Id="rId152" Type="http://schemas.openxmlformats.org/officeDocument/2006/relationships/hyperlink" Target="http://paizo.com/pathfinderRPG/prd/skills/stealth.html" TargetMode="External"/><Relationship Id="rId173" Type="http://schemas.openxmlformats.org/officeDocument/2006/relationships/hyperlink" Target="http://www.d20pfsrd.com/bestiary/rules-for-monsters/creature-types" TargetMode="External"/><Relationship Id="rId194" Type="http://schemas.openxmlformats.org/officeDocument/2006/relationships/hyperlink" Target="http://www.d20pfsrd.com/feats/monster-feats/flyby-attack" TargetMode="External"/><Relationship Id="rId208" Type="http://schemas.openxmlformats.org/officeDocument/2006/relationships/hyperlink" Target="http://www.d20pfsrd.com/gamemastering/combat" TargetMode="External"/><Relationship Id="rId229" Type="http://schemas.openxmlformats.org/officeDocument/2006/relationships/hyperlink" Target="http://paizo.com/prd/monsters/creatureTypes.html" TargetMode="External"/><Relationship Id="rId240" Type="http://schemas.openxmlformats.org/officeDocument/2006/relationships/hyperlink" Target="http://www.d20pfsrd.com/gamemastering/combat" TargetMode="External"/><Relationship Id="rId261" Type="http://schemas.openxmlformats.org/officeDocument/2006/relationships/hyperlink" Target="http://www.d20pfsrd.com/equipment---final/weapons/weapon-descriptions/waraxe-dwarven" TargetMode="External"/><Relationship Id="rId14" Type="http://schemas.openxmlformats.org/officeDocument/2006/relationships/hyperlink" Target="http://paizo.com/pathfinderRPG/prd/feats.html" TargetMode="External"/><Relationship Id="rId35" Type="http://schemas.openxmlformats.org/officeDocument/2006/relationships/hyperlink" Target="http://paizo.com/pathfinderRPG/prd/feats.html" TargetMode="External"/><Relationship Id="rId56" Type="http://schemas.openxmlformats.org/officeDocument/2006/relationships/hyperlink" Target="http://paizo.com/pathfinderRPG/prd/skills/swim.html" TargetMode="External"/><Relationship Id="rId77" Type="http://schemas.openxmlformats.org/officeDocument/2006/relationships/hyperlink" Target="http://www.d20pfsrd.com/gamemastering/special-abilities" TargetMode="External"/><Relationship Id="rId100" Type="http://schemas.openxmlformats.org/officeDocument/2006/relationships/hyperlink" Target="http://www.d20pfsrd.com/gamemastering/conditions" TargetMode="External"/><Relationship Id="rId282" Type="http://schemas.openxmlformats.org/officeDocument/2006/relationships/hyperlink" Target="http://www.d20pfsrd.com/classes/core-classes/monk" TargetMode="External"/><Relationship Id="rId317" Type="http://schemas.openxmlformats.org/officeDocument/2006/relationships/hyperlink" Target="http://www.d20pfsrd.com/feats/combat-feats/power-attack-combat---final" TargetMode="External"/><Relationship Id="rId8" Type="http://schemas.openxmlformats.org/officeDocument/2006/relationships/hyperlink" Target="http://paizo.com/pathfinderRPG/prd/skills/intimidate.html" TargetMode="External"/><Relationship Id="rId51" Type="http://schemas.openxmlformats.org/officeDocument/2006/relationships/hyperlink" Target="http://paizo.com/pathfinderRPG/prd/feats.html" TargetMode="External"/><Relationship Id="rId72" Type="http://schemas.openxmlformats.org/officeDocument/2006/relationships/hyperlink" Target="http://paizo.com/pathfinderRPG/prd/skills/stealth.html" TargetMode="External"/><Relationship Id="rId93" Type="http://schemas.openxmlformats.org/officeDocument/2006/relationships/hyperlink" Target="http://www.d20pfsrd.com/bestiary/rules-for-monsters/universal-monster-rules" TargetMode="External"/><Relationship Id="rId98" Type="http://schemas.openxmlformats.org/officeDocument/2006/relationships/hyperlink" Target="http://www.d20pfsrd.com/basics-ability-scores/ability-scores" TargetMode="External"/><Relationship Id="rId121" Type="http://schemas.openxmlformats.org/officeDocument/2006/relationships/hyperlink" Target="http://www.d20pfsrd.com/bestiary/rules-for-monsters/universal-monster-rules" TargetMode="External"/><Relationship Id="rId142" Type="http://schemas.openxmlformats.org/officeDocument/2006/relationships/hyperlink" Target="http://www.d20pfsrd.com/classes/base-classes/alchemist" TargetMode="External"/><Relationship Id="rId163" Type="http://schemas.openxmlformats.org/officeDocument/2006/relationships/hyperlink" Target="http://paizo.com/pathfinderRPG/prd/skills/intimidate.html" TargetMode="External"/><Relationship Id="rId184" Type="http://schemas.openxmlformats.org/officeDocument/2006/relationships/hyperlink" Target="http://www.d20pfsrd.com/gamemastering/combat" TargetMode="External"/><Relationship Id="rId189" Type="http://schemas.openxmlformats.org/officeDocument/2006/relationships/hyperlink" Target="http://www.d20pfsrd.com/magic/all-spells/d/dust-of-twilight" TargetMode="External"/><Relationship Id="rId219" Type="http://schemas.openxmlformats.org/officeDocument/2006/relationships/hyperlink" Target="http://www.d20pfsrd.com/bestiary/monster-listings/monstrous-humanoids/doppelganger" TargetMode="External"/><Relationship Id="rId3" Type="http://schemas.openxmlformats.org/officeDocument/2006/relationships/webSettings" Target="webSettings.xml"/><Relationship Id="rId214" Type="http://schemas.openxmlformats.org/officeDocument/2006/relationships/hyperlink" Target="http://www.d20pfsrd.com/basics-ability-scores/ability-scores" TargetMode="External"/><Relationship Id="rId230" Type="http://schemas.openxmlformats.org/officeDocument/2006/relationships/hyperlink" Target="http://paizo.com/prd/monsters/universalMonsterRules.html" TargetMode="External"/><Relationship Id="rId235" Type="http://schemas.openxmlformats.org/officeDocument/2006/relationships/hyperlink" Target="http://paizo.com/prd/skills/acrobatics.html" TargetMode="External"/><Relationship Id="rId251" Type="http://schemas.openxmlformats.org/officeDocument/2006/relationships/hyperlink" Target="http://www.d20pfsrd.com/classes/core-classes/barbarian" TargetMode="External"/><Relationship Id="rId256" Type="http://schemas.openxmlformats.org/officeDocument/2006/relationships/hyperlink" Target="http://www.d20pfsrd.com/bestiary/monster-listings/humanoids/giants" TargetMode="External"/><Relationship Id="rId277" Type="http://schemas.openxmlformats.org/officeDocument/2006/relationships/hyperlink" Target="http://www.d20pfsrd.com/feats/combat-feats/two-weapon-fighting-combat---final" TargetMode="External"/><Relationship Id="rId298" Type="http://schemas.openxmlformats.org/officeDocument/2006/relationships/hyperlink" Target="http://www.d20pfsrd.com/classes/core-classes/rogue" TargetMode="External"/><Relationship Id="rId25" Type="http://schemas.openxmlformats.org/officeDocument/2006/relationships/hyperlink" Target="http://paizo.com/pathfinderRPG/prd/monsters/creatureTypes.html" TargetMode="External"/><Relationship Id="rId46" Type="http://schemas.openxmlformats.org/officeDocument/2006/relationships/hyperlink" Target="http://paizo.com/pathfinderRPG/prd/monsters/creatureTypes.html" TargetMode="External"/><Relationship Id="rId67" Type="http://schemas.openxmlformats.org/officeDocument/2006/relationships/hyperlink" Target="http://paizo.com/pathfinderRPG/prd/feats.html" TargetMode="External"/><Relationship Id="rId116" Type="http://schemas.openxmlformats.org/officeDocument/2006/relationships/hyperlink" Target="http://www.d20pfsrd.com/basics-ability-scores/glossary" TargetMode="External"/><Relationship Id="rId137" Type="http://schemas.openxmlformats.org/officeDocument/2006/relationships/hyperlink" Target="http://www.d20pfsrd.com/gamemastering/combat" TargetMode="External"/><Relationship Id="rId158" Type="http://schemas.openxmlformats.org/officeDocument/2006/relationships/hyperlink" Target="http://paizo.com/pathfinderRPG/prd/feats.html" TargetMode="External"/><Relationship Id="rId272" Type="http://schemas.openxmlformats.org/officeDocument/2006/relationships/hyperlink" Target="http://www.d20pfsrd.com/equipment---final/weapons/weapon-descriptions/waraxe-dwarven" TargetMode="External"/><Relationship Id="rId293" Type="http://schemas.openxmlformats.org/officeDocument/2006/relationships/hyperlink" Target="http://www.d20pfsrd.com/basics-ability-scores/glossary" TargetMode="External"/><Relationship Id="rId302" Type="http://schemas.openxmlformats.org/officeDocument/2006/relationships/hyperlink" Target="http://www.d20pfsrd.com/equipment---final/weapons/weapon-descriptions/sling" TargetMode="External"/><Relationship Id="rId307" Type="http://schemas.openxmlformats.org/officeDocument/2006/relationships/hyperlink" Target="http://www.d20pfsrd.com/classes/core-classes/barbarian/rage-powers/paizo---rage-powers/intimidating-glare-ex" TargetMode="External"/><Relationship Id="rId323" Type="http://schemas.openxmlformats.org/officeDocument/2006/relationships/hyperlink" Target="http://www.d20pfsrd.com/classes/core-classes/monk" TargetMode="External"/><Relationship Id="rId328" Type="http://schemas.openxmlformats.org/officeDocument/2006/relationships/hyperlink" Target="http://www.d20pfsrd.com/magic-items/potions" TargetMode="External"/><Relationship Id="rId20" Type="http://schemas.openxmlformats.org/officeDocument/2006/relationships/hyperlink" Target="http://paizo.com/pathfinderRPG/prd/spells/barkskin.html" TargetMode="External"/><Relationship Id="rId41" Type="http://schemas.openxmlformats.org/officeDocument/2006/relationships/hyperlink" Target="http://paizo.com/pathfinderRPG/prd/monsters/universalMonsterRules.html" TargetMode="External"/><Relationship Id="rId62" Type="http://schemas.openxmlformats.org/officeDocument/2006/relationships/hyperlink" Target="http://paizo.com/pathfinderRPG/prd/skills/perception.html" TargetMode="External"/><Relationship Id="rId83" Type="http://schemas.openxmlformats.org/officeDocument/2006/relationships/hyperlink" Target="http://www.d20pfsrd.com/basics-ability-scores/glossary" TargetMode="External"/><Relationship Id="rId88" Type="http://schemas.openxmlformats.org/officeDocument/2006/relationships/hyperlink" Target="http://www.d20pfsrd.com/bestiary/rules-for-monsters/universal-monster-rules" TargetMode="External"/><Relationship Id="rId111" Type="http://schemas.openxmlformats.org/officeDocument/2006/relationships/hyperlink" Target="http://www.d20pfsrd.com/skills/perception" TargetMode="External"/><Relationship Id="rId132" Type="http://schemas.openxmlformats.org/officeDocument/2006/relationships/hyperlink" Target="http://www.d20pfsrd.com/bestiary/rules-for-monsters/universal-monster-rules" TargetMode="External"/><Relationship Id="rId153" Type="http://schemas.openxmlformats.org/officeDocument/2006/relationships/hyperlink" Target="http://paizo.com/pathfinderRPG/prd/spells/cureLightWounds.html" TargetMode="External"/><Relationship Id="rId174" Type="http://schemas.openxmlformats.org/officeDocument/2006/relationships/hyperlink" Target="http://www.d20pfsrd.com/bestiary/rules-for-monsters/creature-types" TargetMode="External"/><Relationship Id="rId179" Type="http://schemas.openxmlformats.org/officeDocument/2006/relationships/hyperlink" Target="http://www.d20pfsrd.com/gamemastering/conditions" TargetMode="External"/><Relationship Id="rId195" Type="http://schemas.openxmlformats.org/officeDocument/2006/relationships/hyperlink" Target="http://www.d20pfsrd.com/feats/combat-feats/improved-initiative-combat---final" TargetMode="External"/><Relationship Id="rId209" Type="http://schemas.openxmlformats.org/officeDocument/2006/relationships/hyperlink" Target="http://www.d20pfsrd.com/bestiary/rules-for-monsters/universal-monster-rules" TargetMode="External"/><Relationship Id="rId190" Type="http://schemas.openxmlformats.org/officeDocument/2006/relationships/hyperlink" Target="http://www.d20pfsrd.com/magic/all-spells/s/shadow-step" TargetMode="External"/><Relationship Id="rId204" Type="http://schemas.openxmlformats.org/officeDocument/2006/relationships/hyperlink" Target="http://www.d20pfsrd.com/skills/stealth" TargetMode="External"/><Relationship Id="rId220" Type="http://schemas.openxmlformats.org/officeDocument/2006/relationships/hyperlink" Target="http://www.d20pfsrd.com/bestiary/rules-for-monsters/creature-types" TargetMode="External"/><Relationship Id="rId225" Type="http://schemas.openxmlformats.org/officeDocument/2006/relationships/hyperlink" Target="http://www.d20pfsrd.com/bestiary/monster-listings/humanoids/dark-stalker" TargetMode="External"/><Relationship Id="rId241" Type="http://schemas.openxmlformats.org/officeDocument/2006/relationships/hyperlink" Target="http://www.d20pfsrd.com/basics-ability-scores/ability-scores" TargetMode="External"/><Relationship Id="rId246" Type="http://schemas.openxmlformats.org/officeDocument/2006/relationships/hyperlink" Target="http://www.d20pfsrd.com/skills/perception" TargetMode="External"/><Relationship Id="rId267" Type="http://schemas.openxmlformats.org/officeDocument/2006/relationships/hyperlink" Target="http://www.d20pfsrd.com/classes/core-classes/barbarian" TargetMode="External"/><Relationship Id="rId288" Type="http://schemas.openxmlformats.org/officeDocument/2006/relationships/hyperlink" Target="http://www.d20pfsrd.com/races/other-races/featured-races/arg-orc" TargetMode="External"/><Relationship Id="rId15" Type="http://schemas.openxmlformats.org/officeDocument/2006/relationships/hyperlink" Target="http://paizo.com/pathfinderRPG/prd/feats.html" TargetMode="External"/><Relationship Id="rId36" Type="http://schemas.openxmlformats.org/officeDocument/2006/relationships/hyperlink" Target="http://paizo.com/pathfinderRPG/prd/skills/escapeArtist.html" TargetMode="External"/><Relationship Id="rId57" Type="http://schemas.openxmlformats.org/officeDocument/2006/relationships/hyperlink" Target="http://paizo.com/pathfinderRPG/prd/monsters/universalMonsterRules.html" TargetMode="External"/><Relationship Id="rId106" Type="http://schemas.openxmlformats.org/officeDocument/2006/relationships/hyperlink" Target="http://www.d20pfsrd.com/gamemastering/combat" TargetMode="External"/><Relationship Id="rId127" Type="http://schemas.openxmlformats.org/officeDocument/2006/relationships/hyperlink" Target="http://www.d20pfsrd.com/bestiary/rules-for-monsters/universal-monster-rules" TargetMode="External"/><Relationship Id="rId262" Type="http://schemas.openxmlformats.org/officeDocument/2006/relationships/hyperlink" Target="http://www.d20pfsrd.com/gamemastering/combat" TargetMode="External"/><Relationship Id="rId283" Type="http://schemas.openxmlformats.org/officeDocument/2006/relationships/hyperlink" Target="http://www.d20pfsrd.com/equipment---final/weapons/weapon-descriptions/waraxe-dwarven" TargetMode="External"/><Relationship Id="rId313" Type="http://schemas.openxmlformats.org/officeDocument/2006/relationships/hyperlink" Target="http://www.d20pfsrd.com/skills/climb" TargetMode="External"/><Relationship Id="rId318" Type="http://schemas.openxmlformats.org/officeDocument/2006/relationships/hyperlink" Target="http://www.d20pfsrd.com/skills/climb" TargetMode="External"/><Relationship Id="rId10" Type="http://schemas.openxmlformats.org/officeDocument/2006/relationships/hyperlink" Target="http://paizo.com/pathfinderRPG/prd/skills/ride.html" TargetMode="External"/><Relationship Id="rId31" Type="http://schemas.openxmlformats.org/officeDocument/2006/relationships/hyperlink" Target="http://paizo.com/pathfinderRPG/prd/monsters/universalMonsterRules.html" TargetMode="External"/><Relationship Id="rId52" Type="http://schemas.openxmlformats.org/officeDocument/2006/relationships/hyperlink" Target="http://paizo.com/pathfinderRPG/prd/feats.html" TargetMode="External"/><Relationship Id="rId73" Type="http://schemas.openxmlformats.org/officeDocument/2006/relationships/hyperlink" Target="http://paizo.com/pathfinderRPG/prd/skills/swim.html" TargetMode="External"/><Relationship Id="rId78" Type="http://schemas.openxmlformats.org/officeDocument/2006/relationships/hyperlink" Target="http://www.d20pfsrd.com/skills/perception" TargetMode="External"/><Relationship Id="rId94" Type="http://schemas.openxmlformats.org/officeDocument/2006/relationships/hyperlink" Target="http://www.d20pfsrd.com/bestiary/rules-for-monsters/universal-monster-rules" TargetMode="External"/><Relationship Id="rId99" Type="http://schemas.openxmlformats.org/officeDocument/2006/relationships/hyperlink" Target="http://www.d20pfsrd.com/bestiary/rules-for-monsters/universal-monster-rules" TargetMode="External"/><Relationship Id="rId101" Type="http://schemas.openxmlformats.org/officeDocument/2006/relationships/hyperlink" Target="http://www.d20pfsrd.com/gamemastering/combat" TargetMode="External"/><Relationship Id="rId122" Type="http://schemas.openxmlformats.org/officeDocument/2006/relationships/hyperlink" Target="http://www.d20pfsrd.com/bestiary/rules-for-monsters/universal-monster-rules" TargetMode="External"/><Relationship Id="rId143" Type="http://schemas.openxmlformats.org/officeDocument/2006/relationships/hyperlink" Target="http://www.d20pfsrd.com/gamemastering/conditions" TargetMode="External"/><Relationship Id="rId148" Type="http://schemas.openxmlformats.org/officeDocument/2006/relationships/hyperlink" Target="http://paizo.com/pathfinderRPG/prd/skills/climb.html" TargetMode="External"/><Relationship Id="rId164" Type="http://schemas.openxmlformats.org/officeDocument/2006/relationships/hyperlink" Target="http://paizo.com/pathfinderRPG/prd/skills/knowledge.html" TargetMode="External"/><Relationship Id="rId169" Type="http://schemas.openxmlformats.org/officeDocument/2006/relationships/hyperlink" Target="http://www.d20pfsrd.com/gamemastering/combat" TargetMode="External"/><Relationship Id="rId185" Type="http://schemas.openxmlformats.org/officeDocument/2006/relationships/hyperlink" Target="http://www.d20pfsrd.com/magic" TargetMode="External"/><Relationship Id="rId4" Type="http://schemas.openxmlformats.org/officeDocument/2006/relationships/hyperlink" Target="http://paizo.com/pathfinderRPG/prd/skills/perception.html" TargetMode="External"/><Relationship Id="rId9" Type="http://schemas.openxmlformats.org/officeDocument/2006/relationships/hyperlink" Target="http://paizo.com/pathfinderRPG/prd/skills/perception.html" TargetMode="External"/><Relationship Id="rId180" Type="http://schemas.openxmlformats.org/officeDocument/2006/relationships/hyperlink" Target="http://www.d20pfsrd.com/basics-ability-scores/ability-scores" TargetMode="External"/><Relationship Id="rId210" Type="http://schemas.openxmlformats.org/officeDocument/2006/relationships/hyperlink" Target="http://www.d20pfsrd.com/magic/all-spells/b/break-enchantment" TargetMode="External"/><Relationship Id="rId215" Type="http://schemas.openxmlformats.org/officeDocument/2006/relationships/hyperlink" Target="http://www.d20pfsrd.com/gamemastering/environment/the-planes" TargetMode="External"/><Relationship Id="rId236" Type="http://schemas.openxmlformats.org/officeDocument/2006/relationships/hyperlink" Target="http://paizo.com/prd/skills/perception.html" TargetMode="External"/><Relationship Id="rId257" Type="http://schemas.openxmlformats.org/officeDocument/2006/relationships/hyperlink" Target="http://www.d20pfsrd.com/classes/core-classes/rogue" TargetMode="External"/><Relationship Id="rId278" Type="http://schemas.openxmlformats.org/officeDocument/2006/relationships/hyperlink" Target="http://www.d20pfsrd.com/skills/climb" TargetMode="External"/><Relationship Id="rId26" Type="http://schemas.openxmlformats.org/officeDocument/2006/relationships/hyperlink" Target="http://paizo.com/pathfinderRPG/prd/monsters/creatureTypes.html" TargetMode="External"/><Relationship Id="rId231" Type="http://schemas.openxmlformats.org/officeDocument/2006/relationships/hyperlink" Target="http://paizo.com/prd/skills/perception.html" TargetMode="External"/><Relationship Id="rId252" Type="http://schemas.openxmlformats.org/officeDocument/2006/relationships/hyperlink" Target="http://www.d20pfsrd.com/basics-ability-scores/glossary" TargetMode="External"/><Relationship Id="rId273" Type="http://schemas.openxmlformats.org/officeDocument/2006/relationships/hyperlink" Target="http://www.d20pfsrd.com/equipment---final/weapons/weapon-descriptions/waraxe-dwarven" TargetMode="External"/><Relationship Id="rId294" Type="http://schemas.openxmlformats.org/officeDocument/2006/relationships/hyperlink" Target="http://www.d20pfsrd.com/basics-ability-scores/ability-scores" TargetMode="External"/><Relationship Id="rId308" Type="http://schemas.openxmlformats.org/officeDocument/2006/relationships/hyperlink" Target="http://www.d20pfsrd.com/classes/core-classes/barbarian" TargetMode="External"/><Relationship Id="rId329" Type="http://schemas.openxmlformats.org/officeDocument/2006/relationships/hyperlink" Target="http://www.d20pfsrd.com/magic/all-spells/p/protection-from-good" TargetMode="External"/><Relationship Id="rId47" Type="http://schemas.openxmlformats.org/officeDocument/2006/relationships/hyperlink" Target="http://paizo.com/pathfinderRPG/prd/monsters/universalMonsterRules.html" TargetMode="External"/><Relationship Id="rId68" Type="http://schemas.openxmlformats.org/officeDocument/2006/relationships/hyperlink" Target="http://paizo.com/pathfinderRPG/prd/feats.html" TargetMode="External"/><Relationship Id="rId89" Type="http://schemas.openxmlformats.org/officeDocument/2006/relationships/hyperlink" Target="http://www.d20pfsrd.com/bestiary/rules-for-monsters/universal-monster-rules" TargetMode="External"/><Relationship Id="rId112" Type="http://schemas.openxmlformats.org/officeDocument/2006/relationships/hyperlink" Target="http://www.d20pfsrd.com/gamemastering/combat" TargetMode="External"/><Relationship Id="rId133" Type="http://schemas.openxmlformats.org/officeDocument/2006/relationships/hyperlink" Target="http://www.d20pfsrd.com/gamemastering/conditions" TargetMode="External"/><Relationship Id="rId154" Type="http://schemas.openxmlformats.org/officeDocument/2006/relationships/hyperlink" Target="http://paizo.com/pathfinderRPG/prd/spells/disguiseSelf.html" TargetMode="External"/><Relationship Id="rId175" Type="http://schemas.openxmlformats.org/officeDocument/2006/relationships/hyperlink" Target="http://www.d20pfsrd.com/gamemastering/special-abilities" TargetMode="External"/><Relationship Id="rId196" Type="http://schemas.openxmlformats.org/officeDocument/2006/relationships/hyperlink" Target="http://www.d20pfsrd.com/feats/combat-feats/point-blank-shot-combat---final" TargetMode="External"/><Relationship Id="rId200" Type="http://schemas.openxmlformats.org/officeDocument/2006/relationships/hyperlink" Target="http://www.d20pfsrd.com/skills/knowledge" TargetMode="External"/><Relationship Id="rId16" Type="http://schemas.openxmlformats.org/officeDocument/2006/relationships/hyperlink" Target="http://paizo.com/pathfinderRPG/prd/feats.html" TargetMode="External"/><Relationship Id="rId221" Type="http://schemas.openxmlformats.org/officeDocument/2006/relationships/hyperlink" Target="http://www.d20pfsrd.com/bestiary/rules-for-monsters/creature-types" TargetMode="External"/><Relationship Id="rId242" Type="http://schemas.openxmlformats.org/officeDocument/2006/relationships/hyperlink" Target="http://www.d20pfsrd.com/races/core-races/dwarf" TargetMode="External"/><Relationship Id="rId263" Type="http://schemas.openxmlformats.org/officeDocument/2006/relationships/hyperlink" Target="http://www.d20pfsrd.com/bestiary/rules-for-monsters/creature-types" TargetMode="External"/><Relationship Id="rId284" Type="http://schemas.openxmlformats.org/officeDocument/2006/relationships/hyperlink" Target="http://www.d20pfsrd.com/races/core-races/half-orc" TargetMode="External"/><Relationship Id="rId319" Type="http://schemas.openxmlformats.org/officeDocument/2006/relationships/hyperlink" Target="http://www.d20pfsrd.com/skills/intimidate" TargetMode="External"/><Relationship Id="rId37" Type="http://schemas.openxmlformats.org/officeDocument/2006/relationships/hyperlink" Target="http://paizo.com/pathfinderRPG/prd/skills/perception.html" TargetMode="External"/><Relationship Id="rId58" Type="http://schemas.openxmlformats.org/officeDocument/2006/relationships/hyperlink" Target="http://paizo.com/pathfinderRPG/prd/monsters/universalMonsterRules.html" TargetMode="External"/><Relationship Id="rId79" Type="http://schemas.openxmlformats.org/officeDocument/2006/relationships/hyperlink" Target="http://www.d20pfsrd.com/gamemastering/combat" TargetMode="External"/><Relationship Id="rId102" Type="http://schemas.openxmlformats.org/officeDocument/2006/relationships/hyperlink" Target="http://www.d20pfsrd.com/bestiary/monster-listings/templates/simple-template-giant-cr-1" TargetMode="External"/><Relationship Id="rId123" Type="http://schemas.openxmlformats.org/officeDocument/2006/relationships/hyperlink" Target="http://www.d20pfsrd.com/gamemastering/afflictions/diseases" TargetMode="External"/><Relationship Id="rId144" Type="http://schemas.openxmlformats.org/officeDocument/2006/relationships/hyperlink" Target="http://www.d20pfsrd.com/classes/base-classes/alchemist" TargetMode="External"/><Relationship Id="rId330" Type="http://schemas.openxmlformats.org/officeDocument/2006/relationships/hyperlink" Target="http://www.d20pfsrd.com/equipment---final/weapons/weapon-descriptions/axe-great" TargetMode="External"/><Relationship Id="rId90" Type="http://schemas.openxmlformats.org/officeDocument/2006/relationships/hyperlink" Target="http://www.d20pfsrd.com/gamemastering/afflictions/diseases" TargetMode="External"/><Relationship Id="rId165" Type="http://schemas.openxmlformats.org/officeDocument/2006/relationships/hyperlink" Target="http://paizo.com/pathfinderRPG/prd/skills/swim.html" TargetMode="External"/><Relationship Id="rId186" Type="http://schemas.openxmlformats.org/officeDocument/2006/relationships/hyperlink" Target="http://www.d20pfsrd.com/magic/all-spells/b/blur" TargetMode="External"/><Relationship Id="rId211" Type="http://schemas.openxmlformats.org/officeDocument/2006/relationships/hyperlink" Target="http://www.d20pfsrd.com/magic/all-spells/r/remove-curse" TargetMode="External"/><Relationship Id="rId232" Type="http://schemas.openxmlformats.org/officeDocument/2006/relationships/hyperlink" Target="http://paizo.com/prd/monsters/universalMonsterRules.html" TargetMode="External"/><Relationship Id="rId253" Type="http://schemas.openxmlformats.org/officeDocument/2006/relationships/hyperlink" Target="http://www.d20pfsrd.com/gamemastering/afflictions/poison" TargetMode="External"/><Relationship Id="rId274" Type="http://schemas.openxmlformats.org/officeDocument/2006/relationships/hyperlink" Target="http://www.d20pfsrd.com/skills/climb" TargetMode="External"/><Relationship Id="rId295" Type="http://schemas.openxmlformats.org/officeDocument/2006/relationships/hyperlink" Target="http://www.d20pfsrd.com/classes/core-classes/barbarian" TargetMode="External"/><Relationship Id="rId309" Type="http://schemas.openxmlformats.org/officeDocument/2006/relationships/hyperlink" Target="http://www.d20pfsrd.com/gamemastering/combat" TargetMode="External"/><Relationship Id="rId27" Type="http://schemas.openxmlformats.org/officeDocument/2006/relationships/hyperlink" Target="http://paizo.com/pathfinderRPG/prd/monsters/universalMonsterRules.html" TargetMode="External"/><Relationship Id="rId48" Type="http://schemas.openxmlformats.org/officeDocument/2006/relationships/hyperlink" Target="http://paizo.com/pathfinderRPG/prd/monsters/universalMonsterRules.html" TargetMode="External"/><Relationship Id="rId69" Type="http://schemas.openxmlformats.org/officeDocument/2006/relationships/hyperlink" Target="http://paizo.com/pathfinderRPG/prd/feats.html" TargetMode="External"/><Relationship Id="rId113" Type="http://schemas.openxmlformats.org/officeDocument/2006/relationships/hyperlink" Target="http://www.d20pfsrd.com/gamemastering/conditions" TargetMode="External"/><Relationship Id="rId134" Type="http://schemas.openxmlformats.org/officeDocument/2006/relationships/hyperlink" Target="http://www.d20pfsrd.com/gamemastering/combat" TargetMode="External"/><Relationship Id="rId320" Type="http://schemas.openxmlformats.org/officeDocument/2006/relationships/hyperlink" Target="http://www.d20pfsrd.com/skills/perception" TargetMode="External"/><Relationship Id="rId80" Type="http://schemas.openxmlformats.org/officeDocument/2006/relationships/hyperlink" Target="http://www.d20pfsrd.com/gamemastering/conditions" TargetMode="External"/><Relationship Id="rId155" Type="http://schemas.openxmlformats.org/officeDocument/2006/relationships/hyperlink" Target="http://paizo.com/pathfinderRPG/prd/spells/divineFavor.html" TargetMode="External"/><Relationship Id="rId176" Type="http://schemas.openxmlformats.org/officeDocument/2006/relationships/hyperlink" Target="http://www.d20pfsrd.com/bestiary/rules-for-monsters/universal-monster-rules" TargetMode="External"/><Relationship Id="rId197" Type="http://schemas.openxmlformats.org/officeDocument/2006/relationships/hyperlink" Target="http://www.d20pfsrd.com/skills/bluff" TargetMode="External"/><Relationship Id="rId201" Type="http://schemas.openxmlformats.org/officeDocument/2006/relationships/hyperlink" Target="http://www.d20pfsrd.com/skills/perception" TargetMode="External"/><Relationship Id="rId222" Type="http://schemas.openxmlformats.org/officeDocument/2006/relationships/hyperlink" Target="http://www.d20pfsrd.com/gamemastering/environment/the-planes" TargetMode="External"/><Relationship Id="rId243" Type="http://schemas.openxmlformats.org/officeDocument/2006/relationships/hyperlink" Target="http://www.d20pfsrd.com/classes/core-classes/barbarian" TargetMode="External"/><Relationship Id="rId264" Type="http://schemas.openxmlformats.org/officeDocument/2006/relationships/hyperlink" Target="http://www.d20pfsrd.com/races/other-races/featured-races/arg-orc" TargetMode="External"/><Relationship Id="rId285" Type="http://schemas.openxmlformats.org/officeDocument/2006/relationships/hyperlink" Target="http://www.d20pfsrd.com/classes/core-classes/barbarian" TargetMode="External"/><Relationship Id="rId17" Type="http://schemas.openxmlformats.org/officeDocument/2006/relationships/hyperlink" Target="http://paizo.com/pathfinderRPG/prd/feats.html" TargetMode="External"/><Relationship Id="rId38" Type="http://schemas.openxmlformats.org/officeDocument/2006/relationships/hyperlink" Target="http://paizo.com/pathfinderRPG/prd/skills/stealth.html" TargetMode="External"/><Relationship Id="rId59" Type="http://schemas.openxmlformats.org/officeDocument/2006/relationships/hyperlink" Target="http://paizo.com/pathfinderRPG/prd/monsters/creatureTypes.html" TargetMode="External"/><Relationship Id="rId103" Type="http://schemas.openxmlformats.org/officeDocument/2006/relationships/hyperlink" Target="http://www.d20pfsrd.com/bestiary/monster-listings/templates/simple-template-giant-cr-1" TargetMode="External"/><Relationship Id="rId124" Type="http://schemas.openxmlformats.org/officeDocument/2006/relationships/hyperlink" Target="http://www.d20pfsrd.com/gamemastering/combat" TargetMode="External"/><Relationship Id="rId310" Type="http://schemas.openxmlformats.org/officeDocument/2006/relationships/hyperlink" Target="http://www.d20pfsrd.com/gamemastering/conditions" TargetMode="External"/><Relationship Id="rId70" Type="http://schemas.openxmlformats.org/officeDocument/2006/relationships/hyperlink" Target="http://paizo.com/pathfinderRPG/prd/skills/escapeArtist.html" TargetMode="External"/><Relationship Id="rId91" Type="http://schemas.openxmlformats.org/officeDocument/2006/relationships/hyperlink" Target="http://www.d20pfsrd.com/gamemastering/combat" TargetMode="External"/><Relationship Id="rId145" Type="http://schemas.openxmlformats.org/officeDocument/2006/relationships/hyperlink" Target="http://www.d20pfsrd.com/magic/all-spells/f/fog-cloud" TargetMode="External"/><Relationship Id="rId166" Type="http://schemas.openxmlformats.org/officeDocument/2006/relationships/hyperlink" Target="http://paizo.com/pathfinderRPG/prd/spells/barkskin.html" TargetMode="External"/><Relationship Id="rId187" Type="http://schemas.openxmlformats.org/officeDocument/2006/relationships/hyperlink" Target="http://www.d20pfsrd.com/magic/all-spells/d/deeper-darkness" TargetMode="External"/><Relationship Id="rId331" Type="http://schemas.openxmlformats.org/officeDocument/2006/relationships/hyperlink" Target="http://www.d20pfsrd.com/equipment---final/weapons/weapon-descriptions/sling" TargetMode="External"/><Relationship Id="rId1" Type="http://schemas.openxmlformats.org/officeDocument/2006/relationships/styles" Target="styles.xml"/><Relationship Id="rId212" Type="http://schemas.openxmlformats.org/officeDocument/2006/relationships/hyperlink" Target="http://www.d20pfsrd.com/bestiary/rules-for-monsters/creature-types" TargetMode="External"/><Relationship Id="rId233" Type="http://schemas.openxmlformats.org/officeDocument/2006/relationships/hyperlink" Target="http://paizo.com/prd/feats.html" TargetMode="External"/><Relationship Id="rId254" Type="http://schemas.openxmlformats.org/officeDocument/2006/relationships/hyperlink" Target="http://www.d20pfsrd.com/magic" TargetMode="External"/><Relationship Id="rId28" Type="http://schemas.openxmlformats.org/officeDocument/2006/relationships/hyperlink" Target="http://paizo.com/pathfinderRPG/prd/skills/perception.html" TargetMode="External"/><Relationship Id="rId49" Type="http://schemas.openxmlformats.org/officeDocument/2006/relationships/hyperlink" Target="http://paizo.com/pathfinderRPG/prd/monsters/universalMonsterRules.html" TargetMode="External"/><Relationship Id="rId114" Type="http://schemas.openxmlformats.org/officeDocument/2006/relationships/hyperlink" Target="http://www.d20pfsrd.com/basics-ability-scores/ability-scores" TargetMode="External"/><Relationship Id="rId275" Type="http://schemas.openxmlformats.org/officeDocument/2006/relationships/hyperlink" Target="http://www.d20pfsrd.com/gamemastering/combat" TargetMode="External"/><Relationship Id="rId296" Type="http://schemas.openxmlformats.org/officeDocument/2006/relationships/hyperlink" Target="http://www.d20pfsrd.com/races/other-races/featured-races/arg-orc" TargetMode="External"/><Relationship Id="rId300" Type="http://schemas.openxmlformats.org/officeDocument/2006/relationships/hyperlink" Target="http://www.d20pfsrd.com/equipment---final/weapons/weapon-descriptions/axe-great" TargetMode="External"/><Relationship Id="rId60" Type="http://schemas.openxmlformats.org/officeDocument/2006/relationships/hyperlink" Target="http://paizo.com/pathfinderRPG/prd/monsters/creatureTypes.html" TargetMode="External"/><Relationship Id="rId81" Type="http://schemas.openxmlformats.org/officeDocument/2006/relationships/hyperlink" Target="http://www.d20pfsrd.com/basics-ability-scores/ability-scores" TargetMode="External"/><Relationship Id="rId135" Type="http://schemas.openxmlformats.org/officeDocument/2006/relationships/hyperlink" Target="http://www.d20pfsrd.com/bestiary/monster-listings/templates/simple-template-giant-cr-1" TargetMode="External"/><Relationship Id="rId156" Type="http://schemas.openxmlformats.org/officeDocument/2006/relationships/hyperlink" Target="http://paizo.com/pathfinderRPG/prd/spells/featherFall.html" TargetMode="External"/><Relationship Id="rId177" Type="http://schemas.openxmlformats.org/officeDocument/2006/relationships/hyperlink" Target="http://www.d20pfsrd.com/skills/perception" TargetMode="External"/><Relationship Id="rId198" Type="http://schemas.openxmlformats.org/officeDocument/2006/relationships/hyperlink" Target="http://www.d20pfsrd.com/skills/diplomacy" TargetMode="External"/><Relationship Id="rId321" Type="http://schemas.openxmlformats.org/officeDocument/2006/relationships/hyperlink" Target="http://www.d20pfsrd.com/skills/survival" TargetMode="External"/><Relationship Id="rId202" Type="http://schemas.openxmlformats.org/officeDocument/2006/relationships/hyperlink" Target="http://www.d20pfsrd.com/skills/sense-motive" TargetMode="External"/><Relationship Id="rId223" Type="http://schemas.openxmlformats.org/officeDocument/2006/relationships/hyperlink" Target="http://www.d20pfsrd.com/bestiary/rules-for-monsters/creature-types" TargetMode="External"/><Relationship Id="rId244" Type="http://schemas.openxmlformats.org/officeDocument/2006/relationships/hyperlink" Target="http://www.d20pfsrd.com/bestiary/rules-for-monsters/creature-types" TargetMode="External"/><Relationship Id="rId18" Type="http://schemas.openxmlformats.org/officeDocument/2006/relationships/hyperlink" Target="http://paizo.com/pathfinderRPG/prd/skills/intimidate.html" TargetMode="External"/><Relationship Id="rId39" Type="http://schemas.openxmlformats.org/officeDocument/2006/relationships/hyperlink" Target="http://paizo.com/pathfinderRPG/prd/skills/swim.html" TargetMode="External"/><Relationship Id="rId265" Type="http://schemas.openxmlformats.org/officeDocument/2006/relationships/hyperlink" Target="http://www.d20pfsrd.com/bestiary/rules-for-monsters/creature-types" TargetMode="External"/><Relationship Id="rId286" Type="http://schemas.openxmlformats.org/officeDocument/2006/relationships/hyperlink" Target="http://www.d20pfsrd.com/bestiary/rules-for-monsters/creature-types" TargetMode="External"/><Relationship Id="rId50" Type="http://schemas.openxmlformats.org/officeDocument/2006/relationships/hyperlink" Target="http://paizo.com/pathfinderRPG/prd/feats.html" TargetMode="External"/><Relationship Id="rId104" Type="http://schemas.openxmlformats.org/officeDocument/2006/relationships/hyperlink" Target="http://www.d20pfsrd.com/gamemastering/combat" TargetMode="External"/><Relationship Id="rId125" Type="http://schemas.openxmlformats.org/officeDocument/2006/relationships/hyperlink" Target="http://www.d20pfsrd.com/gamemastering/combat" TargetMode="External"/><Relationship Id="rId146" Type="http://schemas.openxmlformats.org/officeDocument/2006/relationships/hyperlink" Target="http://paizo.com/pathfinderRPG/prd/feats.html" TargetMode="External"/><Relationship Id="rId167" Type="http://schemas.openxmlformats.org/officeDocument/2006/relationships/hyperlink" Target="http://paizo.com/pathfinderRPG/prd/spells/cureModerateWounds.html" TargetMode="External"/><Relationship Id="rId188" Type="http://schemas.openxmlformats.org/officeDocument/2006/relationships/hyperlink" Target="http://www.d20pfsrd.com/magic/all-spells/d/detect-thoughts" TargetMode="External"/><Relationship Id="rId311" Type="http://schemas.openxmlformats.org/officeDocument/2006/relationships/hyperlink" Target="http://www.d20pfsrd.com/equipment---final/weapons/weapon-descriptions/axe-great" TargetMode="External"/><Relationship Id="rId332" Type="http://schemas.openxmlformats.org/officeDocument/2006/relationships/fontTable" Target="fontTable.xml"/><Relationship Id="rId71" Type="http://schemas.openxmlformats.org/officeDocument/2006/relationships/hyperlink" Target="http://paizo.com/pathfinderRPG/prd/skills/perception.html" TargetMode="External"/><Relationship Id="rId92" Type="http://schemas.openxmlformats.org/officeDocument/2006/relationships/hyperlink" Target="http://www.d20pfsrd.com/gamemastering/combat" TargetMode="External"/><Relationship Id="rId213" Type="http://schemas.openxmlformats.org/officeDocument/2006/relationships/hyperlink" Target="http://www.d20pfsrd.com/magic/all-spells/w/wish" TargetMode="External"/><Relationship Id="rId234" Type="http://schemas.openxmlformats.org/officeDocument/2006/relationships/hyperlink" Target="http://paizo.com/prd/skills/perception.html" TargetMode="External"/><Relationship Id="rId2" Type="http://schemas.openxmlformats.org/officeDocument/2006/relationships/settings" Target="settings.xml"/><Relationship Id="rId29" Type="http://schemas.openxmlformats.org/officeDocument/2006/relationships/hyperlink" Target="http://paizo.com/pathfinderRPG/prd/monsters/creatureTypes.html" TargetMode="External"/><Relationship Id="rId255" Type="http://schemas.openxmlformats.org/officeDocument/2006/relationships/hyperlink" Target="http://www.d20pfsrd.com/basics-ability-scores/glossary" TargetMode="External"/><Relationship Id="rId276" Type="http://schemas.openxmlformats.org/officeDocument/2006/relationships/hyperlink" Target="http://www.d20pfsrd.com/gamemastering/combat" TargetMode="External"/><Relationship Id="rId297" Type="http://schemas.openxmlformats.org/officeDocument/2006/relationships/hyperlink" Target="http://www.d20pfsrd.com/bestiary/rules-for-monsters/universal-monster-rules" TargetMode="External"/><Relationship Id="rId40" Type="http://schemas.openxmlformats.org/officeDocument/2006/relationships/hyperlink" Target="http://paizo.com/pathfinderRPG/prd/monsters/universalMonsterRules.html" TargetMode="External"/><Relationship Id="rId115" Type="http://schemas.openxmlformats.org/officeDocument/2006/relationships/hyperlink" Target="http://www.d20pfsrd.com/basics-ability-scores/glossary" TargetMode="External"/><Relationship Id="rId136" Type="http://schemas.openxmlformats.org/officeDocument/2006/relationships/hyperlink" Target="http://www.d20pfsrd.com/bestiary/monster-listings/templates/simple-template-giant-cr-1" TargetMode="External"/><Relationship Id="rId157" Type="http://schemas.openxmlformats.org/officeDocument/2006/relationships/hyperlink" Target="http://paizo.com/pathfinderRPG/prd/spells/hideFromUndead.html" TargetMode="External"/><Relationship Id="rId178" Type="http://schemas.openxmlformats.org/officeDocument/2006/relationships/hyperlink" Target="http://www.d20pfsrd.com/gamemastering/combat" TargetMode="External"/><Relationship Id="rId301" Type="http://schemas.openxmlformats.org/officeDocument/2006/relationships/hyperlink" Target="http://www.d20pfsrd.com/equipment---final/weapons/weapon-descriptions/axe-great" TargetMode="External"/><Relationship Id="rId322" Type="http://schemas.openxmlformats.org/officeDocument/2006/relationships/hyperlink" Target="http://www.d20pfsrd.com/skills/swim" TargetMode="External"/><Relationship Id="rId61" Type="http://schemas.openxmlformats.org/officeDocument/2006/relationships/hyperlink" Target="http://paizo.com/pathfinderRPG/prd/monsters/universalMonsterRules.html" TargetMode="External"/><Relationship Id="rId82" Type="http://schemas.openxmlformats.org/officeDocument/2006/relationships/hyperlink" Target="http://www.d20pfsrd.com/basics-ability-scores/glossary" TargetMode="External"/><Relationship Id="rId199" Type="http://schemas.openxmlformats.org/officeDocument/2006/relationships/hyperlink" Target="http://www.d20pfsrd.com/skills/fly" TargetMode="External"/><Relationship Id="rId203" Type="http://schemas.openxmlformats.org/officeDocument/2006/relationships/hyperlink" Target="http://www.d20pfsrd.com/skills/spellcraft" TargetMode="External"/><Relationship Id="rId19" Type="http://schemas.openxmlformats.org/officeDocument/2006/relationships/hyperlink" Target="http://paizo.com/pathfinderRPG/prd/skills/senseMotive.html" TargetMode="External"/><Relationship Id="rId224" Type="http://schemas.openxmlformats.org/officeDocument/2006/relationships/hyperlink" Target="http://www.d20pfsrd.com/bestiary/monster-listings/humanoids/dark-creeper" TargetMode="External"/><Relationship Id="rId245" Type="http://schemas.openxmlformats.org/officeDocument/2006/relationships/hyperlink" Target="http://www.d20pfsrd.com/races/core-races/dwarf" TargetMode="External"/><Relationship Id="rId266" Type="http://schemas.openxmlformats.org/officeDocument/2006/relationships/hyperlink" Target="http://www.d20pfsrd.com/classes/core-classes/barbarian" TargetMode="External"/><Relationship Id="rId287" Type="http://schemas.openxmlformats.org/officeDocument/2006/relationships/hyperlink" Target="http://www.d20pfsrd.com/races/core-races/human" TargetMode="External"/><Relationship Id="rId30" Type="http://schemas.openxmlformats.org/officeDocument/2006/relationships/hyperlink" Target="http://paizo.com/pathfinderRPG/prd/monsters/universalMonsterRules.html" TargetMode="External"/><Relationship Id="rId105" Type="http://schemas.openxmlformats.org/officeDocument/2006/relationships/hyperlink" Target="http://www.d20pfsrd.com/magic/all-spells/g/grease" TargetMode="External"/><Relationship Id="rId126" Type="http://schemas.openxmlformats.org/officeDocument/2006/relationships/hyperlink" Target="http://www.d20pfsrd.com/bestiary/rules-for-monsters/universal-monster-rules" TargetMode="External"/><Relationship Id="rId147" Type="http://schemas.openxmlformats.org/officeDocument/2006/relationships/hyperlink" Target="http://paizo.com/pathfinderRPG/prd/skills/acrobatics.html" TargetMode="External"/><Relationship Id="rId168" Type="http://schemas.openxmlformats.org/officeDocument/2006/relationships/hyperlink" Target="http://paizo.com/pathfinderRPG/prd/magicItems/wondrousItems.html" TargetMode="External"/><Relationship Id="rId312" Type="http://schemas.openxmlformats.org/officeDocument/2006/relationships/hyperlink" Target="http://www.d20pfsrd.com/equipment---final/weapons/weapon-descriptions/sling" TargetMode="External"/><Relationship Id="rId33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1446</TotalTime>
  <Pages>24</Pages>
  <Words>12818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Guard CR 1</dc:title>
  <dc:subject/>
  <dc:creator>Bob Almighty</dc:creator>
  <cp:keywords/>
  <dc:description/>
  <cp:lastModifiedBy>Bob Almighty</cp:lastModifiedBy>
  <cp:revision>13</cp:revision>
  <dcterms:created xsi:type="dcterms:W3CDTF">2014-08-05T00:51:00Z</dcterms:created>
  <dcterms:modified xsi:type="dcterms:W3CDTF">2014-08-07T01:08:00Z</dcterms:modified>
</cp:coreProperties>
</file>