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0454" w:rsidRDefault="00310454" w:rsidP="0086560D">
      <w:r>
        <w:t>*</w:t>
      </w:r>
      <w:r w:rsidRPr="0086560D">
        <w:rPr>
          <w:b/>
        </w:rPr>
        <w:t>Bloodied but Unbroken:</w:t>
      </w:r>
      <w:r>
        <w:t xml:space="preserve"> The commander inspires the army to be at its greatest in the most desperate times. When an army’s hit points are at half its full normal hit points or fewer, it gains a +1 bonus on Offense checks.</w:t>
      </w:r>
    </w:p>
    <w:p w:rsidR="00310454" w:rsidRDefault="00310454" w:rsidP="0086560D"/>
    <w:p w:rsidR="00310454" w:rsidRDefault="00310454" w:rsidP="0086560D"/>
    <w:p w:rsidR="00310454" w:rsidRDefault="00310454" w:rsidP="0086560D">
      <w:r>
        <w:t>*</w:t>
      </w:r>
      <w:r w:rsidRPr="0086560D">
        <w:rPr>
          <w:b/>
        </w:rPr>
        <w:t>Bloodied but Unbroken:</w:t>
      </w:r>
      <w:r>
        <w:t xml:space="preserve"> The commander inspires the army to be at its greatest in the most desperate times. When an army’s hit points are at half its full normal hit points or fewer, it gains a +1 bonus on Offense checks.</w:t>
      </w:r>
    </w:p>
    <w:p w:rsidR="00310454" w:rsidRDefault="00310454" w:rsidP="0086560D"/>
    <w:p w:rsidR="00310454" w:rsidRDefault="00310454" w:rsidP="0086560D"/>
    <w:p w:rsidR="00310454" w:rsidRDefault="00310454" w:rsidP="0086560D">
      <w:r>
        <w:t>*</w:t>
      </w:r>
      <w:r w:rsidRPr="0086560D">
        <w:rPr>
          <w:b/>
        </w:rPr>
        <w:t>Bloodied but Unbroken:</w:t>
      </w:r>
      <w:r>
        <w:t xml:space="preserve"> The commander inspires the army to be at its greatest in the most desperate times. When an army’s hit points are at half its full normal hit points or fewer, it gains a +1 bonus on Offense checks.</w:t>
      </w:r>
    </w:p>
    <w:p w:rsidR="00310454" w:rsidRDefault="00310454" w:rsidP="0086560D"/>
    <w:p w:rsidR="00310454" w:rsidRDefault="00310454" w:rsidP="0086560D"/>
    <w:p w:rsidR="00310454" w:rsidRDefault="00310454" w:rsidP="0086560D">
      <w:r>
        <w:t>*</w:t>
      </w:r>
      <w:r w:rsidRPr="0086560D">
        <w:rPr>
          <w:b/>
        </w:rPr>
        <w:t>Bloodied but Unbroken:</w:t>
      </w:r>
      <w:r>
        <w:t xml:space="preserve"> The commander inspires the army to be at its greatest in the most desperate times. When an army’s hit points are at half its full normal hit points or fewer, it gains a +1 bonus on Offense checks.</w:t>
      </w:r>
    </w:p>
    <w:p w:rsidR="00310454" w:rsidRDefault="00310454" w:rsidP="0086560D"/>
    <w:p w:rsidR="00310454" w:rsidRDefault="00310454" w:rsidP="0086560D"/>
    <w:p w:rsidR="00310454" w:rsidRDefault="00310454" w:rsidP="0086560D">
      <w:r>
        <w:t>*</w:t>
      </w:r>
      <w:r w:rsidRPr="0086560D">
        <w:rPr>
          <w:b/>
        </w:rPr>
        <w:t>Bloodied but Unbroken:</w:t>
      </w:r>
      <w:r>
        <w:t xml:space="preserve"> The commander inspires the army to be at its greatest in the most desperate times. When an army’s hit points are at half its full normal hit points or fewer, it gains a +1 bonus on Offense checks.</w:t>
      </w:r>
    </w:p>
    <w:p w:rsidR="00310454" w:rsidRDefault="00310454" w:rsidP="0086560D"/>
    <w:p w:rsidR="00310454" w:rsidRDefault="00310454" w:rsidP="0086560D"/>
    <w:p w:rsidR="00310454" w:rsidRDefault="00310454" w:rsidP="0086560D">
      <w:r>
        <w:t>*</w:t>
      </w:r>
      <w:r w:rsidRPr="0086560D">
        <w:rPr>
          <w:b/>
        </w:rPr>
        <w:t>Bloodied but Unbroken:</w:t>
      </w:r>
      <w:r>
        <w:t xml:space="preserve"> The commander inspires the army to be at its greatest in the most desperate times. When an army’s hit points are at half its full normal hit points or fewer, it gains a +1 bonus on Offense checks.</w:t>
      </w:r>
    </w:p>
    <w:p w:rsidR="00310454" w:rsidRDefault="00310454" w:rsidP="0086560D"/>
    <w:p w:rsidR="00310454" w:rsidRDefault="00310454" w:rsidP="0086560D">
      <w:r>
        <w:br w:type="page"/>
      </w:r>
      <w:r w:rsidRPr="0086560D">
        <w:rPr>
          <w:b/>
        </w:rPr>
        <w:t>Defensive Tactics:</w:t>
      </w:r>
      <w:r>
        <w:t xml:space="preserve"> The commander is especially good at defensive tactics. Increase the army’s DV by 2.</w:t>
      </w:r>
    </w:p>
    <w:p w:rsidR="00310454" w:rsidRDefault="00310454" w:rsidP="0086560D"/>
    <w:p w:rsidR="00310454" w:rsidRDefault="00310454" w:rsidP="0086560D"/>
    <w:p w:rsidR="00310454" w:rsidRDefault="00310454" w:rsidP="0086560D">
      <w:r w:rsidRPr="0086560D">
        <w:rPr>
          <w:b/>
        </w:rPr>
        <w:t>Defensive Tactics:</w:t>
      </w:r>
      <w:r>
        <w:t xml:space="preserve"> The commander is especially good at defensive tactics. Increase the army’s DV by 2.</w:t>
      </w:r>
    </w:p>
    <w:p w:rsidR="00310454" w:rsidRDefault="00310454" w:rsidP="0086560D"/>
    <w:p w:rsidR="00310454" w:rsidRDefault="00310454" w:rsidP="0086560D"/>
    <w:p w:rsidR="00310454" w:rsidRDefault="00310454" w:rsidP="0086560D">
      <w:r w:rsidRPr="0086560D">
        <w:rPr>
          <w:b/>
        </w:rPr>
        <w:t>Defensive Tactics:</w:t>
      </w:r>
      <w:r>
        <w:t xml:space="preserve"> The commander is especially good at defensive tactics. Increase the army’s DV by 2.</w:t>
      </w:r>
    </w:p>
    <w:p w:rsidR="00310454" w:rsidRDefault="00310454" w:rsidP="0086560D"/>
    <w:p w:rsidR="00310454" w:rsidRDefault="00310454" w:rsidP="0086560D"/>
    <w:p w:rsidR="00310454" w:rsidRDefault="00310454" w:rsidP="0086560D">
      <w:r w:rsidRPr="0086560D">
        <w:rPr>
          <w:b/>
        </w:rPr>
        <w:t>Defensive Tactics:</w:t>
      </w:r>
      <w:r>
        <w:t xml:space="preserve"> The commander is especially good at defensive tactics. Increase the army’s DV by 2.</w:t>
      </w:r>
    </w:p>
    <w:p w:rsidR="00310454" w:rsidRDefault="00310454" w:rsidP="0086560D"/>
    <w:p w:rsidR="00310454" w:rsidRDefault="00310454" w:rsidP="0086560D"/>
    <w:p w:rsidR="00310454" w:rsidRDefault="00310454" w:rsidP="0086560D">
      <w:r w:rsidRPr="0086560D">
        <w:rPr>
          <w:b/>
        </w:rPr>
        <w:t>Defensive Tactics:</w:t>
      </w:r>
      <w:r>
        <w:t xml:space="preserve"> The commander is especially good at defensive tactics. Increase the army’s DV by 2.</w:t>
      </w:r>
    </w:p>
    <w:p w:rsidR="00310454" w:rsidRDefault="00310454" w:rsidP="0086560D"/>
    <w:p w:rsidR="00310454" w:rsidRDefault="00310454" w:rsidP="0086560D"/>
    <w:p w:rsidR="00310454" w:rsidRDefault="00310454" w:rsidP="0086560D">
      <w:r w:rsidRPr="0086560D">
        <w:rPr>
          <w:b/>
        </w:rPr>
        <w:t>Defensive Tactics:</w:t>
      </w:r>
      <w:r>
        <w:t xml:space="preserve"> The commander is especially good at defensive tactics. Increase the army’s DV by 2.</w:t>
      </w:r>
    </w:p>
    <w:p w:rsidR="00310454" w:rsidRDefault="00310454" w:rsidP="0086560D"/>
    <w:p w:rsidR="00310454" w:rsidRDefault="00310454" w:rsidP="0086560D">
      <w:r>
        <w:rPr>
          <w:b/>
        </w:rPr>
        <w:br w:type="page"/>
      </w:r>
      <w:r w:rsidRPr="0086560D">
        <w:rPr>
          <w:b/>
        </w:rPr>
        <w:t>Flexible Tactics:</w:t>
      </w:r>
      <w:r>
        <w:t xml:space="preserve"> The commander trains the army to be receptive to multiple orders during a battle. The army gains a +5 bonus on Morale checks to change tactics during a battle.</w:t>
      </w:r>
    </w:p>
    <w:p w:rsidR="00310454" w:rsidRDefault="00310454" w:rsidP="0086560D"/>
    <w:p w:rsidR="00310454" w:rsidRDefault="00310454" w:rsidP="0086560D"/>
    <w:p w:rsidR="00310454" w:rsidRDefault="00310454" w:rsidP="0086560D">
      <w:r w:rsidRPr="0086560D">
        <w:rPr>
          <w:b/>
        </w:rPr>
        <w:t>Flexible Tactics:</w:t>
      </w:r>
      <w:r>
        <w:t xml:space="preserve"> The commander trains the army to be receptive to multiple orders during a battle. The army gains a +5 bonus on Morale checks to change tactics during a battle.</w:t>
      </w:r>
    </w:p>
    <w:p w:rsidR="00310454" w:rsidRDefault="00310454" w:rsidP="0086560D"/>
    <w:p w:rsidR="00310454" w:rsidRDefault="00310454" w:rsidP="0086560D"/>
    <w:p w:rsidR="00310454" w:rsidRDefault="00310454" w:rsidP="0086560D">
      <w:r w:rsidRPr="0086560D">
        <w:rPr>
          <w:b/>
        </w:rPr>
        <w:t>Flexible Tactics:</w:t>
      </w:r>
      <w:r>
        <w:t xml:space="preserve"> The commander trains the army to be receptive to multiple orders during a battle. The army gains a +5 bonus on Morale checks to change tactics during a battle.</w:t>
      </w:r>
    </w:p>
    <w:p w:rsidR="00310454" w:rsidRDefault="00310454" w:rsidP="0086560D"/>
    <w:p w:rsidR="00310454" w:rsidRDefault="00310454" w:rsidP="0086560D"/>
    <w:p w:rsidR="00310454" w:rsidRDefault="00310454" w:rsidP="0086560D">
      <w:r w:rsidRPr="0086560D">
        <w:rPr>
          <w:b/>
        </w:rPr>
        <w:t>Flexible Tactics:</w:t>
      </w:r>
      <w:r>
        <w:t xml:space="preserve"> The commander trains the army to be receptive to multiple orders during a battle. The army gains a +5 bonus on Morale checks to change tactics during a battle.</w:t>
      </w:r>
    </w:p>
    <w:p w:rsidR="00310454" w:rsidRDefault="00310454" w:rsidP="0086560D"/>
    <w:p w:rsidR="00310454" w:rsidRDefault="00310454" w:rsidP="0086560D"/>
    <w:p w:rsidR="00310454" w:rsidRDefault="00310454" w:rsidP="0086560D">
      <w:r w:rsidRPr="0086560D">
        <w:rPr>
          <w:b/>
        </w:rPr>
        <w:t>Flexible Tactics:</w:t>
      </w:r>
      <w:r>
        <w:t xml:space="preserve"> The commander trains the army to be receptive to multiple orders during a battle. The army gains a +5 bonus on Morale checks to change tactics during a battle.</w:t>
      </w:r>
    </w:p>
    <w:p w:rsidR="00310454" w:rsidRDefault="00310454" w:rsidP="0086560D"/>
    <w:p w:rsidR="00310454" w:rsidRDefault="00310454" w:rsidP="0086560D"/>
    <w:p w:rsidR="00310454" w:rsidRDefault="00310454" w:rsidP="0086560D">
      <w:r w:rsidRPr="0086560D">
        <w:rPr>
          <w:b/>
        </w:rPr>
        <w:t>Flexible Tactics:</w:t>
      </w:r>
      <w:r>
        <w:t xml:space="preserve"> The commander trains the army to be receptive to multiple orders during a battle. The army gains a +5 bonus on Morale checks to change tactics during a battle.</w:t>
      </w:r>
    </w:p>
    <w:p w:rsidR="00310454" w:rsidRDefault="00310454" w:rsidP="0086560D"/>
    <w:p w:rsidR="00310454" w:rsidRDefault="00310454" w:rsidP="0086560D">
      <w:r>
        <w:rPr>
          <w:b/>
        </w:rPr>
        <w:br w:type="page"/>
      </w:r>
      <w:r w:rsidRPr="0086560D">
        <w:rPr>
          <w:b/>
        </w:rPr>
        <w:t>*Hit and Run:</w:t>
      </w:r>
      <w:r>
        <w:t xml:space="preserve"> The commander drills the army in quick attacks followed by a fast retreat. After attacks are resolved in the Ranged phase or the first Melee phase, the army may use the withdraw tactic with a +2 bonus on its opposed Morale checks.</w:t>
      </w:r>
    </w:p>
    <w:p w:rsidR="00310454" w:rsidRDefault="00310454" w:rsidP="0086560D"/>
    <w:p w:rsidR="00310454" w:rsidRDefault="00310454" w:rsidP="0086560D"/>
    <w:p w:rsidR="00310454" w:rsidRDefault="00310454" w:rsidP="0086560D">
      <w:r w:rsidRPr="0086560D">
        <w:rPr>
          <w:b/>
        </w:rPr>
        <w:t>*Hit and Run:</w:t>
      </w:r>
      <w:r>
        <w:t xml:space="preserve"> The commander drills the army in quick attacks followed by a fast retreat. After attacks are resolved in the Ranged phase or the first Melee phase, the army may use the withdraw tactic with a +2 bonus on its opposed Morale checks.</w:t>
      </w:r>
    </w:p>
    <w:p w:rsidR="00310454" w:rsidRDefault="00310454" w:rsidP="0086560D"/>
    <w:p w:rsidR="00310454" w:rsidRDefault="00310454" w:rsidP="0086560D"/>
    <w:p w:rsidR="00310454" w:rsidRDefault="00310454" w:rsidP="0086560D">
      <w:r w:rsidRPr="0086560D">
        <w:rPr>
          <w:b/>
        </w:rPr>
        <w:t>*Hit and Run:</w:t>
      </w:r>
      <w:r>
        <w:t xml:space="preserve"> The commander drills the army in quick attacks followed by a fast retreat. After attacks are resolved in the Ranged phase or the first Melee phase, the army may use the withdraw tactic with a +2 bonus on its opposed Morale checks.</w:t>
      </w:r>
    </w:p>
    <w:p w:rsidR="00310454" w:rsidRDefault="00310454" w:rsidP="0086560D"/>
    <w:p w:rsidR="00310454" w:rsidRDefault="00310454" w:rsidP="0086560D"/>
    <w:p w:rsidR="00310454" w:rsidRDefault="00310454" w:rsidP="0086560D">
      <w:r w:rsidRPr="0086560D">
        <w:rPr>
          <w:b/>
        </w:rPr>
        <w:t>*Hit and Run:</w:t>
      </w:r>
      <w:r>
        <w:t xml:space="preserve"> The commander drills the army in quick attacks followed by a fast retreat. After attacks are resolved in the Ranged phase or the first Melee phase, the army may use the withdraw tactic with a +2 bonus on its opposed Morale checks.</w:t>
      </w:r>
    </w:p>
    <w:p w:rsidR="00310454" w:rsidRDefault="00310454" w:rsidP="0086560D"/>
    <w:p w:rsidR="00310454" w:rsidRDefault="00310454" w:rsidP="0086560D"/>
    <w:p w:rsidR="00310454" w:rsidRDefault="00310454" w:rsidP="0086560D">
      <w:r w:rsidRPr="0086560D">
        <w:rPr>
          <w:b/>
        </w:rPr>
        <w:t>*Hit and Run:</w:t>
      </w:r>
      <w:r>
        <w:t xml:space="preserve"> The commander drills the army in quick attacks followed by a fast retreat. After attacks are resolved in the Ranged phase or the first Melee phase, the army may use the withdraw tactic with a +2 bonus on its opposed Morale checks.</w:t>
      </w:r>
    </w:p>
    <w:p w:rsidR="00310454" w:rsidRDefault="00310454" w:rsidP="0086560D"/>
    <w:p w:rsidR="00310454" w:rsidRDefault="00310454" w:rsidP="0086560D"/>
    <w:p w:rsidR="00310454" w:rsidRDefault="00310454" w:rsidP="0086560D">
      <w:r w:rsidRPr="0086560D">
        <w:rPr>
          <w:b/>
        </w:rPr>
        <w:t>*Hit and Run:</w:t>
      </w:r>
      <w:r>
        <w:t xml:space="preserve"> The commander drills the army in quick attacks followed by a fast retreat. After attacks are resolved in the Ranged phase or the first Melee phase, the army may use the withdraw tactic with a +2 bonus on its opposed Morale checks.</w:t>
      </w:r>
    </w:p>
    <w:p w:rsidR="00310454" w:rsidRDefault="00310454" w:rsidP="0086560D"/>
    <w:p w:rsidR="00310454" w:rsidRDefault="00310454" w:rsidP="0086560D">
      <w:r>
        <w:rPr>
          <w:b/>
        </w:rPr>
        <w:br w:type="page"/>
        <w:t>*</w:t>
      </w:r>
      <w:r w:rsidRPr="0086560D">
        <w:rPr>
          <w:b/>
        </w:rPr>
        <w:t>Hold the Line:</w:t>
      </w:r>
      <w:r>
        <w:t xml:space="preserve"> The commander is skilled at convincing the army to maintain morale against dangerous opponents. If the army fails a Morale check to avoid a rout, it may reroll that check. It must accept the result of the second check, even if it is worse.</w:t>
      </w:r>
    </w:p>
    <w:p w:rsidR="00310454" w:rsidRDefault="00310454" w:rsidP="0086560D"/>
    <w:p w:rsidR="00310454" w:rsidRDefault="00310454" w:rsidP="0086560D"/>
    <w:p w:rsidR="00310454" w:rsidRDefault="00310454" w:rsidP="0086560D">
      <w:r>
        <w:rPr>
          <w:b/>
        </w:rPr>
        <w:t>*</w:t>
      </w:r>
      <w:r w:rsidRPr="0086560D">
        <w:rPr>
          <w:b/>
        </w:rPr>
        <w:t>Hold the Line:</w:t>
      </w:r>
      <w:r>
        <w:t xml:space="preserve"> The commander is skilled at convincing the army to maintain morale against dangerous opponents. If the army fails a Morale check to avoid a rout, it may reroll that check. It must accept the result of the second check, even if it is worse.</w:t>
      </w:r>
    </w:p>
    <w:p w:rsidR="00310454" w:rsidRDefault="00310454" w:rsidP="0086560D"/>
    <w:p w:rsidR="00310454" w:rsidRDefault="00310454" w:rsidP="0086560D"/>
    <w:p w:rsidR="00310454" w:rsidRDefault="00310454" w:rsidP="0086560D">
      <w:r>
        <w:rPr>
          <w:b/>
        </w:rPr>
        <w:t>*</w:t>
      </w:r>
      <w:r w:rsidRPr="0086560D">
        <w:rPr>
          <w:b/>
        </w:rPr>
        <w:t>Hold the Line:</w:t>
      </w:r>
      <w:r>
        <w:t xml:space="preserve"> The commander is skilled at convincing the army to maintain morale against dangerous opponents. If the army fails a Morale check to avoid a rout, it may reroll that check. It must accept the result of the second check, even if it is worse.</w:t>
      </w:r>
    </w:p>
    <w:p w:rsidR="00310454" w:rsidRDefault="00310454" w:rsidP="0086560D"/>
    <w:p w:rsidR="00310454" w:rsidRDefault="00310454" w:rsidP="0086560D"/>
    <w:p w:rsidR="00310454" w:rsidRDefault="00310454" w:rsidP="0086560D">
      <w:r>
        <w:rPr>
          <w:b/>
        </w:rPr>
        <w:t>*</w:t>
      </w:r>
      <w:r w:rsidRPr="0086560D">
        <w:rPr>
          <w:b/>
        </w:rPr>
        <w:t>Hold the Line:</w:t>
      </w:r>
      <w:r>
        <w:t xml:space="preserve"> The commander is skilled at convincing the army to maintain morale against dangerous opponents. If the army fails a Morale check to avoid a rout, it may reroll that check. It must accept the result of the second check, even if it is worse.</w:t>
      </w:r>
    </w:p>
    <w:p w:rsidR="00310454" w:rsidRDefault="00310454" w:rsidP="0086560D"/>
    <w:p w:rsidR="00310454" w:rsidRDefault="00310454" w:rsidP="0086560D"/>
    <w:p w:rsidR="00310454" w:rsidRDefault="00310454" w:rsidP="0086560D">
      <w:r>
        <w:rPr>
          <w:b/>
        </w:rPr>
        <w:t>*</w:t>
      </w:r>
      <w:r w:rsidRPr="0086560D">
        <w:rPr>
          <w:b/>
        </w:rPr>
        <w:t>Hold the Line:</w:t>
      </w:r>
      <w:r>
        <w:t xml:space="preserve"> The commander is skilled at convincing the army to maintain morale against dangerous opponents. If the army fails a Morale check to avoid a rout, it may reroll that check. It must accept the result of the second check, even if it is worse.</w:t>
      </w:r>
    </w:p>
    <w:p w:rsidR="00310454" w:rsidRDefault="00310454" w:rsidP="0086560D"/>
    <w:p w:rsidR="00310454" w:rsidRDefault="00310454" w:rsidP="0086560D"/>
    <w:p w:rsidR="00310454" w:rsidRDefault="00310454" w:rsidP="0086560D">
      <w:r>
        <w:rPr>
          <w:b/>
        </w:rPr>
        <w:t>*</w:t>
      </w:r>
      <w:r w:rsidRPr="0086560D">
        <w:rPr>
          <w:b/>
        </w:rPr>
        <w:t>Hold the Line:</w:t>
      </w:r>
      <w:r>
        <w:t xml:space="preserve"> The commander is skilled at convincing the army to maintain morale against dangerous opponents. If the army fails a Morale check to avoid a rout, it may reroll that check. It must accept the result of the second check, even if it is worse.</w:t>
      </w:r>
    </w:p>
    <w:p w:rsidR="00310454" w:rsidRDefault="00310454" w:rsidP="0086560D"/>
    <w:p w:rsidR="00310454" w:rsidRDefault="00310454" w:rsidP="0086560D"/>
    <w:p w:rsidR="00310454" w:rsidRDefault="00310454" w:rsidP="0086560D">
      <w:r>
        <w:rPr>
          <w:b/>
        </w:rPr>
        <w:t>*</w:t>
      </w:r>
      <w:r w:rsidRPr="0086560D">
        <w:rPr>
          <w:b/>
        </w:rPr>
        <w:t>Hold the Line:</w:t>
      </w:r>
      <w:r>
        <w:t xml:space="preserve"> The commander is skilled at convincing the army to maintain morale against dangerous opponents. If the army fails a Morale check to avoid a rout, it may reroll that check. It must accept the result of the second check, even if it is worse.</w:t>
      </w:r>
    </w:p>
    <w:p w:rsidR="00310454" w:rsidRDefault="00310454" w:rsidP="0086560D"/>
    <w:p w:rsidR="00310454" w:rsidRDefault="00310454" w:rsidP="0086560D">
      <w:r>
        <w:rPr>
          <w:b/>
        </w:rPr>
        <w:br w:type="page"/>
      </w:r>
      <w:r w:rsidRPr="0086560D">
        <w:rPr>
          <w:b/>
        </w:rPr>
        <w:t>Loyalty:</w:t>
      </w:r>
      <w:r>
        <w:t xml:space="preserve"> The commander inspires great loyalty in the army. The army gains a +2 bonus on all Morale checks.</w:t>
      </w:r>
    </w:p>
    <w:p w:rsidR="00310454" w:rsidRDefault="00310454" w:rsidP="0086560D"/>
    <w:p w:rsidR="00310454" w:rsidRDefault="00310454" w:rsidP="0086560D"/>
    <w:p w:rsidR="00310454" w:rsidRDefault="00310454" w:rsidP="0086560D">
      <w:r w:rsidRPr="0086560D">
        <w:rPr>
          <w:b/>
        </w:rPr>
        <w:t>Loyalty:</w:t>
      </w:r>
      <w:r>
        <w:t xml:space="preserve"> The commander inspires great loyalty in the army. The army gains a +2 bonus on all Morale checks.</w:t>
      </w:r>
    </w:p>
    <w:p w:rsidR="00310454" w:rsidRDefault="00310454" w:rsidP="0086560D"/>
    <w:p w:rsidR="00310454" w:rsidRDefault="00310454" w:rsidP="0086560D"/>
    <w:p w:rsidR="00310454" w:rsidRDefault="00310454" w:rsidP="0086560D">
      <w:r w:rsidRPr="0086560D">
        <w:rPr>
          <w:b/>
        </w:rPr>
        <w:t>Loyalty:</w:t>
      </w:r>
      <w:r>
        <w:t xml:space="preserve"> The commander inspires great loyalty in the army. The army gains a +2 bonus on all Morale checks.</w:t>
      </w:r>
    </w:p>
    <w:p w:rsidR="00310454" w:rsidRDefault="00310454" w:rsidP="0086560D"/>
    <w:p w:rsidR="00310454" w:rsidRDefault="00310454" w:rsidP="0086560D"/>
    <w:p w:rsidR="00310454" w:rsidRDefault="00310454" w:rsidP="0086560D">
      <w:r w:rsidRPr="0086560D">
        <w:rPr>
          <w:b/>
        </w:rPr>
        <w:t>Loyalty:</w:t>
      </w:r>
      <w:r>
        <w:t xml:space="preserve"> The commander inspires great loyalty in the army. The army gains a +2 bonus on all Morale checks.</w:t>
      </w:r>
    </w:p>
    <w:p w:rsidR="00310454" w:rsidRDefault="00310454" w:rsidP="0086560D"/>
    <w:p w:rsidR="00310454" w:rsidRDefault="00310454" w:rsidP="0086560D"/>
    <w:p w:rsidR="00310454" w:rsidRDefault="00310454" w:rsidP="0086560D">
      <w:r w:rsidRPr="0086560D">
        <w:rPr>
          <w:b/>
        </w:rPr>
        <w:t>Loyalty:</w:t>
      </w:r>
      <w:r>
        <w:t xml:space="preserve"> The commander inspires great loyalty in the army. The army gains a +2 bonus on all Morale checks.</w:t>
      </w:r>
    </w:p>
    <w:p w:rsidR="00310454" w:rsidRDefault="00310454" w:rsidP="0086560D"/>
    <w:p w:rsidR="00310454" w:rsidRDefault="00310454" w:rsidP="0086560D"/>
    <w:p w:rsidR="00310454" w:rsidRDefault="00310454" w:rsidP="0086560D">
      <w:r w:rsidRPr="0086560D">
        <w:rPr>
          <w:b/>
        </w:rPr>
        <w:t>Loyalty:</w:t>
      </w:r>
      <w:r>
        <w:t xml:space="preserve"> The commander inspires great loyalty in the army. The army gains a +2 bonus on all Morale checks.</w:t>
      </w:r>
    </w:p>
    <w:p w:rsidR="00310454" w:rsidRDefault="00310454" w:rsidP="0086560D"/>
    <w:p w:rsidR="00310454" w:rsidRDefault="00310454" w:rsidP="0086560D">
      <w:r>
        <w:rPr>
          <w:b/>
        </w:rPr>
        <w:br w:type="page"/>
      </w:r>
      <w:r w:rsidRPr="0086560D">
        <w:rPr>
          <w:b/>
        </w:rPr>
        <w:t>Triage:</w:t>
      </w:r>
      <w:r>
        <w:t xml:space="preserve"> Whether using magic, alchemy, herbalism, or folk knowledge, the commander drills the army in using emergency methods to treat wounds. Once per battle, the army may take a -4 penalty on its Offense check during the Ranged or Melee phase and heal damage equal to half its ACR. If the army has the healing potions resource, it also gains the healing from this boon (without the Offense check penalty) when it uses healing potions.</w:t>
      </w:r>
    </w:p>
    <w:p w:rsidR="00310454" w:rsidRDefault="00310454" w:rsidP="0086560D"/>
    <w:p w:rsidR="00310454" w:rsidRDefault="00310454" w:rsidP="0086560D">
      <w:r w:rsidRPr="0086560D">
        <w:rPr>
          <w:b/>
        </w:rPr>
        <w:t>Triage:</w:t>
      </w:r>
      <w:r>
        <w:t xml:space="preserve"> Whether using magic, alchemy, herbalism, or folk knowledge, the commander drills the army in using emergency methods to treat wounds. Once per battle, the army may take a -4 penalty on its Offense check during the Ranged or Melee phase and heal damage equal to half its ACR. If the army has the healing potions resource, it also gains the healing from this boon (without the Offense check penalty) when it uses healing potions.</w:t>
      </w:r>
    </w:p>
    <w:p w:rsidR="00310454" w:rsidRDefault="00310454" w:rsidP="0086560D"/>
    <w:p w:rsidR="00310454" w:rsidRDefault="00310454" w:rsidP="0086560D">
      <w:r w:rsidRPr="0086560D">
        <w:rPr>
          <w:b/>
        </w:rPr>
        <w:t>Triage:</w:t>
      </w:r>
      <w:r>
        <w:t xml:space="preserve"> Whether using magic, alchemy, herbalism, or folk knowledge, the commander drills the army in using emergency methods to treat wounds. Once per battle, the army may take a -4 penalty on its Offense check during the Ranged or Melee phase and heal damage equal to half its ACR. If the army has the healing potions resource, it also gains the healing from this boon (without the Offense check penalty) when it uses healing potions.</w:t>
      </w:r>
    </w:p>
    <w:p w:rsidR="00310454" w:rsidRDefault="00310454" w:rsidP="0086560D"/>
    <w:p w:rsidR="00310454" w:rsidRDefault="00310454" w:rsidP="0086560D">
      <w:r w:rsidRPr="0086560D">
        <w:rPr>
          <w:b/>
        </w:rPr>
        <w:t>Triage:</w:t>
      </w:r>
      <w:r>
        <w:t xml:space="preserve"> Whether using magic, alchemy, herbalism, or folk knowledge, the commander drills the army in using emergency methods to treat wounds. Once per battle, the army may take a -4 penalty on its Offense check during the Ranged or Melee phase and heal damage equal to half its ACR. If the army has the healing potions resource, it also gains the healing from this boon (without the Offense check penalty) when it uses healing potions.</w:t>
      </w:r>
    </w:p>
    <w:p w:rsidR="00310454" w:rsidRDefault="00310454" w:rsidP="0086560D"/>
    <w:p w:rsidR="00310454" w:rsidRDefault="00310454" w:rsidP="0086560D">
      <w:r w:rsidRPr="0086560D">
        <w:rPr>
          <w:b/>
        </w:rPr>
        <w:t>Triage:</w:t>
      </w:r>
      <w:r>
        <w:t xml:space="preserve"> Whether using magic, alchemy, herbalism, or folk knowledge, the commander drills the army in using emergency methods to treat wounds. Once per battle, the army may take a -4 penalty on its Offense check during the Ranged or Melee phase and heal damage equal to half its ACR. If the army has the healing potions resource, it also gains the healing from this boon (without the Offense check penalty) when it uses healing potions.</w:t>
      </w:r>
    </w:p>
    <w:p w:rsidR="00310454" w:rsidRDefault="00310454" w:rsidP="0086560D"/>
    <w:p w:rsidR="00310454" w:rsidRPr="00BA72BA" w:rsidRDefault="00310454" w:rsidP="00BA72BA">
      <w:pPr>
        <w:rPr>
          <w:i/>
        </w:rPr>
      </w:pPr>
      <w:r w:rsidRPr="0086560D">
        <w:rPr>
          <w:b/>
        </w:rPr>
        <w:t>Triage:</w:t>
      </w:r>
      <w:r>
        <w:t xml:space="preserve"> Whether using magic, alchemy, herbalism, or folk knowledge, the commander drills the army in using emergency methods to treat wounds. Once per battle, the army may take a -4 penalty on its Offense check during the Ranged or Melee phase and heal damage equal to half its ACR. If the army has the healing potions resource, it also gains the healing from this boon (without the Offense check penalty) when it uses healing potions.</w:t>
      </w:r>
    </w:p>
    <w:sectPr w:rsidR="00310454" w:rsidRPr="00BA72BA" w:rsidSect="00FE48A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43"/>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4332F"/>
    <w:rsid w:val="0004332F"/>
    <w:rsid w:val="00310454"/>
    <w:rsid w:val="0046352D"/>
    <w:rsid w:val="005C7303"/>
    <w:rsid w:val="0086560D"/>
    <w:rsid w:val="009D4567"/>
    <w:rsid w:val="00AC4A75"/>
    <w:rsid w:val="00B374E2"/>
    <w:rsid w:val="00BA72BA"/>
    <w:rsid w:val="00BB6BE3"/>
    <w:rsid w:val="00C65401"/>
    <w:rsid w:val="00D27623"/>
    <w:rsid w:val="00E8556E"/>
    <w:rsid w:val="00FE48A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48A7"/>
    <w:pPr>
      <w:spacing w:after="160" w:line="259"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uiPriority w:val="99"/>
    <w:rsid w:val="00C65401"/>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148</TotalTime>
  <Pages>7</Pages>
  <Words>1434</Words>
  <Characters>8177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Choy</dc:creator>
  <cp:keywords/>
  <dc:description/>
  <cp:lastModifiedBy>Jim Clunie</cp:lastModifiedBy>
  <cp:revision>4</cp:revision>
  <cp:lastPrinted>2014-09-22T09:40:00Z</cp:lastPrinted>
  <dcterms:created xsi:type="dcterms:W3CDTF">2014-07-04T16:33:00Z</dcterms:created>
  <dcterms:modified xsi:type="dcterms:W3CDTF">2014-09-22T09:47:00Z</dcterms:modified>
</cp:coreProperties>
</file>